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31A0D">
      <w:bookmarkStart w:id="0" w:name="_GoBack"/>
      <w:bookmarkEnd w:id="0"/>
    </w:p>
    <w:p w14:paraId="480ECA2C">
      <w: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-1172845</wp:posOffset>
            </wp:positionH>
            <wp:positionV relativeFrom="paragraph">
              <wp:posOffset>-885190</wp:posOffset>
            </wp:positionV>
            <wp:extent cx="7559675" cy="10691495"/>
            <wp:effectExtent l="0" t="0" r="3175" b="0"/>
            <wp:wrapNone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249401"/>
    <w:p w14:paraId="51B5632B"/>
    <w:p w14:paraId="5C31382A"/>
    <w:p w14:paraId="45287CF9"/>
    <w:p w14:paraId="7D10DDD4"/>
    <w:p w14:paraId="75BCFDAA"/>
    <w:p w14:paraId="5DE7E1F7"/>
    <w:p w14:paraId="3EFA42BD"/>
    <w:p w14:paraId="5D3952E5">
      <w: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3124835</wp:posOffset>
                </wp:positionH>
                <wp:positionV relativeFrom="paragraph">
                  <wp:posOffset>8255</wp:posOffset>
                </wp:positionV>
                <wp:extent cx="2379980" cy="2379980"/>
                <wp:effectExtent l="19050" t="19050" r="20320" b="20320"/>
                <wp:wrapNone/>
                <wp:docPr id="49" name="椭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2379980"/>
                        </a:xfrm>
                        <a:prstGeom prst="ellipse">
                          <a:avLst/>
                        </a:prstGeom>
                        <a:blipFill>
                          <a:blip r:embed="rId5"/>
                          <a:stretch>
                            <a:fillRect/>
                          </a:stretch>
                        </a:blip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46.05pt;margin-top:0.65pt;height:187.4pt;width:187.4pt;z-index:251753472;v-text-anchor:middle;mso-width-relative:page;mso-height-relative:page;" filled="t" stroked="t" coordsize="21600,21600" o:gfxdata="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">
                <v:fill type="frame" on="t" focussize="0,0" recolor="t" rotate="t" r:id="rId5"/>
                <v:stroke weight="2.25pt" color="#00B0F0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45615E36"/>
    <w:p w14:paraId="294AA08B"/>
    <w:p w14:paraId="7ADF1E32"/>
    <w:p w14:paraId="22FDCADF"/>
    <w:p w14:paraId="504D20C4"/>
    <w:p w14:paraId="02EA4B30"/>
    <w:p w14:paraId="70115B88"/>
    <w:p w14:paraId="586D9A9F"/>
    <w:p w14:paraId="54FC2B2C"/>
    <w:p w14:paraId="6B33416B"/>
    <w:p w14:paraId="176F2324">
      <w:r>
        <mc:AlternateContent>
          <mc:Choice Requires="wps">
            <w:drawing>
              <wp:anchor distT="45720" distB="45720" distL="114300" distR="114300" simplePos="0" relativeHeight="251721728" behindDoc="0" locked="0" layoutInCell="1" allowOverlap="1">
                <wp:simplePos x="0" y="0"/>
                <wp:positionH relativeFrom="margin">
                  <wp:posOffset>3088640</wp:posOffset>
                </wp:positionH>
                <wp:positionV relativeFrom="page">
                  <wp:posOffset>4973320</wp:posOffset>
                </wp:positionV>
                <wp:extent cx="2452370" cy="938530"/>
                <wp:effectExtent l="0" t="0" r="0" b="0"/>
                <wp:wrapNone/>
                <wp:docPr id="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2370" cy="938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71E9D2">
                            <w:pPr>
                              <w:spacing w:line="1320" w:lineRule="exact"/>
                              <w:jc w:val="left"/>
                              <w:rPr>
                                <w:rFonts w:ascii="微软雅黑" w:hAnsi="微软雅黑" w:eastAsia="微软雅黑"/>
                                <w:color w:val="00B0F0"/>
                                <w:spacing w:val="24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pacing w:val="24"/>
                                <w:sz w:val="84"/>
                                <w:szCs w:val="84"/>
                              </w:rPr>
                              <w:t>我的简历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43.2pt;margin-top:391.6pt;height:73.9pt;width:193.1pt;mso-position-horizontal-relative:margin;mso-position-vertical-relative:page;z-index:251721728;mso-width-relative:page;mso-height-relative:page;" filled="f" stroked="f" coordsize="21600,21600" o:gfxdata="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XXu5HNkAAAALAQAADwAAAAAAAAABACAAAAAiAAAAZHJzL2Rvd25yZXYueG1sUEsBAhQAFAAAAAgA&#10;h07iQM9BPMUkAgAAKg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A71E9D2">
                      <w:pPr>
                        <w:spacing w:line="1320" w:lineRule="exact"/>
                        <w:jc w:val="left"/>
                        <w:rPr>
                          <w:rFonts w:ascii="微软雅黑" w:hAnsi="微软雅黑" w:eastAsia="微软雅黑"/>
                          <w:color w:val="00B0F0"/>
                          <w:spacing w:val="24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pacing w:val="24"/>
                          <w:sz w:val="84"/>
                          <w:szCs w:val="84"/>
                        </w:rPr>
                        <w:t>我的简历</w:t>
                      </w:r>
                    </w:p>
                  </w:txbxContent>
                </v:textbox>
              </v:shape>
            </w:pict>
          </mc:Fallback>
        </mc:AlternateContent>
      </w:r>
    </w:p>
    <w:p w14:paraId="54DEC459"/>
    <w:p w14:paraId="53670493"/>
    <w:p w14:paraId="77B88136"/>
    <w:p w14:paraId="7EF0CDC0">
      <w: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3775075</wp:posOffset>
                </wp:positionH>
                <wp:positionV relativeFrom="page">
                  <wp:posOffset>5810885</wp:posOffset>
                </wp:positionV>
                <wp:extent cx="3365500" cy="1346200"/>
                <wp:effectExtent l="0" t="0" r="0" b="6350"/>
                <wp:wrapNone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0" cy="1346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8F6DB5E">
                            <w:pPr>
                              <w:spacing w:line="840" w:lineRule="exact"/>
                              <w:jc w:val="center"/>
                              <w:rPr>
                                <w:rFonts w:ascii="微软雅黑" w:hAnsi="微软雅黑" w:eastAsia="微软雅黑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48"/>
                                <w:szCs w:val="48"/>
                              </w:rPr>
                              <w:t>李天成</w:t>
                            </w:r>
                          </w:p>
                          <w:p w14:paraId="4F31110F">
                            <w:pPr>
                              <w:spacing w:line="480" w:lineRule="exact"/>
                              <w:jc w:val="center"/>
                              <w:rPr>
                                <w:rFonts w:ascii="微软雅黑" w:hAnsi="微软雅黑" w:eastAsia="微软雅黑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2"/>
                                <w:szCs w:val="32"/>
                              </w:rPr>
                              <w:t>北京市第十六小学</w:t>
                            </w:r>
                          </w:p>
                          <w:p w14:paraId="762DA8CC">
                            <w:pPr>
                              <w:spacing w:line="480" w:lineRule="exact"/>
                              <w:jc w:val="center"/>
                              <w:rPr>
                                <w:rFonts w:ascii="微软雅黑" w:hAnsi="微软雅黑" w:eastAsia="微软雅黑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2"/>
                                <w:szCs w:val="32"/>
                              </w:rPr>
                              <w:t>联系</w:t>
                            </w:r>
                            <w:r>
                              <w:rPr>
                                <w:rFonts w:ascii="微软雅黑" w:hAnsi="微软雅黑" w:eastAsia="微软雅黑"/>
                                <w:sz w:val="32"/>
                                <w:szCs w:val="32"/>
                              </w:rPr>
                              <w:t>电话：139 1234 5678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97.25pt;margin-top:457.55pt;height:106pt;width:265pt;mso-position-horizontal-relative:page;mso-position-vertical-relative:page;z-index:251659264;mso-width-relative:page;mso-height-relative:page;" filled="f" stroked="f" coordsize="21600,21600" o:gfxdata="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y&#10;ymiv1wAAAA0BAAAPAAAAAAAAAAEAIAAAACIAAABkcnMvZG93bnJldi54bWxQSwECFAAUAAAACACH&#10;TuJA584FTCUCAAAs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8F6DB5E">
                      <w:pPr>
                        <w:spacing w:line="840" w:lineRule="exact"/>
                        <w:jc w:val="center"/>
                        <w:rPr>
                          <w:rFonts w:ascii="微软雅黑" w:hAnsi="微软雅黑" w:eastAsia="微软雅黑"/>
                          <w:sz w:val="48"/>
                          <w:szCs w:val="4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48"/>
                          <w:szCs w:val="48"/>
                        </w:rPr>
                        <w:t>李天成</w:t>
                      </w:r>
                    </w:p>
                    <w:p w14:paraId="4F31110F">
                      <w:pPr>
                        <w:spacing w:line="480" w:lineRule="exact"/>
                        <w:jc w:val="center"/>
                        <w:rPr>
                          <w:rFonts w:ascii="微软雅黑" w:hAnsi="微软雅黑" w:eastAsia="微软雅黑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2"/>
                          <w:szCs w:val="32"/>
                        </w:rPr>
                        <w:t>北京市第十六小学</w:t>
                      </w:r>
                    </w:p>
                    <w:p w14:paraId="762DA8CC">
                      <w:pPr>
                        <w:spacing w:line="480" w:lineRule="exact"/>
                        <w:jc w:val="center"/>
                        <w:rPr>
                          <w:rFonts w:ascii="微软雅黑" w:hAnsi="微软雅黑" w:eastAsia="微软雅黑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2"/>
                          <w:szCs w:val="32"/>
                        </w:rPr>
                        <w:t>联系</w:t>
                      </w:r>
                      <w:r>
                        <w:rPr>
                          <w:rFonts w:ascii="微软雅黑" w:hAnsi="微软雅黑" w:eastAsia="微软雅黑"/>
                          <w:sz w:val="32"/>
                          <w:szCs w:val="32"/>
                        </w:rPr>
                        <w:t>电话：139 1234 5678</w:t>
                      </w:r>
                    </w:p>
                  </w:txbxContent>
                </v:textbox>
              </v:shape>
            </w:pict>
          </mc:Fallback>
        </mc:AlternateContent>
      </w:r>
    </w:p>
    <w:p w14:paraId="78AA04D3"/>
    <w:p w14:paraId="2E5AE4FA"/>
    <w:p w14:paraId="07D72082"/>
    <w:p w14:paraId="054BD7A0"/>
    <w:p w14:paraId="5C2E6F86"/>
    <w:p w14:paraId="029C2C3F"/>
    <w:p w14:paraId="09083B48"/>
    <w:p w14:paraId="1F963EBD"/>
    <w:p w14:paraId="2097D109"/>
    <w:p w14:paraId="03CCD049"/>
    <w:p w14:paraId="0520641E"/>
    <w:p w14:paraId="2FB5E9E0"/>
    <w:p w14:paraId="7ABB13D1"/>
    <w:p w14:paraId="4434B262"/>
    <w:p w14:paraId="626A759F"/>
    <w:p w14:paraId="1BC05C35"/>
    <w:p w14:paraId="3CCD55ED"/>
    <w:p w14:paraId="3F7A544D">
      <w:r>
        <mc:AlternateContent>
          <mc:Choice Requires="wps">
            <w:drawing>
              <wp:anchor distT="45720" distB="45720" distL="114300" distR="114300" simplePos="0" relativeHeight="251764736" behindDoc="0" locked="0" layoutInCell="1" allowOverlap="1">
                <wp:simplePos x="0" y="0"/>
                <wp:positionH relativeFrom="page">
                  <wp:posOffset>1514475</wp:posOffset>
                </wp:positionH>
                <wp:positionV relativeFrom="page">
                  <wp:posOffset>9348470</wp:posOffset>
                </wp:positionV>
                <wp:extent cx="4492625" cy="551180"/>
                <wp:effectExtent l="0" t="0" r="0" b="1270"/>
                <wp:wrapNone/>
                <wp:docPr id="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2625" cy="551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FACC11E">
                            <w:pPr>
                              <w:spacing w:line="480" w:lineRule="exact"/>
                              <w:rPr>
                                <w:rFonts w:ascii="微软雅黑" w:hAnsi="微软雅黑" w:eastAsia="微软雅黑"/>
                                <w:color w:val="A6A6A6" w:themeColor="background1" w:themeShade="A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A6A6A6" w:themeColor="background1" w:themeShade="A6"/>
                                <w:sz w:val="36"/>
                                <w:szCs w:val="36"/>
                              </w:rPr>
                              <w:t>我将再接再厉，让我的中学时光更精彩！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9.25pt;margin-top:736.1pt;height:43.4pt;width:353.75pt;mso-position-horizontal-relative:page;mso-position-vertical-relative:page;z-index:251764736;mso-width-relative:page;mso-height-relative:page;" filled="f" stroked="f" coordsize="21600,21600" o:gfxdata="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JPE&#10;DnnZAAAADQEAAA8AAAAAAAAAAQAgAAAAIgAAAGRycy9kb3ducmV2LnhtbFBLAQIUABQAAAAIAIdO&#10;4kCmaWMlIgIAACoEAAAOAAAAAAAAAAEAIAAAACg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FACC11E">
                      <w:pPr>
                        <w:spacing w:line="480" w:lineRule="exact"/>
                        <w:rPr>
                          <w:rFonts w:ascii="微软雅黑" w:hAnsi="微软雅黑" w:eastAsia="微软雅黑"/>
                          <w:color w:val="A6A6A6" w:themeColor="background1" w:themeShade="A6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A6A6A6" w:themeColor="background1" w:themeShade="A6"/>
                          <w:sz w:val="36"/>
                          <w:szCs w:val="36"/>
                        </w:rPr>
                        <w:t>我将再接再厉，让我的中学时光更精彩！</w:t>
                      </w:r>
                    </w:p>
                  </w:txbxContent>
                </v:textbox>
              </v:shape>
            </w:pict>
          </mc:Fallback>
        </mc:AlternateContent>
      </w:r>
    </w:p>
    <w:p w14:paraId="17CD5EC9"/>
    <w:p w14:paraId="0339FBB3">
      <w: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-1143635</wp:posOffset>
            </wp:positionH>
            <wp:positionV relativeFrom="paragraph">
              <wp:posOffset>-922020</wp:posOffset>
            </wp:positionV>
            <wp:extent cx="7559675" cy="10691495"/>
            <wp:effectExtent l="0" t="0" r="3175" b="0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B40CAD"/>
    <w:p w14:paraId="7BB56A98"/>
    <w:p w14:paraId="507D1800"/>
    <w:p w14:paraId="67ADB028"/>
    <w:p w14:paraId="77362025"/>
    <w:p w14:paraId="0922273B"/>
    <w:p w14:paraId="304EB51D"/>
    <w:p w14:paraId="35DC55AC"/>
    <w:p w14:paraId="04A12AB6"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179070</wp:posOffset>
                </wp:positionV>
                <wp:extent cx="1962150" cy="755650"/>
                <wp:effectExtent l="0" t="0" r="0" b="6350"/>
                <wp:wrapNone/>
                <wp:docPr id="1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755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9A5D9A">
                            <w:pPr>
                              <w:jc w:val="left"/>
                              <w:rPr>
                                <w:rFonts w:ascii="微软雅黑" w:hAnsi="微软雅黑" w:eastAsia="微软雅黑"/>
                                <w:b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00B0F0"/>
                                <w:sz w:val="52"/>
                                <w:szCs w:val="52"/>
                              </w:rPr>
                              <w:t>目 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84pt;margin-top:14.1pt;height:59.5pt;width:154.5pt;z-index:251722752;mso-width-relative:page;mso-height-relative:page;" filled="f" stroked="f" coordsize="21600,21600" o:gfxdata="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rE0GD1gAA&#10;AAoBAAAPAAAAAAAAAAEAIAAAACIAAABkcnMvZG93bnJldi54bWxQSwECFAAUAAAACACHTuJAHHXW&#10;ACACAAAqBAAADgAAAAAAAAABACAAAAAlAQAAZHJzL2Uyb0RvYy54bWxQSwUGAAAAAAYABgBZAQAA&#10;tw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79A5D9A">
                      <w:pPr>
                        <w:jc w:val="left"/>
                        <w:rPr>
                          <w:rFonts w:ascii="微软雅黑" w:hAnsi="微软雅黑" w:eastAsia="微软雅黑"/>
                          <w:b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00B0F0"/>
                          <w:sz w:val="52"/>
                          <w:szCs w:val="52"/>
                        </w:rPr>
                        <w:t>目 录</w:t>
                      </w:r>
                    </w:p>
                  </w:txbxContent>
                </v:textbox>
              </v:shape>
            </w:pict>
          </mc:Fallback>
        </mc:AlternateContent>
      </w:r>
    </w:p>
    <w:p w14:paraId="7FBE60B5"/>
    <w:p w14:paraId="1FE1B905">
      <w: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700405</wp:posOffset>
                </wp:positionH>
                <wp:positionV relativeFrom="paragraph">
                  <wp:posOffset>2038985</wp:posOffset>
                </wp:positionV>
                <wp:extent cx="2807970" cy="76200"/>
                <wp:effectExtent l="0" t="0" r="0" b="1143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2807970" cy="76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flip:y;margin-left:55.15pt;margin-top:160.55pt;height:6pt;width:221.1pt;rotation:-5898240f;z-index:251725824;v-text-anchor:middle;mso-width-relative:page;mso-height-relative:page;" fillcolor="#00B0F0" filled="t" stroked="f" coordsize="21600,21600" o:gfxdata="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MCZ/XNkAAAALAQAADwAAAAAAAAABACAAAAAiAAAAZHJz&#10;L2Rvd25yZXYueG1sUEsBAhQAFAAAAAgAh07iQK3vOaN1AgAA5AQAAA4AAAAAAAAAAQAgAAAAKAEA&#10;AGRycy9lMm9Eb2MueG1sUEsFBgAAAAAGAAYAWQEAAA8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12127A12"/>
    <w:p w14:paraId="3950DC2F">
      <w: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2255520</wp:posOffset>
                </wp:positionH>
                <wp:positionV relativeFrom="paragraph">
                  <wp:posOffset>93345</wp:posOffset>
                </wp:positionV>
                <wp:extent cx="2190750" cy="4657090"/>
                <wp:effectExtent l="0" t="0" r="0" b="0"/>
                <wp:wrapNone/>
                <wp:docPr id="2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465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131F171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自荐信</w:t>
                            </w:r>
                          </w:p>
                          <w:p w14:paraId="0A2D0180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个人简历</w:t>
                            </w:r>
                          </w:p>
                          <w:p w14:paraId="5E17C990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素质报告</w:t>
                            </w:r>
                          </w:p>
                          <w:p w14:paraId="2F4A8763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奖状及证书</w:t>
                            </w:r>
                          </w:p>
                          <w:p w14:paraId="01740F40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兴趣特长</w:t>
                            </w:r>
                          </w:p>
                          <w:p w14:paraId="49C0173C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各方对我的评价</w:t>
                            </w:r>
                          </w:p>
                          <w:p w14:paraId="67B7919D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</w:p>
                          <w:p w14:paraId="33BB13D9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77.6pt;margin-top:7.35pt;height:366.7pt;width:172.5pt;z-index:251724800;mso-width-relative:page;mso-height-relative:page;" filled="f" stroked="f" coordsize="21600,21600" o:gfxdata="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j&#10;NxLn1wAAAAoBAAAPAAAAAAAAAAEAIAAAACIAAABkcnMvZG93bnJldi54bWxQSwECFAAUAAAACACH&#10;TuJA4ODd1i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131F171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自荐信</w:t>
                      </w:r>
                    </w:p>
                    <w:p w14:paraId="0A2D0180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个人简历</w:t>
                      </w:r>
                    </w:p>
                    <w:p w14:paraId="5E17C990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素质报告</w:t>
                      </w:r>
                    </w:p>
                    <w:p w14:paraId="2F4A8763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奖状及证书</w:t>
                      </w:r>
                    </w:p>
                    <w:p w14:paraId="01740F40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兴趣特长</w:t>
                      </w:r>
                    </w:p>
                    <w:p w14:paraId="49C0173C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各方对我的评价</w:t>
                      </w:r>
                    </w:p>
                    <w:p w14:paraId="67B7919D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</w:p>
                    <w:p w14:paraId="33BB13D9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86995</wp:posOffset>
                </wp:positionV>
                <wp:extent cx="961390" cy="4657090"/>
                <wp:effectExtent l="0" t="0" r="0" b="0"/>
                <wp:wrapNone/>
                <wp:docPr id="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390" cy="465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C4118BD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资料①</w:t>
                            </w:r>
                          </w:p>
                          <w:p w14:paraId="16DA74F9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资料②</w:t>
                            </w:r>
                          </w:p>
                          <w:p w14:paraId="0738DC9D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资料③</w:t>
                            </w:r>
                          </w:p>
                          <w:p w14:paraId="07A80F39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资料④</w:t>
                            </w:r>
                          </w:p>
                          <w:p w14:paraId="4E28ECF9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资料⑤</w:t>
                            </w:r>
                          </w:p>
                          <w:p w14:paraId="2537A931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6"/>
                                <w:szCs w:val="36"/>
                              </w:rPr>
                              <w:t>资料⑥</w:t>
                            </w:r>
                          </w:p>
                          <w:p w14:paraId="0FD61ABA">
                            <w:pPr>
                              <w:spacing w:line="600" w:lineRule="auto"/>
                              <w:jc w:val="left"/>
                              <w:rPr>
                                <w:rFonts w:ascii="微软雅黑" w:hAnsi="微软雅黑" w:eastAsia="微软雅黑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84pt;margin-top:6.85pt;height:366.7pt;width:75.7pt;z-index:251723776;mso-width-relative:page;mso-height-relative:page;" filled="f" stroked="f" coordsize="21600,21600" o:gfxdata="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gWcgN&#10;2AAAAAoBAAAPAAAAAAAAAAEAIAAAACIAAABkcnMvZG93bnJldi54bWxQSwECFAAUAAAACACHTuJA&#10;DK2kOCECAAAqBAAADgAAAAAAAAABACAAAAAn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C4118BD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资料①</w:t>
                      </w:r>
                    </w:p>
                    <w:p w14:paraId="16DA74F9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资料②</w:t>
                      </w:r>
                    </w:p>
                    <w:p w14:paraId="0738DC9D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资料③</w:t>
                      </w:r>
                    </w:p>
                    <w:p w14:paraId="07A80F39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资料④</w:t>
                      </w:r>
                    </w:p>
                    <w:p w14:paraId="4E28ECF9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资料⑤</w:t>
                      </w:r>
                    </w:p>
                    <w:p w14:paraId="2537A931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6"/>
                          <w:szCs w:val="36"/>
                        </w:rPr>
                        <w:t>资料⑥</w:t>
                      </w:r>
                    </w:p>
                    <w:p w14:paraId="0FD61ABA">
                      <w:pPr>
                        <w:spacing w:line="600" w:lineRule="auto"/>
                        <w:jc w:val="left"/>
                        <w:rPr>
                          <w:rFonts w:ascii="微软雅黑" w:hAnsi="微软雅黑" w:eastAsia="微软雅黑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A2ABF7"/>
    <w:p w14:paraId="6EDA936E"/>
    <w:p w14:paraId="1ECE3322"/>
    <w:p w14:paraId="76ED050F"/>
    <w:p w14:paraId="77A1FCEE"/>
    <w:p w14:paraId="6BE0B869"/>
    <w:p w14:paraId="712FB054"/>
    <w:p w14:paraId="079B1E4D"/>
    <w:p w14:paraId="5B7B0F40"/>
    <w:p w14:paraId="0E213BC4"/>
    <w:p w14:paraId="0BA886AC"/>
    <w:p w14:paraId="022BA823"/>
    <w:p w14:paraId="5DEBCBA4"/>
    <w:p w14:paraId="317FCCE3"/>
    <w:p w14:paraId="47F804EE"/>
    <w:p w14:paraId="665E9A5A"/>
    <w:p w14:paraId="6EB43B37"/>
    <w:p w14:paraId="503E1F3B"/>
    <w:p w14:paraId="7A071CEA"/>
    <w:p w14:paraId="1A5F94BE"/>
    <w:p w14:paraId="3AA7A8C6"/>
    <w:p w14:paraId="2A94BEC5"/>
    <w:p w14:paraId="60A8AB3F"/>
    <w:p w14:paraId="410C7E61"/>
    <w:p w14:paraId="761F7E95"/>
    <w:p w14:paraId="459C96E5"/>
    <w:p w14:paraId="5081AA4C"/>
    <w:p w14:paraId="3C2ED207"/>
    <w:p w14:paraId="20129744"/>
    <w:p w14:paraId="24BB3AF2">
      <w:pPr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66447BA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mc:AlternateContent>
          <mc:Choice Requires="wps">
            <w:drawing>
              <wp:anchor distT="45720" distB="45720" distL="114300" distR="114300" simplePos="0" relativeHeight="251770880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ge">
                  <wp:posOffset>1798955</wp:posOffset>
                </wp:positionV>
                <wp:extent cx="6083935" cy="8110220"/>
                <wp:effectExtent l="0" t="0" r="0" b="0"/>
                <wp:wrapNone/>
                <wp:docPr id="29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8110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AD0A039"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8"/>
                                <w:szCs w:val="28"/>
                              </w:rPr>
                              <w:t>尊敬的北京市第六中学领导：</w:t>
                            </w:r>
                          </w:p>
                          <w:p w14:paraId="0CE1D708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您好！</w:t>
                            </w:r>
                          </w:p>
                          <w:p w14:paraId="2582E353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，这里是我梦寐以求的学习胜地！结合我的自身条件，我确信第六中学是最适合我的中学，我渴望能够成为贵校的一名学生，在贵校度过我的中学时光。</w:t>
                            </w:r>
                          </w:p>
                          <w:p w14:paraId="450A2F65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在小学六年里，我勤奋学习，能独立思考学习问题，勤学好问，成绩优秀。除了夯实课堂上的基础知识，还经常结合课堂外的拓展实践，开阔自己的视野。我不断充实自己，全面发展，赢得了老师和同学的信任和赞誉。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      </w:r>
                          </w:p>
                          <w:p w14:paraId="56BBD3EF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几年来，一直担任班干部，能协助各科老师开展班上的各项有益活动，在自己努力学习的同时，没有忘记帮助班上其他同学与自己一起进步；对老师交给的任务，能做得有条不紊，成为各科老师的得力小助手。我处处以身作则，为同学们树立了良好的学习榜样。</w:t>
                            </w:r>
                          </w:p>
                          <w:p w14:paraId="79987F91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除了掌握丰富的学科知识以外，老师和家长从来也没放松对我综合素质方面的培养和教育。我酷爱写作，在第六届小超人作文“全国总决赛”中获小学组作文一等奖，朝阳杯“党在我心中”征文比赛三等奖，北京市“心中的太阳”诗歌创作比赛中荣获一等奖，“好书伴我成长”征文中获一等奖等……</w:t>
                            </w:r>
                          </w:p>
                          <w:p w14:paraId="5520848C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我喜爱钢琴，2016年顺利通过国家考级委员会六级考核，成绩优秀。今年四月通过艺术特长生钢琴考核。我喜爱朗诵，在北京第九届艺术比赛中获朗诵一等奖，北京市“祖国，我为您喝彩”朗诵比赛中获小学二等奖。</w:t>
                            </w:r>
                          </w:p>
                          <w:p w14:paraId="54207273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面对取得的这些成绩，我并没有骄傲，没有沉浸在自我陶醉之中，而是更加努力、刻苦地学习，时刻告诫自己：在人生的学习生涯中，自己才迈出一小步，要坚持不懈地努力朝自己的人生目标──成为一名一专多能的二十一世纪的新少年而奋进。</w:t>
                            </w:r>
                          </w:p>
                          <w:p w14:paraId="3445C1FB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“吾日三省吾身”，每天我都会想一想今天的收获与不足，也同时感受到时间飞快地流逝，童年很快就会过去，令人期待的“大人”时代就要来到。人的一生应当是精彩的，为拥抱精彩的人生，我们必须不断努力攀登，并坚信自己一定能不断的进步。</w:t>
                            </w:r>
                          </w:p>
                          <w:p w14:paraId="0707EB86">
                            <w:pPr>
                              <w:spacing w:line="340" w:lineRule="exact"/>
                              <w:ind w:firstLine="440" w:firstLineChars="200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作为一名即将小学毕业的小学生，我的未来，还有很久的路要走。父母常说，宝剑锋从磨砺出，梅花香自苦寒来。我知道，想要达到目标，光有愿望是不够的，还要献出努力、汗水，并不断坚持。我会记住父母的话，坚持不懈地完善自己，挑战自己，每一天都比昨天进步一点。因此，我对我自己，对自己的未来充满了信心，也恳请第六中学能对我有信心，接纳我、培养我。我期待贵校的佳音!</w:t>
                            </w:r>
                          </w:p>
                          <w:p w14:paraId="525B3816">
                            <w:pPr>
                              <w:spacing w:line="340" w:lineRule="exact"/>
                              <w:ind w:firstLine="440" w:firstLineChars="200"/>
                              <w:jc w:val="lef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此致</w:t>
                            </w:r>
                          </w:p>
                          <w:p w14:paraId="40327CF7">
                            <w:pPr>
                              <w:spacing w:line="340" w:lineRule="exact"/>
                              <w:ind w:left="990" w:hanging="990" w:hangingChars="450"/>
                              <w:jc w:val="lef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敬礼！</w:t>
                            </w:r>
                          </w:p>
                          <w:p w14:paraId="6B0E9B55">
                            <w:pPr>
                              <w:spacing w:line="340" w:lineRule="exact"/>
                              <w:ind w:firstLine="4677" w:firstLineChars="2126"/>
                              <w:jc w:val="lef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北京市第十六小学六(六)班学生 李晓美</w:t>
                            </w:r>
                          </w:p>
                          <w:p w14:paraId="6F9CE785">
                            <w:pPr>
                              <w:spacing w:line="340" w:lineRule="exact"/>
                              <w:ind w:left="945" w:leftChars="450" w:firstLine="4723" w:firstLineChars="2147"/>
                              <w:jc w:val="lef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20</w:t>
                            </w:r>
                            <w:r>
                              <w:rPr>
                                <w:rFonts w:ascii="微软雅黑" w:hAnsi="微软雅黑" w:eastAsia="微软雅黑"/>
                                <w:sz w:val="22"/>
                              </w:rPr>
                              <w:t>21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年5月16日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7.9pt;margin-top:141.65pt;height:638.6pt;width:479.05pt;mso-position-horizontal-relative:page;mso-position-vertical-relative:page;z-index:251770880;mso-width-relative:page;mso-height-relative:page;" filled="f" stroked="f" coordsize="21600,21600" o:gfxdata="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uXvtS9oAAAANAQAADwAAAAAAAAABACAAAAAiAAAAZHJzL2Rvd25yZXYueG1sUEsBAhQAFAAA&#10;AAgAh07iQJZxTTgmAgAALAQAAA4AAAAAAAAAAQAgAAAAKQEAAGRycy9lMm9Eb2MueG1sUEsFBgAA&#10;AAAGAAYAWQEAAME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AD0A039"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8"/>
                          <w:szCs w:val="28"/>
                        </w:rPr>
                        <w:t>尊敬的北京市第六中学领导：</w:t>
                      </w:r>
                    </w:p>
                    <w:p w14:paraId="0CE1D708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您好！</w:t>
                      </w:r>
                    </w:p>
                    <w:p w14:paraId="2582E353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，这里是我梦寐以求的学习胜地！结合我的自身条件，我确信第六中学是最适合我的中学，我渴望能够成为贵校的一名学生，在贵校度过我的中学时光。</w:t>
                      </w:r>
                    </w:p>
                    <w:p w14:paraId="450A2F65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在小学六年里，我勤奋学习，能独立思考学习问题，勤学好问，成绩优秀。除了夯实课堂上的基础知识，还经常结合课堂外的拓展实践，开阔自己的视野。我不断充实自己，全面发展，赢得了老师和同学的信任和赞誉。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</w:r>
                    </w:p>
                    <w:p w14:paraId="56BBD3EF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几年来，一直担任班干部，能协助各科老师开展班上的各项有益活动，在自己努力学习的同时，没有忘记帮助班上其他同学与自己一起进步；对老师交给的任务，能做得有条不紊，成为各科老师的得力小助手。我处处以身作则，为同学们树立了良好的学习榜样。</w:t>
                      </w:r>
                    </w:p>
                    <w:p w14:paraId="79987F91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除了掌握丰富的学科知识以外，老师和家长从来也没放松对我综合素质方面的培养和教育。我酷爱写作，在第六届小超人作文“全国总决赛”中获小学组作文一等奖，朝阳杯“党在我心中”征文比赛三等奖，北京市“心中的太阳”诗歌创作比赛中荣获一等奖，“好书伴我成长”征文中获一等奖等……</w:t>
                      </w:r>
                    </w:p>
                    <w:p w14:paraId="5520848C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我喜爱钢琴，2016年顺利通过国家考级委员会六级考核，成绩优秀。今年四月通过艺术特长生钢琴考核。我喜爱朗诵，在北京第九届艺术比赛中获朗诵一等奖，北京市“祖国，我为您喝彩”朗诵比赛中获小学二等奖。</w:t>
                      </w:r>
                    </w:p>
                    <w:p w14:paraId="54207273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面对取得的这些成绩，我并没有骄傲，没有沉浸在自我陶醉之中，而是更加努力、刻苦地学习，时刻告诫自己：在人生的学习生涯中，自己才迈出一小步，要坚持不懈地努力朝自己的人生目标──成为一名一专多能的二十一世纪的新少年而奋进。</w:t>
                      </w:r>
                    </w:p>
                    <w:p w14:paraId="3445C1FB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“吾日三省吾身”，每天我都会想一想今天的收获与不足，也同时感受到时间飞快地流逝，童年很快就会过去，令人期待的“大人”时代就要来到。人的一生应当是精彩的，为拥抱精彩的人生，我们必须不断努力攀登，并坚信自己一定能不断的进步。</w:t>
                      </w:r>
                    </w:p>
                    <w:p w14:paraId="0707EB86">
                      <w:pPr>
                        <w:spacing w:line="340" w:lineRule="exact"/>
                        <w:ind w:firstLine="440" w:firstLineChars="200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作为一名即将小学毕业的小学生，我的未来，还有很久的路要走。父母常说，宝剑锋从磨砺出，梅花香自苦寒来。我知道，想要达到目标，光有愿望是不够的，还要献出努力、汗水，并不断坚持。我会记住父母的话，坚持不懈地完善自己，挑战自己，每一天都比昨天进步一点。因此，我对我自己，对自己的未来充满了信心，也恳请第六中学能对我有信心，接纳我、培养我。我期待贵校的佳音!</w:t>
                      </w:r>
                    </w:p>
                    <w:p w14:paraId="525B3816">
                      <w:pPr>
                        <w:spacing w:line="340" w:lineRule="exact"/>
                        <w:ind w:firstLine="440" w:firstLineChars="200"/>
                        <w:jc w:val="lef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此致</w:t>
                      </w:r>
                    </w:p>
                    <w:p w14:paraId="40327CF7">
                      <w:pPr>
                        <w:spacing w:line="340" w:lineRule="exact"/>
                        <w:ind w:left="990" w:hanging="990" w:hangingChars="450"/>
                        <w:jc w:val="lef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敬礼！</w:t>
                      </w:r>
                    </w:p>
                    <w:p w14:paraId="6B0E9B55">
                      <w:pPr>
                        <w:spacing w:line="340" w:lineRule="exact"/>
                        <w:ind w:firstLine="4677" w:firstLineChars="2126"/>
                        <w:jc w:val="lef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北京市第十六小学六(六)班学生 李晓美</w:t>
                      </w:r>
                    </w:p>
                    <w:p w14:paraId="6F9CE785">
                      <w:pPr>
                        <w:spacing w:line="340" w:lineRule="exact"/>
                        <w:ind w:left="945" w:leftChars="450" w:firstLine="4723" w:firstLineChars="2147"/>
                        <w:jc w:val="lef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20</w:t>
                      </w:r>
                      <w:r>
                        <w:rPr>
                          <w:rFonts w:ascii="微软雅黑" w:hAnsi="微软雅黑" w:eastAsia="微软雅黑"/>
                          <w:sz w:val="22"/>
                        </w:rPr>
                        <w:t>21</w:t>
                      </w: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年5月16日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-1145540</wp:posOffset>
            </wp:positionH>
            <wp:positionV relativeFrom="paragraph">
              <wp:posOffset>-770255</wp:posOffset>
            </wp:positionV>
            <wp:extent cx="7559675" cy="10691495"/>
            <wp:effectExtent l="0" t="0" r="3175" b="1460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769856" behindDoc="0" locked="0" layoutInCell="1" allowOverlap="1">
                <wp:simplePos x="0" y="0"/>
                <wp:positionH relativeFrom="page">
                  <wp:posOffset>1814195</wp:posOffset>
                </wp:positionH>
                <wp:positionV relativeFrom="page">
                  <wp:posOffset>713740</wp:posOffset>
                </wp:positionV>
                <wp:extent cx="3931285" cy="673100"/>
                <wp:effectExtent l="0" t="0" r="0" b="0"/>
                <wp:wrapNone/>
                <wp:docPr id="3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1285" cy="67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40C7DA6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自荐信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42.85pt;margin-top:56.2pt;height:53pt;width:309.55pt;mso-position-horizontal-relative:page;mso-position-vertical-relative:page;z-index:251769856;mso-width-relative:page;mso-height-relative:page;" filled="f" stroked="f" coordsize="21600,21600" o:gfxdata="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EKHp97XAAAACwEAAA8AAAAAAAAAAQAgAAAAIgAAAGRycy9kb3ducmV2LnhtbFBLAQIUABQAAAAI&#10;AIdO4kCcThOKJwIAACsEAAAOAAAAAAAAAAEAIAAAACY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40C7DA6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自荐信</w:t>
                      </w:r>
                    </w:p>
                  </w:txbxContent>
                </v:textbox>
              </v:shape>
            </w:pict>
          </mc:Fallback>
        </mc:AlternateContent>
      </w:r>
    </w:p>
    <w:p w14:paraId="321028C3">
      <w: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-1145540</wp:posOffset>
            </wp:positionH>
            <wp:positionV relativeFrom="paragraph">
              <wp:posOffset>-749300</wp:posOffset>
            </wp:positionV>
            <wp:extent cx="7559675" cy="10691495"/>
            <wp:effectExtent l="0" t="0" r="3175" b="0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5D66BB">
      <w:r>
        <mc:AlternateContent>
          <mc:Choice Requires="wps">
            <w:drawing>
              <wp:anchor distT="45720" distB="45720" distL="114300" distR="114300" simplePos="0" relativeHeight="25172684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746760</wp:posOffset>
                </wp:positionV>
                <wp:extent cx="3931285" cy="698500"/>
                <wp:effectExtent l="0" t="0" r="0" b="6350"/>
                <wp:wrapNone/>
                <wp:docPr id="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698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5875D0B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99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个人简历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top:58.8pt;height:55pt;width:309.55pt;mso-position-horizontal:center;mso-position-horizontal-relative:page;mso-position-vertical-relative:page;z-index:251726848;mso-width-relative:page;mso-height-relative:page;" filled="f" stroked="f" coordsize="21600,21600" o:gfxdata="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u1WIZ&#10;1QAAAAgBAAAPAAAAAAAAAAEAIAAAACIAAABkcnMvZG93bnJldi54bWxQSwECFAAUAAAACACHTuJA&#10;GDazrCQCAAAqBAAADgAAAAAAAAABACAAAAAk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5875D0B">
                      <w:pPr>
                        <w:jc w:val="center"/>
                        <w:rPr>
                          <w:rFonts w:ascii="微软雅黑" w:hAnsi="微软雅黑" w:eastAsia="微软雅黑"/>
                          <w:color w:val="0099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个人简历</w:t>
                      </w:r>
                    </w:p>
                  </w:txbxContent>
                </v:textbox>
              </v:shape>
            </w:pict>
          </mc:Fallback>
        </mc:AlternateContent>
      </w:r>
    </w:p>
    <w:p w14:paraId="3444DFCF"/>
    <w:p w14:paraId="300E7FC1">
      <w:r>
        <mc:AlternateContent>
          <mc:Choice Requires="wps">
            <w:drawing>
              <wp:anchor distT="45720" distB="45720" distL="114300" distR="114300" simplePos="0" relativeHeight="2517360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ge">
                  <wp:posOffset>4438015</wp:posOffset>
                </wp:positionV>
                <wp:extent cx="5686425" cy="1050290"/>
                <wp:effectExtent l="0" t="0" r="0" b="0"/>
                <wp:wrapNone/>
                <wp:docPr id="20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50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0D632D1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勤奋学习，能独立思考学习问题，勤学好问，成绩优秀</w:t>
                            </w:r>
                          </w:p>
                          <w:p w14:paraId="009E3D2D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经常结合课堂外的拓展实践，汲取更多知识，不断开阔自己的视野</w:t>
                            </w:r>
                          </w:p>
                          <w:p w14:paraId="175D9FB2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六年级上学期第一次统考考试总分全班排名第四</w:t>
                            </w:r>
                          </w:p>
                          <w:p w14:paraId="47339AE4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每个学期都被评为“三好学生”，荣获“成绩优秀奖”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7.5pt;margin-top:349.45pt;height:82.7pt;width:447.75pt;mso-position-vertical-relative:page;z-index:251736064;mso-width-relative:page;mso-height-relative:page;" filled="f" stroked="f" coordsize="21600,21600" o:gfxdata="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AUG&#10;dyvXAAAACgEAAA8AAAAAAAAAAQAgAAAAIgAAAGRycy9kb3ducmV2LnhtbFBLAQIUABQAAAAIAIdO&#10;4kCzwEwsJAIAACw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0D632D1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勤奋学习，能独立思考学习问题，勤学好问，成绩优秀</w:t>
                      </w:r>
                    </w:p>
                    <w:p w14:paraId="009E3D2D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经常结合课堂外的拓展实践，汲取更多知识，不断开阔自己的视野</w:t>
                      </w:r>
                    </w:p>
                    <w:p w14:paraId="175D9FB2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六年级上学期第一次统考考试总分全班排名第四</w:t>
                      </w:r>
                    </w:p>
                    <w:p w14:paraId="47339AE4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每个学期都被评为“三好学生”，荣获“成绩优秀奖”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28896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ge">
                  <wp:posOffset>1704975</wp:posOffset>
                </wp:positionV>
                <wp:extent cx="1102995" cy="504190"/>
                <wp:effectExtent l="0" t="0" r="0" b="0"/>
                <wp:wrapNone/>
                <wp:docPr id="6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504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4DDB3C8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基本情况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.45pt;margin-top:134.25pt;height:39.7pt;width:86.85pt;mso-position-vertical-relative:page;z-index:251728896;mso-width-relative:page;mso-height-relative:page;" filled="f" stroked="f" coordsize="21600,21600" o:gfxdata="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rcYIvNgAAAAKAQAADwAAAAAAAAABACAAAAAiAAAAZHJzL2Rvd25yZXYueG1sUEsBAhQAFAAAAAgA&#10;h07iQMag9HwlAgAAKg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4DDB3C8"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基本情况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1790065</wp:posOffset>
                </wp:positionV>
                <wp:extent cx="1187450" cy="323850"/>
                <wp:effectExtent l="0" t="0" r="0" b="0"/>
                <wp:wrapNone/>
                <wp:docPr id="192" name="圆角矩形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238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.2pt;margin-top:140.95pt;height:25.5pt;width:93.5pt;mso-position-vertical-relative:page;z-index:251727872;v-text-anchor:middle;mso-width-relative:page;mso-height-relative:page;" fillcolor="#00B0F0" filled="t" stroked="f" coordsize="21600,21600" arcsize="0.5" o:gfxdata="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CW0vTq&#10;2AAAAAoBAAAPAAAAAAAAAAEAIAAAACIAAABkcnMvZG93bnJldi54bWxQSwECFAAUAAAACACHTuJA&#10;5XRQ1JMCAAAGBQAADgAAAAAAAAABACAAAAAnAQAAZHJzL2Uyb0RvYy54bWxQSwUGAAAAAAYABgBZ&#10;AQAALAYAAAAA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4034155</wp:posOffset>
                </wp:positionV>
                <wp:extent cx="1187450" cy="323850"/>
                <wp:effectExtent l="0" t="0" r="0" b="0"/>
                <wp:wrapNone/>
                <wp:docPr id="200" name="圆角矩形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238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.2pt;margin-top:317.65pt;height:25.5pt;width:93.5pt;mso-position-vertical-relative:page;z-index:251729920;v-text-anchor:middle;mso-width-relative:page;mso-height-relative:page;" fillcolor="#00B0F0" filled="t" stroked="f" coordsize="21600,21600" arcsize="0.5" o:gfxdata="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Cy4vi9cA&#10;AAAKAQAADwAAAAAAAAABACAAAAAiAAAAZHJzL2Rvd25yZXYueG1sUEsBAhQAFAAAAAgAh07iQNdo&#10;C9OSAgAABgUAAA4AAAAAAAAAAQAgAAAAJgEAAGRycy9lMm9Eb2MueG1sUEsFBgAAAAAGAAYAWQEA&#10;ACoGAAAAAA==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5568315</wp:posOffset>
                </wp:positionV>
                <wp:extent cx="1187450" cy="323850"/>
                <wp:effectExtent l="0" t="0" r="0" b="0"/>
                <wp:wrapNone/>
                <wp:docPr id="207" name="圆角矩形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238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.2pt;margin-top:438.45pt;height:25.5pt;width:93.5pt;mso-position-vertical-relative:page;z-index:251730944;v-text-anchor:middle;mso-width-relative:page;mso-height-relative:page;" fillcolor="#00B0F0" filled="t" stroked="f" coordsize="21600,21600" arcsize="0.5" o:gfxdata="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AeU3EL&#10;2AAAAAoBAAAPAAAAAAAAAAEAIAAAACIAAABkcnMvZG93bnJldi54bWxQSwECFAAUAAAACACHTuJA&#10;xuCFd5MCAAAGBQAADgAAAAAAAAABACAAAAAnAQAAZHJzL2Uyb0RvYy54bWxQSwUGAAAAAAYABgBZ&#10;AQAALAYAAAAA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370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5972175</wp:posOffset>
                </wp:positionV>
                <wp:extent cx="4425950" cy="661035"/>
                <wp:effectExtent l="0" t="0" r="0" b="5715"/>
                <wp:wrapNone/>
                <wp:docPr id="2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950" cy="661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C77E865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喜爱钢琴，2016年顺利通过国家考级委员会六级考核</w:t>
                            </w:r>
                          </w:p>
                          <w:p w14:paraId="00F4DB81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喜爱朗诵，在北京市第九届艺术比赛中获朗诵一等奖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7.2pt;margin-top:470.25pt;height:52.05pt;width:348.5pt;mso-position-vertical-relative:page;z-index:251737088;mso-width-relative:page;mso-height-relative:page;" filled="f" stroked="f" coordsize="21600,21600" o:gfxdata="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C6U&#10;lGPXAAAACwEAAA8AAAAAAAAAAQAgAAAAIgAAAGRycy9kb3ducmV2LnhtbFBLAQIUABQAAAAIAIdO&#10;4kDO7bm3JAIAACs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C77E865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喜爱钢琴，2016年顺利通过国家考级委员会六级考核</w:t>
                      </w:r>
                    </w:p>
                    <w:p w14:paraId="00F4DB81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喜爱朗诵，在北京市第九届艺术比赛中获朗诵一等奖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6713220</wp:posOffset>
                </wp:positionV>
                <wp:extent cx="1187450" cy="323850"/>
                <wp:effectExtent l="0" t="0" r="0" b="0"/>
                <wp:wrapNone/>
                <wp:docPr id="218" name="圆角矩形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238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.2pt;margin-top:528.6pt;height:25.5pt;width:93.5pt;mso-position-vertical-relative:page;z-index:251731968;v-text-anchor:middle;mso-width-relative:page;mso-height-relative:page;" fillcolor="#00B0F0" filled="t" stroked="f" coordsize="21600,21600" arcsize="0.5" o:gfxdata="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BjwQjZ&#10;2AAAAAwBAAAPAAAAAAAAAAEAIAAAACIAAABkcnMvZG93bnJldi54bWxQSwECFAAUAAAACACHTuJA&#10;nSJcBZMCAAAGBQAADgAAAAAAAAABACAAAAAnAQAAZHJzL2Uyb0RvYy54bWxQSwUGAAAAAAYABgBZ&#10;AQAALAYAAAAA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3811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ge">
                  <wp:posOffset>7117080</wp:posOffset>
                </wp:positionV>
                <wp:extent cx="5953125" cy="797560"/>
                <wp:effectExtent l="0" t="0" r="0" b="2540"/>
                <wp:wrapNone/>
                <wp:docPr id="2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125" cy="797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1979C2E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2016年09月  在第六届小超人作文“全国总决赛”中获小学组作文一等奖</w:t>
                            </w:r>
                          </w:p>
                          <w:p w14:paraId="17E4BE8A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2017年12月  朝阳杯“党在我心中”征文比赛三等奖</w:t>
                            </w:r>
                          </w:p>
                          <w:p w14:paraId="4D858976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2018年03月  北京市“心中的太阳”诗歌创作比赛中荣获一等奖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7.5pt;margin-top:560.4pt;height:62.8pt;width:468.75pt;mso-position-vertical-relative:page;z-index:251738112;mso-width-relative:page;mso-height-relative:page;" filled="f" stroked="f" coordsize="21600,21600" o:gfxdata="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RdVOQNgAAAAMAQAADwAAAAAAAAABACAAAAAiAAAAZHJzL2Rvd25yZXYueG1sUEsBAhQAFAAAAAgA&#10;h07iQJgwdBA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1979C2E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2016年09月  在第六届小超人作文“全国总决赛”中获小学组作文一等奖</w:t>
                      </w:r>
                    </w:p>
                    <w:p w14:paraId="17E4BE8A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2017年12月  朝阳杯“党在我心中”征文比赛三等奖</w:t>
                      </w:r>
                    </w:p>
                    <w:p w14:paraId="4D858976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2018年03月  北京市“心中的太阳”诗歌创作比赛中荣获一等奖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7994650</wp:posOffset>
                </wp:positionV>
                <wp:extent cx="1187450" cy="323850"/>
                <wp:effectExtent l="0" t="0" r="0" b="0"/>
                <wp:wrapNone/>
                <wp:docPr id="230" name="圆角矩形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238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.2pt;margin-top:629.5pt;height:25.5pt;width:93.5pt;mso-position-vertical-relative:page;z-index:251732992;v-text-anchor:middle;mso-width-relative:page;mso-height-relative:page;" fillcolor="#00B0F0" filled="t" stroked="f" coordsize="21600,21600" arcsize="0.5" o:gfxdata="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hOlPL9cA&#10;AAAMAQAADwAAAAAAAAABACAAAAAiAAAAZHJzL2Rvd25yZXYueG1sUEsBAhQAFAAAAAgAh07iQGOX&#10;lGaSAgAABgUAAA4AAAAAAAAAAQAgAAAAJgEAAGRycy9lMm9Eb2MueG1sUEsFBgAAAAAGAAYAWQEA&#10;ACoGAAAAAA==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0F55F69A"/>
    <w:p w14:paraId="1A05F744"/>
    <w:p w14:paraId="45AF77CD">
      <w: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44450</wp:posOffset>
                </wp:positionV>
                <wp:extent cx="1828800" cy="1828800"/>
                <wp:effectExtent l="19050" t="19050" r="19050" b="19050"/>
                <wp:wrapNone/>
                <wp:docPr id="41" name="椭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  <a:blipFill>
                          <a:blip r:embed="rId5"/>
                          <a:stretch>
                            <a:fillRect/>
                          </a:stretch>
                        </a:blip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74.5pt;margin-top:3.5pt;height:144pt;width:144pt;z-index:251765760;v-text-anchor:middle;mso-width-relative:page;mso-height-relative:page;" filled="t" stroked="t" coordsize="21600,21600" o:gfxdata="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">
                <v:fill type="frame" on="t" focussize="0,0" recolor="t" rotate="t" r:id="rId5"/>
                <v:stroke weight="2.25pt" color="#00B0F0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7C021AB1">
      <w: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17145</wp:posOffset>
                </wp:positionV>
                <wp:extent cx="820420" cy="1760220"/>
                <wp:effectExtent l="0" t="0" r="0" b="0"/>
                <wp:wrapNone/>
                <wp:docPr id="19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0420" cy="1760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828DE6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姓名</w:t>
                            </w:r>
                          </w:p>
                          <w:p w14:paraId="0DE0F962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性别</w:t>
                            </w:r>
                          </w:p>
                          <w:p w14:paraId="2DC0ABC3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出生年月</w:t>
                            </w:r>
                          </w:p>
                          <w:p w14:paraId="532E4CE6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户籍</w:t>
                            </w:r>
                          </w:p>
                          <w:p w14:paraId="756582C5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就读小学</w:t>
                            </w:r>
                          </w:p>
                          <w:p w14:paraId="0DDA2783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家庭住址</w:t>
                            </w:r>
                          </w:p>
                          <w:p w14:paraId="44F0ED99">
                            <w:pPr>
                              <w:spacing w:line="360" w:lineRule="exact"/>
                              <w:jc w:val="distribute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身份证号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.8pt;margin-top:1.35pt;height:138.6pt;width:64.6pt;z-index:251734016;mso-width-relative:page;mso-height-relative:page;" filled="f" stroked="f" coordsize="21600,21600" o:gfxdata="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xXVpZdMAAAAI&#10;AQAADwAAAAAAAAABACAAAAAiAAAAZHJzL2Rvd25yZXYueG1sUEsBAhQAFAAAAAgAh07iQIn49Noh&#10;AgAAKwQAAA4AAAAAAAAAAQAgAAAAIgEAAGRycy9lMm9Eb2MueG1sUEsFBgAAAAAGAAYAWQEAALUF&#10;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D828DE6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姓名</w:t>
                      </w:r>
                    </w:p>
                    <w:p w14:paraId="0DE0F962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性别</w:t>
                      </w:r>
                    </w:p>
                    <w:p w14:paraId="2DC0ABC3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出生年月</w:t>
                      </w:r>
                    </w:p>
                    <w:p w14:paraId="532E4CE6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户籍</w:t>
                      </w:r>
                    </w:p>
                    <w:p w14:paraId="756582C5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就读小学</w:t>
                      </w:r>
                    </w:p>
                    <w:p w14:paraId="0DDA2783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家庭住址</w:t>
                      </w:r>
                    </w:p>
                    <w:p w14:paraId="44F0ED99">
                      <w:pPr>
                        <w:spacing w:line="360" w:lineRule="exact"/>
                        <w:jc w:val="distribute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身份证号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17145</wp:posOffset>
                </wp:positionV>
                <wp:extent cx="2743200" cy="1759585"/>
                <wp:effectExtent l="0" t="0" r="0" b="0"/>
                <wp:wrapNone/>
                <wp:docPr id="1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759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59A9FFD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：李天成</w:t>
                            </w:r>
                          </w:p>
                          <w:p w14:paraId="009A6639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：男</w:t>
                            </w:r>
                          </w:p>
                          <w:p w14:paraId="643F96E1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：2005年12月</w:t>
                            </w:r>
                          </w:p>
                          <w:p w14:paraId="6180F3F6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：北京市朝阳区</w:t>
                            </w:r>
                          </w:p>
                          <w:p w14:paraId="4D98B772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：北京市第十六小学</w:t>
                            </w:r>
                          </w:p>
                          <w:p w14:paraId="6CADF6D0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：北京市朝阳区日坛北街66号</w:t>
                            </w:r>
                          </w:p>
                          <w:p w14:paraId="342B0767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：100000200512120001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7.8pt;margin-top:1.35pt;height:138.55pt;width:216pt;z-index:251735040;mso-width-relative:page;mso-height-relative:page;" filled="f" stroked="f" coordsize="21600,21600" o:gfxdata="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lk6iq&#10;1QAAAAkBAAAPAAAAAAAAAAEAIAAAACIAAABkcnMvZG93bnJldi54bWxQSwECFAAUAAAACACHTuJA&#10;+FcrIiQCAAAsBAAADgAAAAAAAAABACAAAAAk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59A9FFD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：李天成</w:t>
                      </w:r>
                    </w:p>
                    <w:p w14:paraId="009A6639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：男</w:t>
                      </w:r>
                    </w:p>
                    <w:p w14:paraId="643F96E1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：2005年12月</w:t>
                      </w:r>
                    </w:p>
                    <w:p w14:paraId="6180F3F6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：北京市朝阳区</w:t>
                      </w:r>
                    </w:p>
                    <w:p w14:paraId="4D98B772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：北京市第十六小学</w:t>
                      </w:r>
                    </w:p>
                    <w:p w14:paraId="6CADF6D0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：北京市朝阳区日坛北街66号</w:t>
                      </w:r>
                    </w:p>
                    <w:p w14:paraId="342B0767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：100000200512120001</w:t>
                      </w:r>
                    </w:p>
                  </w:txbxContent>
                </v:textbox>
              </v:shape>
            </w:pict>
          </mc:Fallback>
        </mc:AlternateContent>
      </w:r>
    </w:p>
    <w:p w14:paraId="0DAC4432"/>
    <w:p w14:paraId="311E3B76"/>
    <w:p w14:paraId="5884A92E"/>
    <w:p w14:paraId="0AE31711"/>
    <w:p w14:paraId="6E108D67"/>
    <w:p w14:paraId="6C868687"/>
    <w:p w14:paraId="648F9C7A"/>
    <w:p w14:paraId="63FA9363">
      <w:r>
        <mc:AlternateContent>
          <mc:Choice Requires="wps">
            <w:drawing>
              <wp:anchor distT="45720" distB="45720" distL="114300" distR="114300" simplePos="0" relativeHeight="251743232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ge">
                  <wp:posOffset>3951605</wp:posOffset>
                </wp:positionV>
                <wp:extent cx="1102995" cy="504190"/>
                <wp:effectExtent l="0" t="0" r="0" b="0"/>
                <wp:wrapNone/>
                <wp:docPr id="1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504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1DB0750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学习情况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pt;margin-top:311.15pt;height:39.7pt;width:86.85pt;mso-position-vertical-relative:page;z-index:251743232;mso-width-relative:page;mso-height-relative:page;" filled="f" stroked="f" coordsize="21600,21600" o:gfxdata="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EQV&#10;w4PXAAAACgEAAA8AAAAAAAAAAQAgAAAAIgAAAGRycy9kb3ducmV2LnhtbFBLAQIUABQAAAAIAIdO&#10;4kCbNz9JJAIAACs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1DB0750"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学习情况</w:t>
                      </w:r>
                    </w:p>
                  </w:txbxContent>
                </v:textbox>
              </v:shape>
            </w:pict>
          </mc:Fallback>
        </mc:AlternateContent>
      </w:r>
    </w:p>
    <w:p w14:paraId="6D1BA55B"/>
    <w:p w14:paraId="29652738"/>
    <w:p w14:paraId="22E829F5"/>
    <w:p w14:paraId="5DED0C39"/>
    <w:p w14:paraId="3FCB9498"/>
    <w:p w14:paraId="39F8C8DE"/>
    <w:p w14:paraId="487E3391"/>
    <w:p w14:paraId="32F7FD43">
      <w:r>
        <mc:AlternateContent>
          <mc:Choice Requires="wps">
            <w:drawing>
              <wp:anchor distT="45720" distB="45720" distL="114300" distR="114300" simplePos="0" relativeHeight="25174220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ge">
                  <wp:posOffset>5487035</wp:posOffset>
                </wp:positionV>
                <wp:extent cx="1102995" cy="504190"/>
                <wp:effectExtent l="0" t="0" r="0" b="0"/>
                <wp:wrapNone/>
                <wp:docPr id="20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504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35261F4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兴趣特长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.25pt;margin-top:432.05pt;height:39.7pt;width:86.85pt;mso-position-vertical-relative:page;z-index:251742208;mso-width-relative:page;mso-height-relative:page;" filled="f" stroked="f" coordsize="21600,21600" o:gfxdata="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i&#10;bBiS1wAAAAoBAAAPAAAAAAAAAAEAIAAAACIAAABkcnMvZG93bnJldi54bWxQSwECFAAUAAAACACH&#10;TuJAtcNofS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35261F4"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兴趣特长</w:t>
                      </w:r>
                    </w:p>
                  </w:txbxContent>
                </v:textbox>
              </v:shape>
            </w:pict>
          </mc:Fallback>
        </mc:AlternateContent>
      </w:r>
    </w:p>
    <w:p w14:paraId="30517D55"/>
    <w:p w14:paraId="6F87CC72"/>
    <w:p w14:paraId="7E44179D"/>
    <w:p w14:paraId="5A36805F"/>
    <w:p w14:paraId="01B196BC">
      <w: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6628130</wp:posOffset>
                </wp:positionV>
                <wp:extent cx="1102995" cy="504190"/>
                <wp:effectExtent l="0" t="0" r="0" b="0"/>
                <wp:wrapNone/>
                <wp:docPr id="2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504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F6AAB2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主要获奖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0.5pt;margin-top:521.9pt;height:39.7pt;width:86.85pt;mso-position-vertical-relative:page;z-index:251741184;mso-width-relative:page;mso-height-relative:page;" filled="f" stroked="f" coordsize="21600,21600" o:gfxdata="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uPiAsNkAAAAMAQAADwAAAAAAAAABACAAAAAiAAAAZHJzL2Rvd25yZXYueG1sUEsBAhQAFAAAAAgA&#10;h07iQK3nzLMkAgAAKw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7F6AAB2"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主要获奖</w:t>
                      </w:r>
                    </w:p>
                  </w:txbxContent>
                </v:textbox>
              </v:shape>
            </w:pict>
          </mc:Fallback>
        </mc:AlternateContent>
      </w:r>
    </w:p>
    <w:p w14:paraId="1D9AEB0A"/>
    <w:p w14:paraId="14F664DC"/>
    <w:p w14:paraId="6428128C"/>
    <w:p w14:paraId="10964BA1"/>
    <w:p w14:paraId="59F6B053"/>
    <w:p w14:paraId="0AF8176B"/>
    <w:p w14:paraId="27BC8999">
      <w:r>
        <mc:AlternateContent>
          <mc:Choice Requires="wps">
            <w:drawing>
              <wp:anchor distT="45720" distB="45720" distL="114300" distR="114300" simplePos="0" relativeHeight="251740160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ge">
                  <wp:posOffset>7892415</wp:posOffset>
                </wp:positionV>
                <wp:extent cx="1102995" cy="504190"/>
                <wp:effectExtent l="0" t="0" r="0" b="0"/>
                <wp:wrapNone/>
                <wp:docPr id="2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504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FEF2D8B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家庭情况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.15pt;margin-top:621.45pt;height:39.7pt;width:86.85pt;mso-position-vertical-relative:page;z-index:251740160;mso-width-relative:page;mso-height-relative:page;" filled="f" stroked="f" coordsize="21600,21600" o:gfxdata="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T&#10;1uZi1wAAAAwBAAAPAAAAAAAAAAEAIAAAACIAAABkcnMvZG93bnJldi54bWxQSwECFAAUAAAACACH&#10;TuJA4SbQNi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FEF2D8B"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家庭情况</w:t>
                      </w:r>
                    </w:p>
                  </w:txbxContent>
                </v:textbox>
              </v:shape>
            </w:pict>
          </mc:Fallback>
        </mc:AlternateContent>
      </w:r>
    </w:p>
    <w:p w14:paraId="2BCB76B0"/>
    <w:p w14:paraId="2137DBB9">
      <w:r>
        <mc:AlternateContent>
          <mc:Choice Requires="wps">
            <w:drawing>
              <wp:anchor distT="45720" distB="45720" distL="114300" distR="114300" simplePos="0" relativeHeight="251739136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ge">
                  <wp:posOffset>8398510</wp:posOffset>
                </wp:positionV>
                <wp:extent cx="5408295" cy="631825"/>
                <wp:effectExtent l="0" t="0" r="0" b="0"/>
                <wp:wrapNone/>
                <wp:docPr id="2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8295" cy="631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7A6787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父亲  李先生  北京市朝阳区人民政府  139 8888 8888</w:t>
                            </w:r>
                          </w:p>
                          <w:p w14:paraId="0581CDC0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母亲  赵女士  北京市朝阳区地球小学  139 1234 5678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7.2pt;margin-top:661.3pt;height:49.75pt;width:425.85pt;mso-position-vertical-relative:page;z-index:251739136;mso-width-relative:page;mso-height-relative:page;" filled="f" stroked="f" coordsize="21600,21600" o:gfxdata="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omiY&#10;M9cAAAAMAQAADwAAAAAAAAABACAAAAAiAAAAZHJzL2Rvd25yZXYueG1sUEsBAhQAFAAAAAgAh07i&#10;QCWK2igjAgAAKwQAAA4AAAAAAAAAAQAgAAAAJg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27A6787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父亲  李先生  北京市朝阳区人民政府  139 8888 8888</w:t>
                      </w:r>
                    </w:p>
                    <w:p w14:paraId="0581CDC0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母亲  赵女士  北京市朝阳区地球小学  139 1234 5678</w:t>
                      </w:r>
                    </w:p>
                  </w:txbxContent>
                </v:textbox>
              </v:shape>
            </w:pict>
          </mc:Fallback>
        </mc:AlternateContent>
      </w:r>
    </w:p>
    <w:p w14:paraId="1BD89818"/>
    <w:p w14:paraId="2C2E41E8"/>
    <w:p w14:paraId="481A21ED"/>
    <w:p w14:paraId="131F663C"/>
    <w:p w14:paraId="38D9C74C"/>
    <w:p w14:paraId="6AD701FA"/>
    <w:p w14:paraId="38887345"/>
    <w:p w14:paraId="2DF2BA10">
      <w: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748030</wp:posOffset>
                </wp:positionV>
                <wp:extent cx="3931285" cy="733425"/>
                <wp:effectExtent l="0" t="0" r="0" b="0"/>
                <wp:wrapNone/>
                <wp:docPr id="4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733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E47926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素质报告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top:58.9pt;height:57.75pt;width:309.55pt;mso-position-horizontal:center;mso-position-horizontal-relative:page;mso-position-vertical-relative:page;z-index:251660288;mso-width-relative:page;mso-height-relative:page;" filled="f" stroked="f" coordsize="21600,21600" o:gfxdata="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7eO7&#10;ntYAAAAIAQAADwAAAAAAAAABACAAAAAiAAAAZHJzL2Rvd25yZXYueG1sUEsBAhQAFAAAAAgAh07i&#10;QNd2DJIkAgAAKgQAAA4AAAAAAAAAAQAgAAAAJQ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2E47926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素质报告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-1145540</wp:posOffset>
            </wp:positionH>
            <wp:positionV relativeFrom="paragraph">
              <wp:posOffset>-914400</wp:posOffset>
            </wp:positionV>
            <wp:extent cx="7559675" cy="10691495"/>
            <wp:effectExtent l="0" t="0" r="3175" b="0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8DACAD"/>
    <w:p w14:paraId="4D212D1E"/>
    <w:p w14:paraId="2352B465">
      <w:r>
        <mc:AlternateContent>
          <mc:Choice Requires="wps">
            <w:drawing>
              <wp:anchor distT="45720" distB="45720" distL="114300" distR="114300" simplePos="0" relativeHeight="251747328" behindDoc="0" locked="0" layoutInCell="1" allowOverlap="1">
                <wp:simplePos x="0" y="0"/>
                <wp:positionH relativeFrom="column">
                  <wp:posOffset>1789430</wp:posOffset>
                </wp:positionH>
                <wp:positionV relativeFrom="page">
                  <wp:posOffset>1795780</wp:posOffset>
                </wp:positionV>
                <wp:extent cx="1653540" cy="539750"/>
                <wp:effectExtent l="0" t="0" r="0" b="0"/>
                <wp:wrapNone/>
                <wp:docPr id="2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1283CD">
                            <w:pPr>
                              <w:jc w:val="center"/>
                              <w:rPr>
                                <w:rFonts w:ascii="方正兰亭中黑_GBK" w:eastAsia="方正兰亭中黑_GBK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三年级成绩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40.9pt;margin-top:141.4pt;height:42.5pt;width:130.2pt;mso-position-vertical-relative:page;z-index:251747328;mso-width-relative:page;mso-height-relative:page;" filled="f" stroked="f" coordsize="21600,21600" o:gfxdata="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J4aVQ9gAAAALAQAADwAAAAAAAAABACAAAAAiAAAAZHJzL2Rvd25yZXYueG1sUEsBAhQAFAAAAAgA&#10;h07iQG2vWq0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A1283CD">
                      <w:pPr>
                        <w:jc w:val="center"/>
                        <w:rPr>
                          <w:rFonts w:ascii="方正兰亭中黑_GBK" w:eastAsia="方正兰亭中黑_GBK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三年级成绩</w:t>
                      </w:r>
                      <w:r>
                        <w:rPr>
                          <w:rFonts w:hint="eastAsia" w:ascii="方正兰亭中黑_GBK" w:eastAsia="方正兰亭中黑_GBK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单</w:t>
                      </w:r>
                    </w:p>
                  </w:txbxContent>
                </v:textbox>
              </v:shape>
            </w:pict>
          </mc:Fallback>
        </mc:AlternateContent>
      </w:r>
    </w:p>
    <w:p w14:paraId="5923FA68">
      <w: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ge">
                  <wp:posOffset>1978660</wp:posOffset>
                </wp:positionV>
                <wp:extent cx="1799590" cy="359410"/>
                <wp:effectExtent l="0" t="0" r="0" b="2540"/>
                <wp:wrapNone/>
                <wp:docPr id="279" name="圆角矩形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590" cy="35941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36.65pt;margin-top:155.8pt;height:28.3pt;width:141.7pt;mso-position-vertical-relative:page;z-index:251744256;v-text-anchor:middle;mso-width-relative:page;mso-height-relative:page;" fillcolor="#00B0F0" filled="t" stroked="f" coordsize="21600,21600" arcsize="0.5" o:gfxdata="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2zQ7&#10;TNkAAAALAQAADwAAAAAAAAABACAAAAAiAAAAZHJzL2Rvd25yZXYueG1sUEsBAhQAFAAAAAgAh07i&#10;QK8PMUOTAgAABgUAAA4AAAAAAAAAAQAgAAAAKAEAAGRycy9lMm9Eb2MueG1sUEsFBgAAAAAGAAYA&#10;WQEAAC0GAAAAAA==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0148A888"/>
    <w:tbl>
      <w:tblPr>
        <w:tblStyle w:val="8"/>
        <w:tblpPr w:leftFromText="181" w:rightFromText="181" w:vertAnchor="page" w:horzAnchor="margin" w:tblpY="3980"/>
        <w:tblW w:w="8360" w:type="dxa"/>
        <w:tblInd w:w="0" w:type="dxa"/>
        <w:tblBorders>
          <w:top w:val="single" w:color="FFFFFF" w:themeColor="background1" w:sz="18" w:space="0"/>
          <w:left w:val="single" w:color="FFFFFF" w:themeColor="background1" w:sz="18" w:space="0"/>
          <w:bottom w:val="single" w:color="FFFFFF" w:themeColor="background1" w:sz="18" w:space="0"/>
          <w:right w:val="single" w:color="FFFFFF" w:themeColor="background1" w:sz="18" w:space="0"/>
          <w:insideH w:val="single" w:color="FFFFFF" w:themeColor="background1" w:sz="18" w:space="0"/>
          <w:insideV w:val="single" w:color="FFFFFF" w:themeColor="background1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1672"/>
        <w:gridCol w:w="1672"/>
        <w:gridCol w:w="1672"/>
        <w:gridCol w:w="1672"/>
      </w:tblGrid>
      <w:tr w14:paraId="1B5022BA">
        <w:trPr>
          <w:trHeight w:val="567" w:hRule="atLeast"/>
        </w:trPr>
        <w:tc>
          <w:tcPr>
            <w:tcW w:w="1672" w:type="dxa"/>
            <w:shd w:val="clear" w:color="auto" w:fill="00B0F0"/>
            <w:vAlign w:val="center"/>
          </w:tcPr>
          <w:p w14:paraId="45AAF3F7">
            <w:pPr>
              <w:jc w:val="center"/>
              <w:rPr>
                <w:rFonts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 xml:space="preserve">学 </w:t>
            </w:r>
            <w:r>
              <w:rPr>
                <w:rFonts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期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26DE7B3D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语 文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7E1405C4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数 学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342480A5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英 语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4645AC88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综 合</w:t>
            </w:r>
          </w:p>
        </w:tc>
      </w:tr>
      <w:tr w14:paraId="5A48B6A3">
        <w:trPr>
          <w:trHeight w:val="567" w:hRule="atLeast"/>
        </w:trPr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60D4BAF7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上学期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7FC81BF3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39D4B41B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7238E9E7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039B6E6F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</w:tr>
      <w:tr w14:paraId="05834A3C">
        <w:trPr>
          <w:trHeight w:val="567" w:hRule="atLeast"/>
        </w:trPr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5BEA0527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下学期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6273F9F5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6646E292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37ABAB28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2BEC47DA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</w:tr>
    </w:tbl>
    <w:p w14:paraId="5BE70EA9"/>
    <w:p w14:paraId="370CDDF7">
      <w:r>
        <mc:AlternateContent>
          <mc:Choice Requires="wps">
            <w:drawing>
              <wp:anchor distT="45720" distB="45720" distL="114300" distR="114300" simplePos="0" relativeHeight="251748352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ge">
                  <wp:posOffset>4019550</wp:posOffset>
                </wp:positionV>
                <wp:extent cx="1653540" cy="523875"/>
                <wp:effectExtent l="0" t="0" r="0" b="0"/>
                <wp:wrapNone/>
                <wp:docPr id="28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5241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483672">
                            <w:pPr>
                              <w:jc w:val="center"/>
                              <w:rPr>
                                <w:rFonts w:ascii="方正兰亭中黑_GBK" w:eastAsia="方正兰亭中黑_GBK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四年级成绩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44.8pt;margin-top:316.5pt;height:41.25pt;width:130.2pt;mso-position-vertical-relative:page;z-index:251748352;mso-width-relative:page;mso-height-relative:page;" filled="f" stroked="f" coordsize="21600,21600" o:gfxdata="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B5e&#10;nVfYAAAACwEAAA8AAAAAAAAAAQAgAAAAIgAAAGRycy9kb3ducmV2LnhtbFBLAQIUABQAAAAIAIdO&#10;4kDiWTGWIwIAACs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2483672">
                      <w:pPr>
                        <w:jc w:val="center"/>
                        <w:rPr>
                          <w:rFonts w:ascii="方正兰亭中黑_GBK" w:eastAsia="方正兰亭中黑_GBK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四年级成绩</w:t>
                      </w:r>
                      <w:r>
                        <w:rPr>
                          <w:rFonts w:hint="eastAsia" w:ascii="方正兰亭中黑_GBK" w:eastAsia="方正兰亭中黑_GBK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单</w:t>
                      </w:r>
                    </w:p>
                  </w:txbxContent>
                </v:textbox>
              </v:shape>
            </w:pict>
          </mc:Fallback>
        </mc:AlternateContent>
      </w:r>
    </w:p>
    <w:p w14:paraId="3A340AF2">
      <w: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ge">
                  <wp:posOffset>4184650</wp:posOffset>
                </wp:positionV>
                <wp:extent cx="1799590" cy="359410"/>
                <wp:effectExtent l="0" t="0" r="0" b="2540"/>
                <wp:wrapNone/>
                <wp:docPr id="286" name="圆角矩形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590" cy="35941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36.65pt;margin-top:329.5pt;height:28.3pt;width:141.7pt;mso-position-vertical-relative:page;z-index:251745280;v-text-anchor:middle;mso-width-relative:page;mso-height-relative:page;" fillcolor="#00B0F0" filled="t" stroked="f" coordsize="21600,21600" arcsize="0.5" o:gfxdata="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n&#10;V3e72gAAAAsBAAAPAAAAAAAAAAEAIAAAACIAAABkcnMvZG93bnJldi54bWxQSwECFAAUAAAACACH&#10;TuJAAJHB5ZQCAAAGBQAADgAAAAAAAAABACAAAAApAQAAZHJzL2Uyb0RvYy54bWxQSwUGAAAAAAYA&#10;BgBZAQAALwYAAAAA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62761A10"/>
    <w:p w14:paraId="269F2086"/>
    <w:p w14:paraId="6F5DEAF7">
      <w:r>
        <mc:AlternateContent>
          <mc:Choice Requires="wps">
            <w:drawing>
              <wp:anchor distT="45720" distB="45720" distL="114300" distR="114300" simplePos="0" relativeHeight="251749376" behindDoc="0" locked="0" layoutInCell="1" allowOverlap="1">
                <wp:simplePos x="0" y="0"/>
                <wp:positionH relativeFrom="column">
                  <wp:posOffset>1805940</wp:posOffset>
                </wp:positionH>
                <wp:positionV relativeFrom="page">
                  <wp:posOffset>6169660</wp:posOffset>
                </wp:positionV>
                <wp:extent cx="1653540" cy="540385"/>
                <wp:effectExtent l="0" t="0" r="0" b="0"/>
                <wp:wrapNone/>
                <wp:docPr id="2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540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5F07A2D">
                            <w:pPr>
                              <w:jc w:val="center"/>
                              <w:rPr>
                                <w:rFonts w:ascii="方正兰亭中黑_GBK" w:eastAsia="方正兰亭中黑_GBK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五年级成绩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40"/>
                                <w:szCs w:val="4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42.2pt;margin-top:485.8pt;height:42.55pt;width:130.2pt;mso-position-vertical-relative:page;z-index:251749376;mso-width-relative:page;mso-height-relative:page;" filled="f" stroked="f" coordsize="21600,21600" o:gfxdata="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7&#10;O36N2QAAAAwBAAAPAAAAAAAAAAEAIAAAACIAAABkcnMvZG93bnJldi54bWxQSwECFAAUAAAACACH&#10;TuJAbLSyXyMCAAArBAAADgAAAAAAAAABACAAAAAo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5F07A2D">
                      <w:pPr>
                        <w:jc w:val="center"/>
                        <w:rPr>
                          <w:rFonts w:ascii="方正兰亭中黑_GBK" w:eastAsia="方正兰亭中黑_GBK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五年级成绩</w:t>
                      </w:r>
                      <w:r>
                        <w:rPr>
                          <w:rFonts w:hint="eastAsia" w:ascii="方正兰亭中黑_GBK" w:eastAsia="方正兰亭中黑_GBK"/>
                          <w:color w:val="FFFFFF" w:themeColor="background1"/>
                          <w:sz w:val="40"/>
                          <w:szCs w:val="4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单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8"/>
        <w:tblpPr w:leftFromText="181" w:rightFromText="181" w:vertAnchor="page" w:horzAnchor="margin" w:tblpY="7462"/>
        <w:tblW w:w="8360" w:type="dxa"/>
        <w:tblInd w:w="0" w:type="dxa"/>
        <w:tblBorders>
          <w:top w:val="single" w:color="FFFFFF" w:themeColor="background1" w:sz="18" w:space="0"/>
          <w:left w:val="single" w:color="FFFFFF" w:themeColor="background1" w:sz="18" w:space="0"/>
          <w:bottom w:val="single" w:color="FFFFFF" w:themeColor="background1" w:sz="18" w:space="0"/>
          <w:right w:val="single" w:color="FFFFFF" w:themeColor="background1" w:sz="18" w:space="0"/>
          <w:insideH w:val="single" w:color="FFFFFF" w:themeColor="background1" w:sz="18" w:space="0"/>
          <w:insideV w:val="single" w:color="FFFFFF" w:themeColor="background1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1672"/>
        <w:gridCol w:w="1672"/>
        <w:gridCol w:w="1672"/>
        <w:gridCol w:w="1672"/>
      </w:tblGrid>
      <w:tr w14:paraId="52B478E0">
        <w:trPr>
          <w:trHeight w:val="567" w:hRule="atLeast"/>
        </w:trPr>
        <w:tc>
          <w:tcPr>
            <w:tcW w:w="1672" w:type="dxa"/>
            <w:shd w:val="clear" w:color="auto" w:fill="00B0F0"/>
            <w:vAlign w:val="center"/>
          </w:tcPr>
          <w:p w14:paraId="4AB63101">
            <w:pPr>
              <w:jc w:val="center"/>
              <w:rPr>
                <w:rFonts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 xml:space="preserve">学 </w:t>
            </w:r>
            <w:r>
              <w:rPr>
                <w:rFonts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期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153875A8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语 文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3F067770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数 学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350D5BE0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英 语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01BF2281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综 合</w:t>
            </w:r>
          </w:p>
        </w:tc>
      </w:tr>
      <w:tr w14:paraId="073A8BB0">
        <w:trPr>
          <w:trHeight w:val="567" w:hRule="atLeast"/>
        </w:trPr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13E9A057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上学期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002373AD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770AB790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15B096A4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7A6F2798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</w:tr>
      <w:tr w14:paraId="2E994F4A">
        <w:trPr>
          <w:trHeight w:val="567" w:hRule="atLeast"/>
        </w:trPr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4E358664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下学期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4EC503E7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22D53BE6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7BFD6141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7B1DAFA6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</w:tr>
    </w:tbl>
    <w:p w14:paraId="56AB05D8">
      <w: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ge">
                  <wp:posOffset>6351270</wp:posOffset>
                </wp:positionV>
                <wp:extent cx="1799590" cy="359410"/>
                <wp:effectExtent l="0" t="0" r="0" b="2540"/>
                <wp:wrapNone/>
                <wp:docPr id="288" name="圆角矩形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590" cy="35941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36.65pt;margin-top:500.1pt;height:28.3pt;width:141.7pt;mso-position-vertical-relative:page;z-index:251746304;v-text-anchor:middle;mso-width-relative:page;mso-height-relative:page;" fillcolor="#00B0F0" filled="t" stroked="f" coordsize="21600,21600" arcsize="0.5" o:gfxdata="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f0qU&#10;itkAAAANAQAADwAAAAAAAAABACAAAAAiAAAAZHJzL2Rvd25yZXYueG1sUEsBAhQAFAAAAAgAh07i&#10;QGOHrXeTAgAABgUAAA4AAAAAAAAAAQAgAAAAKAEAAGRycy9lMm9Eb2MueG1sUEsFBgAAAAAGAAYA&#10;WQEAAC0GAAAAAA==&#10;">
                <v:fill on="t" focussize="0,0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63C09E6F"/>
    <w:p w14:paraId="17DCAB49"/>
    <w:tbl>
      <w:tblPr>
        <w:tblStyle w:val="8"/>
        <w:tblpPr w:leftFromText="181" w:rightFromText="181" w:vertAnchor="page" w:horzAnchor="margin" w:tblpY="10859"/>
        <w:tblW w:w="8360" w:type="dxa"/>
        <w:tblInd w:w="0" w:type="dxa"/>
        <w:tblBorders>
          <w:top w:val="single" w:color="FFFFFF" w:themeColor="background1" w:sz="18" w:space="0"/>
          <w:left w:val="single" w:color="FFFFFF" w:themeColor="background1" w:sz="18" w:space="0"/>
          <w:bottom w:val="single" w:color="FFFFFF" w:themeColor="background1" w:sz="18" w:space="0"/>
          <w:right w:val="single" w:color="FFFFFF" w:themeColor="background1" w:sz="18" w:space="0"/>
          <w:insideH w:val="single" w:color="FFFFFF" w:themeColor="background1" w:sz="18" w:space="0"/>
          <w:insideV w:val="single" w:color="FFFFFF" w:themeColor="background1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1672"/>
        <w:gridCol w:w="1672"/>
        <w:gridCol w:w="1672"/>
        <w:gridCol w:w="1672"/>
      </w:tblGrid>
      <w:tr w14:paraId="226A6005">
        <w:trPr>
          <w:trHeight w:val="567" w:hRule="atLeast"/>
        </w:trPr>
        <w:tc>
          <w:tcPr>
            <w:tcW w:w="1672" w:type="dxa"/>
            <w:shd w:val="clear" w:color="auto" w:fill="00B0F0"/>
            <w:vAlign w:val="center"/>
          </w:tcPr>
          <w:p w14:paraId="109D4F42">
            <w:pPr>
              <w:jc w:val="center"/>
              <w:rPr>
                <w:rFonts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 xml:space="preserve">学 </w:t>
            </w:r>
            <w:r>
              <w:rPr>
                <w:rFonts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期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78798901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语 文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2C09D52C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数 学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7DCFBCEE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英 语</w:t>
            </w:r>
          </w:p>
        </w:tc>
        <w:tc>
          <w:tcPr>
            <w:tcW w:w="1672" w:type="dxa"/>
            <w:shd w:val="clear" w:color="auto" w:fill="00B0F0"/>
            <w:vAlign w:val="center"/>
          </w:tcPr>
          <w:p w14:paraId="62D6237F">
            <w:pPr>
              <w:jc w:val="center"/>
            </w:pPr>
            <w:r>
              <w:rPr>
                <w:rFonts w:hint="eastAsia" w:ascii="微软雅黑" w:hAnsi="微软雅黑" w:eastAsia="微软雅黑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  <w:t>综 合</w:t>
            </w:r>
          </w:p>
        </w:tc>
      </w:tr>
      <w:tr w14:paraId="171C48A5">
        <w:trPr>
          <w:trHeight w:val="567" w:hRule="atLeast"/>
        </w:trPr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06B18F26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上学期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1D7F871E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4F809C21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22540DE1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4A6A9A15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</w:tr>
      <w:tr w14:paraId="64D67485">
        <w:trPr>
          <w:trHeight w:val="567" w:hRule="atLeast"/>
        </w:trPr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3E5CDA62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下学期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2077FCA7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0843410B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4B0357AD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  <w:tc>
          <w:tcPr>
            <w:tcW w:w="1672" w:type="dxa"/>
            <w:shd w:val="clear" w:color="auto" w:fill="D8D8D8" w:themeFill="background1" w:themeFillShade="D9"/>
            <w:vAlign w:val="center"/>
          </w:tcPr>
          <w:p w14:paraId="5D2653D2">
            <w:pPr>
              <w:jc w:val="center"/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1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00</w:t>
            </w:r>
          </w:p>
        </w:tc>
      </w:tr>
    </w:tbl>
    <w:p w14:paraId="7B7151BC"/>
    <w:p w14:paraId="5CCEFD66"/>
    <w:p w14:paraId="0EDB684D"/>
    <w:p w14:paraId="7BAAD52A"/>
    <w:p w14:paraId="7CFE22F7"/>
    <w:p w14:paraId="3ED0A360"/>
    <w:p w14:paraId="46BD3BE7"/>
    <w:p w14:paraId="1E2F1E36"/>
    <w:p w14:paraId="31B43EFE"/>
    <w:p w14:paraId="6476B6FB">
      <w: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741045</wp:posOffset>
                </wp:positionV>
                <wp:extent cx="3931285" cy="871220"/>
                <wp:effectExtent l="0" t="0" r="0" b="5080"/>
                <wp:wrapNone/>
                <wp:docPr id="4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8712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201695D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获奖及</w:t>
                            </w:r>
                            <w:r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top:58.35pt;height:68.6pt;width:309.55pt;mso-position-horizontal:center;mso-position-horizontal-relative:page;mso-position-vertical-relative:page;z-index:251664384;mso-width-relative:page;mso-height-relative:page;" filled="f" stroked="f" coordsize="21600,21600" o:gfxdata="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I9w&#10;1gAAAAgBAAAPAAAAAAAAAAEAIAAAACIAAABkcnMvZG93bnJldi54bWxQSwECFAAUAAAACACHTuJA&#10;e9SIhiMCAAAqBAAADgAAAAAAAAABACAAAAAl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201695D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获奖及</w:t>
                      </w:r>
                      <w:r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证书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-1146175</wp:posOffset>
            </wp:positionH>
            <wp:positionV relativeFrom="paragraph">
              <wp:posOffset>-913130</wp:posOffset>
            </wp:positionV>
            <wp:extent cx="7559675" cy="10691495"/>
            <wp:effectExtent l="0" t="0" r="3175" b="0"/>
            <wp:wrapNone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9ED5CA"/>
    <w:p w14:paraId="78F27DDC"/>
    <w:p w14:paraId="6A2602D3">
      <w: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-255270</wp:posOffset>
                </wp:positionH>
                <wp:positionV relativeFrom="page">
                  <wp:posOffset>1912620</wp:posOffset>
                </wp:positionV>
                <wp:extent cx="6050915" cy="2527935"/>
                <wp:effectExtent l="0" t="0" r="0" b="5715"/>
                <wp:wrapNone/>
                <wp:docPr id="2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0915" cy="2527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3C4AE8C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2015年06月   被北京市第十六小学评为“三好学生”</w:t>
                            </w:r>
                          </w:p>
                          <w:p w14:paraId="1552DDEC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2016年09月   在第六届小超人作文“全国总决赛”中获小学组作文一等奖</w:t>
                            </w:r>
                          </w:p>
                          <w:p w14:paraId="2E79A4D9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2017年12月   朝阳杯“党在我心中”征文比赛三等奖</w:t>
                            </w:r>
                          </w:p>
                          <w:p w14:paraId="5D10B3A9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2018年03月   北京市“心中的太阳”诗歌创作比赛中荣获一等奖</w:t>
                            </w:r>
                          </w:p>
                          <w:p w14:paraId="3F8A2D57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2015年06月   被北京市第十六小学评为“三好学生”</w:t>
                            </w:r>
                          </w:p>
                          <w:p w14:paraId="5BEF0BF7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2016年09月   在第六届小超人作文“全国总决赛”中获小学组作文一等奖</w:t>
                            </w:r>
                          </w:p>
                          <w:p w14:paraId="0FF3B064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2017年12月   朝阳杯“党在我心中”征文比赛三等奖</w:t>
                            </w:r>
                          </w:p>
                          <w:p w14:paraId="07B7D809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2018年03月   北京市“心中的太阳”诗歌创作比赛中荣获一等奖</w:t>
                            </w:r>
                          </w:p>
                          <w:p w14:paraId="3A47F792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2015年06月   被北京市第十六小学评为“三好学生”</w:t>
                            </w:r>
                          </w:p>
                          <w:p w14:paraId="4FBAF8AA">
                            <w:pPr>
                              <w:spacing w:line="360" w:lineRule="exact"/>
                              <w:jc w:val="lef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2016年09月   在第六届小超人作文“全国总决赛”中获小学组作文一等奖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20.1pt;margin-top:150.6pt;height:199.05pt;width:476.45pt;mso-position-vertical-relative:page;z-index:251665408;mso-width-relative:page;mso-height-relative:page;" filled="f" stroked="f" coordsize="21600,21600" o:gfxdata="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LWiKLHYAAAACwEAAA8AAAAAAAAAAQAgAAAAIgAAAGRycy9kb3ducmV2LnhtbFBLAQIUABQAAAAI&#10;AIdO4kA+sw5eJgIAACwEAAAOAAAAAAAAAAEAIAAAACc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3C4AE8C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2015年06月   被北京市第十六小学评为“三好学生”</w:t>
                      </w:r>
                    </w:p>
                    <w:p w14:paraId="1552DDEC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2016年09月   在第六届小超人作文“全国总决赛”中获小学组作文一等奖</w:t>
                      </w:r>
                    </w:p>
                    <w:p w14:paraId="2E79A4D9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2017年12月   朝阳杯“党在我心中”征文比赛三等奖</w:t>
                      </w:r>
                    </w:p>
                    <w:p w14:paraId="5D10B3A9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2018年03月   北京市“心中的太阳”诗歌创作比赛中荣获一等奖</w:t>
                      </w:r>
                    </w:p>
                    <w:p w14:paraId="3F8A2D57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2015年06月   被北京市第十六小学评为“三好学生”</w:t>
                      </w:r>
                    </w:p>
                    <w:p w14:paraId="5BEF0BF7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2016年09月   在第六届小超人作文“全国总决赛”中获小学组作文一等奖</w:t>
                      </w:r>
                    </w:p>
                    <w:p w14:paraId="0FF3B064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2017年12月   朝阳杯“党在我心中”征文比赛三等奖</w:t>
                      </w:r>
                    </w:p>
                    <w:p w14:paraId="07B7D809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2018年03月   北京市“心中的太阳”诗歌创作比赛中荣获一等奖</w:t>
                      </w:r>
                    </w:p>
                    <w:p w14:paraId="3A47F792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2015年06月   被北京市第十六小学评为“三好学生”</w:t>
                      </w:r>
                    </w:p>
                    <w:p w14:paraId="4FBAF8AA">
                      <w:pPr>
                        <w:spacing w:line="360" w:lineRule="exact"/>
                        <w:jc w:val="lef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2016年09月   在第六届小超人作文“全国总决赛”中获小学组作文一等奖</w:t>
                      </w:r>
                    </w:p>
                  </w:txbxContent>
                </v:textbox>
              </v:shape>
            </w:pict>
          </mc:Fallback>
        </mc:AlternateContent>
      </w:r>
    </w:p>
    <w:p w14:paraId="705B4D9C"/>
    <w:p w14:paraId="3DCBB885"/>
    <w:p w14:paraId="7C7C9277"/>
    <w:p w14:paraId="11BB135F"/>
    <w:p w14:paraId="5F5FBD44"/>
    <w:p w14:paraId="128E7953"/>
    <w:p w14:paraId="3E71B6F9"/>
    <w:p w14:paraId="06F08B8F"/>
    <w:p w14:paraId="0AB7D9D9"/>
    <w:p w14:paraId="36EA4FA5"/>
    <w:p w14:paraId="1B6B8471"/>
    <w:p w14:paraId="372498C7"/>
    <w:p w14:paraId="524CB7D9"/>
    <w:p w14:paraId="5F9B2D9A"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2770505</wp:posOffset>
            </wp:positionH>
            <wp:positionV relativeFrom="page">
              <wp:posOffset>4668520</wp:posOffset>
            </wp:positionV>
            <wp:extent cx="2688590" cy="1794510"/>
            <wp:effectExtent l="0" t="0" r="0" b="0"/>
            <wp:wrapNone/>
            <wp:docPr id="223" name="图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22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ge">
                  <wp:posOffset>6489065</wp:posOffset>
                </wp:positionV>
                <wp:extent cx="2688590" cy="309245"/>
                <wp:effectExtent l="0" t="0" r="0" b="0"/>
                <wp:wrapNone/>
                <wp:docPr id="22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6E37EA3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7.1pt;margin-top:510.95pt;height:24.35pt;width:211.7pt;mso-position-vertical-relative:page;z-index:251674624;mso-width-relative:page;mso-height-relative:page;" filled="f" stroked="f" coordsize="21600,21600" o:gfxdata="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mw1gMdkAAAANAQAADwAAAAAAAAABACAAAAAiAAAAZHJzL2Rvd25yZXYueG1sUEsBAhQAFAAAAAgA&#10;h07iQHdBoyYkAgAAKw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6E37EA3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-150495</wp:posOffset>
                </wp:positionH>
                <wp:positionV relativeFrom="page">
                  <wp:posOffset>6489065</wp:posOffset>
                </wp:positionV>
                <wp:extent cx="2688590" cy="309245"/>
                <wp:effectExtent l="0" t="0" r="0" b="0"/>
                <wp:wrapNone/>
                <wp:docPr id="2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E77C8FB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85pt;margin-top:510.95pt;height:24.35pt;width:211.7pt;mso-position-vertical-relative:page;z-index:251671552;mso-width-relative:page;mso-height-relative:page;" filled="f" stroked="f" coordsize="21600,21600" o:gfxdata="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qv&#10;XejYAAAADQEAAA8AAAAAAAAAAQAgAAAAIgAAAGRycy9kb3ducmV2LnhtbFBLAQIUABQAAAAIAIdO&#10;4kCj8zLaIwIAACs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E77C8FB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2767330</wp:posOffset>
            </wp:positionH>
            <wp:positionV relativeFrom="page">
              <wp:posOffset>6979285</wp:posOffset>
            </wp:positionV>
            <wp:extent cx="2689225" cy="1794510"/>
            <wp:effectExtent l="0" t="0" r="0" b="0"/>
            <wp:wrapNone/>
            <wp:docPr id="224" name="图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22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22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-160020</wp:posOffset>
            </wp:positionH>
            <wp:positionV relativeFrom="page">
              <wp:posOffset>6979285</wp:posOffset>
            </wp:positionV>
            <wp:extent cx="2689225" cy="1794510"/>
            <wp:effectExtent l="0" t="0" r="0" b="0"/>
            <wp:wrapNone/>
            <wp:docPr id="221" name="图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图片 22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22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-150495</wp:posOffset>
                </wp:positionH>
                <wp:positionV relativeFrom="page">
                  <wp:posOffset>8775065</wp:posOffset>
                </wp:positionV>
                <wp:extent cx="2687955" cy="309245"/>
                <wp:effectExtent l="0" t="0" r="0" b="0"/>
                <wp:wrapNone/>
                <wp:docPr id="2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092FCB1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85pt;margin-top:690.95pt;height:24.35pt;width:211.65pt;mso-position-vertical-relative:page;z-index:251672576;mso-width-relative:page;mso-height-relative:page;" filled="f" stroked="f" coordsize="21600,21600" o:gfxdata="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Lf1wNnZAAAADQEAAA8AAAAAAAAAAQAgAAAAIgAAAGRycy9kb3ducmV2LnhtbFBLAQIUABQAAAAI&#10;AIdO4kBra+iQ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092FCB1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ge">
                  <wp:posOffset>8775065</wp:posOffset>
                </wp:positionV>
                <wp:extent cx="2688590" cy="309245"/>
                <wp:effectExtent l="0" t="0" r="0" b="0"/>
                <wp:wrapNone/>
                <wp:docPr id="2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F34EFF6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7.1pt;margin-top:690.95pt;height:24.35pt;width:211.7pt;mso-position-vertical-relative:page;z-index:251673600;mso-width-relative:page;mso-height-relative:page;" filled="f" stroked="f" coordsize="21600,21600" o:gfxdata="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o76Y9kAAAANAQAADwAAAAAAAAABACAAAAAiAAAAZHJzL2Rvd25yZXYueG1sUEsBAhQAFAAAAAgA&#10;h07iQAz7wookAgAAKw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F34EFF6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-167640</wp:posOffset>
            </wp:positionH>
            <wp:positionV relativeFrom="page">
              <wp:posOffset>4668520</wp:posOffset>
            </wp:positionV>
            <wp:extent cx="2688590" cy="1794510"/>
            <wp:effectExtent l="0" t="0" r="0" b="0"/>
            <wp:wrapNone/>
            <wp:docPr id="220" name="图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22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76FE2B"/>
    <w:p w14:paraId="22226A45"/>
    <w:p w14:paraId="3BF6E760"/>
    <w:p w14:paraId="39387203"/>
    <w:p w14:paraId="7AB2B473"/>
    <w:p w14:paraId="217618C3"/>
    <w:p w14:paraId="1C5C951B"/>
    <w:p w14:paraId="68D9C051"/>
    <w:p w14:paraId="6D5DF707"/>
    <w:p w14:paraId="7C9B0EA6"/>
    <w:p w14:paraId="5366C736"/>
    <w:p w14:paraId="533339A2"/>
    <w:p w14:paraId="4C6E39BE"/>
    <w:p w14:paraId="4FA72B4F"/>
    <w:p w14:paraId="0F183C46"/>
    <w:p w14:paraId="0D62812C"/>
    <w:p w14:paraId="64960EA6"/>
    <w:p w14:paraId="1AA54DD3"/>
    <w:p w14:paraId="42C6BE91"/>
    <w:p w14:paraId="4228D6A4"/>
    <w:p w14:paraId="6405E441"/>
    <w:p w14:paraId="34396930"/>
    <w:p w14:paraId="0D28AD19"/>
    <w:p w14:paraId="479AC9E5"/>
    <w:p w14:paraId="3AC8FD73"/>
    <w:p w14:paraId="11C11156"/>
    <w:p w14:paraId="1055CC9E">
      <w: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ge">
                  <wp:posOffset>732790</wp:posOffset>
                </wp:positionV>
                <wp:extent cx="3931920" cy="810895"/>
                <wp:effectExtent l="0" t="0" r="0" b="0"/>
                <wp:wrapNone/>
                <wp:docPr id="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1920" cy="8108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2FEED3C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获奖及</w:t>
                            </w:r>
                            <w:r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2.6pt;margin-top:57.7pt;height:63.85pt;width:309.6pt;mso-position-vertical-relative:page;z-index:251661312;mso-width-relative:page;mso-height-relative:page;" filled="f" stroked="f" coordsize="21600,21600" o:gfxdata="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g4QtM&#10;1wAAAAsBAAAPAAAAAAAAAAEAIAAAACIAAABkcnMvZG93bnJldi54bWxQSwECFAAUAAAACACHTuJA&#10;ge/GUSICAAAqBAAADgAAAAAAAAABACAAAAAm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2FEED3C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获奖及</w:t>
                      </w:r>
                      <w:r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证书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-1144905</wp:posOffset>
            </wp:positionH>
            <wp:positionV relativeFrom="paragraph">
              <wp:posOffset>-914400</wp:posOffset>
            </wp:positionV>
            <wp:extent cx="7559675" cy="10691495"/>
            <wp:effectExtent l="0" t="0" r="3175" b="0"/>
            <wp:wrapNone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DA73D0"/>
    <w:p w14:paraId="7164C176"/>
    <w:p w14:paraId="12BA856D"/>
    <w:p w14:paraId="634DDCEE">
      <w: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-168275</wp:posOffset>
            </wp:positionH>
            <wp:positionV relativeFrom="page">
              <wp:posOffset>2077720</wp:posOffset>
            </wp:positionV>
            <wp:extent cx="2687320" cy="1793875"/>
            <wp:effectExtent l="0" t="0" r="0" b="0"/>
            <wp:wrapNone/>
            <wp:docPr id="236" name="图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图片 236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179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ge">
                  <wp:posOffset>3869055</wp:posOffset>
                </wp:positionV>
                <wp:extent cx="2687955" cy="309245"/>
                <wp:effectExtent l="0" t="0" r="0" b="0"/>
                <wp:wrapNone/>
                <wp:docPr id="24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CFAD3D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7.1pt;margin-top:304.65pt;height:24.35pt;width:211.65pt;mso-position-vertical-relative:page;z-index:251685888;mso-width-relative:page;mso-height-relative:page;" filled="f" stroked="f" coordsize="21600,21600" o:gfxdata="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CTiguNgAAAALAQAADwAAAAAAAAABACAAAAAiAAAAZHJzL2Rvd25yZXYueG1sUEsBAhQAFAAAAAgA&#10;h07iQPSEAjM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CCFAD3D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-150495</wp:posOffset>
                </wp:positionH>
                <wp:positionV relativeFrom="page">
                  <wp:posOffset>3870325</wp:posOffset>
                </wp:positionV>
                <wp:extent cx="2687955" cy="309245"/>
                <wp:effectExtent l="0" t="0" r="0" b="0"/>
                <wp:wrapNone/>
                <wp:docPr id="24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1211A3B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85pt;margin-top:304.75pt;height:24.35pt;width:211.65pt;mso-position-vertical-relative:page;z-index:251682816;mso-width-relative:page;mso-height-relative:page;" filled="f" stroked="f" coordsize="21600,21600" o:gfxdata="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tghm/dgAAAALAQAADwAAAAAAAAABACAAAAAiAAAAZHJzL2Rvd25yZXYueG1sUEsBAhQAFAAAAAgA&#10;h07iQH4nc24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1211A3B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2769870</wp:posOffset>
            </wp:positionH>
            <wp:positionV relativeFrom="page">
              <wp:posOffset>2077720</wp:posOffset>
            </wp:positionV>
            <wp:extent cx="2687320" cy="1793875"/>
            <wp:effectExtent l="0" t="0" r="0" b="0"/>
            <wp:wrapNone/>
            <wp:docPr id="237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237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179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-124460</wp:posOffset>
                </wp:positionH>
                <wp:positionV relativeFrom="page">
                  <wp:posOffset>6244590</wp:posOffset>
                </wp:positionV>
                <wp:extent cx="2687955" cy="309245"/>
                <wp:effectExtent l="0" t="0" r="0" b="0"/>
                <wp:wrapNone/>
                <wp:docPr id="24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319DC76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钢琴等级</w:t>
                            </w:r>
                            <w:r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  <w:t>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9.8pt;margin-top:491.7pt;height:24.35pt;width:211.65pt;mso-position-vertical-relative:page;z-index:251686912;mso-width-relative:page;mso-height-relative:page;" filled="f" stroked="f" coordsize="21600,21600" o:gfxdata="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A3HoanZAAAADAEAAA8AAAAAAAAAAQAgAAAAIgAAAGRycy9kb3ducmV2LnhtbFBLAQIUABQAAAAI&#10;AIdO4kCDA8L2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319DC76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钢琴等级</w:t>
                      </w:r>
                      <w:r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  <w:t>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2761615</wp:posOffset>
                </wp:positionH>
                <wp:positionV relativeFrom="page">
                  <wp:posOffset>6225540</wp:posOffset>
                </wp:positionV>
                <wp:extent cx="2687955" cy="309245"/>
                <wp:effectExtent l="0" t="0" r="0" b="0"/>
                <wp:wrapNone/>
                <wp:docPr id="25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6397516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舞蹈等级</w:t>
                            </w:r>
                            <w:r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  <w:t>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7.45pt;margin-top:490.2pt;height:24.35pt;width:211.65pt;mso-position-vertical-relative:page;z-index:251687936;mso-width-relative:page;mso-height-relative:page;" filled="f" stroked="f" coordsize="21600,21600" o:gfxdata="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P&#10;UQRo2AAAAAwBAAAPAAAAAAAAAAEAIAAAACIAAABkcnMvZG93bnJldi54bWxQSwECFAAUAAAACACH&#10;TuJAEYQXZSQCAAArBAAADgAAAAAAAAABACAAAAAn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6397516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舞蹈等级</w:t>
                      </w:r>
                      <w:r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  <w:t>证书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-153670</wp:posOffset>
            </wp:positionH>
            <wp:positionV relativeFrom="page">
              <wp:posOffset>4580890</wp:posOffset>
            </wp:positionV>
            <wp:extent cx="1277620" cy="1654175"/>
            <wp:effectExtent l="0" t="0" r="0" b="3175"/>
            <wp:wrapNone/>
            <wp:docPr id="222" name="图片 222" descr="C:\Users\admin\Desktop\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222" descr="C:\Users\admin\Desktop\2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2759710</wp:posOffset>
            </wp:positionH>
            <wp:positionV relativeFrom="page">
              <wp:posOffset>4581525</wp:posOffset>
            </wp:positionV>
            <wp:extent cx="1277620" cy="1654175"/>
            <wp:effectExtent l="0" t="0" r="0" b="3175"/>
            <wp:wrapNone/>
            <wp:docPr id="239" name="图片 239" descr="C:\Users\admin\Desktop\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239" descr="C:\Users\admin\Desktop\2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4170680</wp:posOffset>
            </wp:positionH>
            <wp:positionV relativeFrom="page">
              <wp:posOffset>4581525</wp:posOffset>
            </wp:positionV>
            <wp:extent cx="1277620" cy="1654175"/>
            <wp:effectExtent l="0" t="0" r="0" b="3175"/>
            <wp:wrapNone/>
            <wp:docPr id="240" name="图片 240" descr="C:\Users\admin\Desktop\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240" descr="C:\Users\admin\Desktop\2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1310640</wp:posOffset>
            </wp:positionH>
            <wp:positionV relativeFrom="page">
              <wp:posOffset>4581525</wp:posOffset>
            </wp:positionV>
            <wp:extent cx="1277620" cy="1654175"/>
            <wp:effectExtent l="0" t="0" r="0" b="3175"/>
            <wp:wrapNone/>
            <wp:docPr id="238" name="图片 238" descr="C:\Users\admin\Desktop\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238" descr="C:\Users\admin\Desktop\2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2734310</wp:posOffset>
            </wp:positionH>
            <wp:positionV relativeFrom="page">
              <wp:posOffset>6957695</wp:posOffset>
            </wp:positionV>
            <wp:extent cx="2687320" cy="1793875"/>
            <wp:effectExtent l="0" t="0" r="0" b="0"/>
            <wp:wrapNone/>
            <wp:docPr id="233" name="图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图片 23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179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-167640</wp:posOffset>
            </wp:positionH>
            <wp:positionV relativeFrom="page">
              <wp:posOffset>6957695</wp:posOffset>
            </wp:positionV>
            <wp:extent cx="2687955" cy="1793875"/>
            <wp:effectExtent l="0" t="0" r="0" b="0"/>
            <wp:wrapNone/>
            <wp:docPr id="232" name="图片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23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955" cy="179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ge">
                  <wp:posOffset>8749030</wp:posOffset>
                </wp:positionV>
                <wp:extent cx="2687955" cy="309245"/>
                <wp:effectExtent l="0" t="0" r="0" b="0"/>
                <wp:wrapNone/>
                <wp:docPr id="2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33A6CF1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7.15pt;margin-top:688.9pt;height:24.35pt;width:211.65pt;mso-position-vertical-relative:page;z-index:251683840;mso-width-relative:page;mso-height-relative:page;" filled="f" stroked="f" coordsize="21600,21600" o:gfxdata="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HFKZZfZAAAADQEAAA8AAAAAAAAAAQAgAAAAIgAAAGRycy9kb3ducmV2LnhtbFBLAQIUABQAAAAI&#10;AIdO4kD4uaNa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33A6CF1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-147955</wp:posOffset>
                </wp:positionH>
                <wp:positionV relativeFrom="page">
                  <wp:posOffset>8749030</wp:posOffset>
                </wp:positionV>
                <wp:extent cx="2687955" cy="309245"/>
                <wp:effectExtent l="0" t="0" r="0" b="0"/>
                <wp:wrapNone/>
                <wp:docPr id="2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D7A3F1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朝阳杯征文比赛三等奖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65pt;margin-top:688.9pt;height:24.35pt;width:211.65pt;mso-position-vertical-relative:page;z-index:251684864;mso-width-relative:page;mso-height-relative:page;" filled="f" stroked="f" coordsize="21600,21600" o:gfxdata="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IT/E7LZAAAADQEAAA8AAAAAAAAAAQAgAAAAIgAAAGRycy9kb3ducmV2LnhtbFBLAQIUABQAAAAI&#10;AIdO4kCPPmOf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7D7A3F1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朝阳杯征文比赛三等奖</w:t>
                      </w:r>
                    </w:p>
                  </w:txbxContent>
                </v:textbox>
              </v:shape>
            </w:pict>
          </mc:Fallback>
        </mc:AlternateContent>
      </w:r>
    </w:p>
    <w:p w14:paraId="5253B349"/>
    <w:p w14:paraId="2FAABFDF"/>
    <w:p w14:paraId="3278B1D4"/>
    <w:p w14:paraId="071D203A"/>
    <w:p w14:paraId="055A4E3D"/>
    <w:p w14:paraId="0FF86BA2"/>
    <w:p w14:paraId="1FC095BC"/>
    <w:p w14:paraId="4FCCE53C"/>
    <w:p w14:paraId="5080C175"/>
    <w:p w14:paraId="05FFA6C9"/>
    <w:p w14:paraId="1C88126F"/>
    <w:p w14:paraId="1E82CBDD"/>
    <w:p w14:paraId="75374B64"/>
    <w:p w14:paraId="5FE5C8C6"/>
    <w:p w14:paraId="5613E251"/>
    <w:p w14:paraId="2B5B6E3A"/>
    <w:p w14:paraId="38CE6683"/>
    <w:p w14:paraId="7EE6AFC9"/>
    <w:p w14:paraId="713D033E"/>
    <w:p w14:paraId="2C547E23"/>
    <w:p w14:paraId="21453B78"/>
    <w:p w14:paraId="0B9D827B"/>
    <w:p w14:paraId="00FFB5FF"/>
    <w:p w14:paraId="70FDC7EE"/>
    <w:p w14:paraId="26EC7A53"/>
    <w:p w14:paraId="32C470DD"/>
    <w:p w14:paraId="63C11C8D"/>
    <w:p w14:paraId="099D5AAD"/>
    <w:p w14:paraId="36F96C8D"/>
    <w:p w14:paraId="0962436D"/>
    <w:p w14:paraId="60440497"/>
    <w:p w14:paraId="3672545D"/>
    <w:p w14:paraId="28BF10CB"/>
    <w:p w14:paraId="2497AFFA"/>
    <w:p w14:paraId="4A970160"/>
    <w:p w14:paraId="52A37094"/>
    <w:p w14:paraId="65B8AF33"/>
    <w:p w14:paraId="68A59753"/>
    <w:p w14:paraId="436E6AF4"/>
    <w:p w14:paraId="0FFAFC20">
      <w: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ge">
                  <wp:posOffset>853440</wp:posOffset>
                </wp:positionV>
                <wp:extent cx="3931920" cy="758825"/>
                <wp:effectExtent l="0" t="0" r="0" b="3175"/>
                <wp:wrapNone/>
                <wp:docPr id="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1920" cy="75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6BA6E5E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兴趣特长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2.6pt;margin-top:67.2pt;height:59.75pt;width:309.6pt;mso-position-vertical-relative:page;z-index:251662336;mso-width-relative:page;mso-height-relative:page;" filled="f" stroked="f" coordsize="21600,21600" o:gfxdata="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LlerK&#10;1wAAAAsBAAAPAAAAAAAAAAEAIAAAACIAAABkcnMvZG93bnJldi54bWxQSwECFAAUAAAACACHTuJA&#10;7WbV7yICAAAqBAAADgAAAAAAAAABACAAAAAm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6BA6E5E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兴趣特长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-1138555</wp:posOffset>
            </wp:positionH>
            <wp:positionV relativeFrom="paragraph">
              <wp:posOffset>-914400</wp:posOffset>
            </wp:positionV>
            <wp:extent cx="7559675" cy="10691495"/>
            <wp:effectExtent l="0" t="0" r="3175" b="0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565DA8"/>
    <w:p w14:paraId="6646A385"/>
    <w:p w14:paraId="552BC727"/>
    <w:p w14:paraId="543FCC99">
      <w: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ge">
                  <wp:posOffset>3724910</wp:posOffset>
                </wp:positionV>
                <wp:extent cx="2687955" cy="309245"/>
                <wp:effectExtent l="0" t="0" r="0" b="0"/>
                <wp:wrapNone/>
                <wp:docPr id="25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1949E29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舞蹈钢琴古筝篮球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25pt;margin-top:293.3pt;height:24.35pt;width:211.65pt;mso-position-vertical-relative:page;z-index:251695104;mso-width-relative:page;mso-height-relative:page;" filled="f" stroked="f" coordsize="21600,21600" o:gfxdata="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AfVU3dgAAAALAQAADwAAAAAAAAABACAAAAAiAAAAZHJzL2Rvd25yZXYueG1sUEsBAhQAFAAAAAgA&#10;h07iQJcax1E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1949E29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舞蹈钢琴古筝篮球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2783205</wp:posOffset>
            </wp:positionH>
            <wp:positionV relativeFrom="page">
              <wp:posOffset>2071370</wp:posOffset>
            </wp:positionV>
            <wp:extent cx="2670810" cy="1652270"/>
            <wp:effectExtent l="0" t="0" r="0" b="5080"/>
            <wp:wrapNone/>
            <wp:docPr id="252" name="图片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图片 25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-141605</wp:posOffset>
            </wp:positionH>
            <wp:positionV relativeFrom="page">
              <wp:posOffset>2068830</wp:posOffset>
            </wp:positionV>
            <wp:extent cx="2670810" cy="1654810"/>
            <wp:effectExtent l="0" t="0" r="0" b="2540"/>
            <wp:wrapNone/>
            <wp:docPr id="251" name="图片 251" descr="C:\Users\admin\Desktop\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图片 251" descr="C:\Users\admin\Desktop\3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49C794"/>
    <w:p w14:paraId="2924DCD1"/>
    <w:p w14:paraId="4ED7C181"/>
    <w:p w14:paraId="4294BF32"/>
    <w:p w14:paraId="1FBD5766"/>
    <w:p w14:paraId="7B54346D"/>
    <w:p w14:paraId="7EC85AAE"/>
    <w:p w14:paraId="10A8E351"/>
    <w:p w14:paraId="1B0C4F9B">
      <w: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column">
                  <wp:posOffset>2778760</wp:posOffset>
                </wp:positionH>
                <wp:positionV relativeFrom="page">
                  <wp:posOffset>3731895</wp:posOffset>
                </wp:positionV>
                <wp:extent cx="2687955" cy="309245"/>
                <wp:effectExtent l="0" t="0" r="0" b="0"/>
                <wp:wrapNone/>
                <wp:docPr id="26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E01E6F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舞蹈钢琴古筝篮球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8.8pt;margin-top:293.85pt;height:24.35pt;width:211.65pt;mso-position-vertical-relative:page;z-index:251700224;mso-width-relative:page;mso-height-relative:page;" filled="f" stroked="f" coordsize="21600,21600" o:gfxdata="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DV16+3ZAAAACwEAAA8AAAAAAAAAAQAgAAAAIgAAAGRycy9kb3ducmV2LnhtbFBLAQIUABQAAAAI&#10;AIdO4kDX5nq9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7E01E6F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舞蹈钢琴古筝篮球</w:t>
                      </w:r>
                    </w:p>
                  </w:txbxContent>
                </v:textbox>
              </v:shape>
            </w:pict>
          </mc:Fallback>
        </mc:AlternateContent>
      </w:r>
    </w:p>
    <w:p w14:paraId="4ED70F15"/>
    <w:p w14:paraId="042A88F7"/>
    <w:p w14:paraId="1352204A">
      <w: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-139065</wp:posOffset>
            </wp:positionH>
            <wp:positionV relativeFrom="page">
              <wp:posOffset>4495800</wp:posOffset>
            </wp:positionV>
            <wp:extent cx="2670810" cy="1652270"/>
            <wp:effectExtent l="0" t="0" r="0" b="5080"/>
            <wp:wrapNone/>
            <wp:docPr id="254" name="图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图片 25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0C8765">
      <w: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column">
                  <wp:posOffset>2781935</wp:posOffset>
                </wp:positionH>
                <wp:positionV relativeFrom="page">
                  <wp:posOffset>6155055</wp:posOffset>
                </wp:positionV>
                <wp:extent cx="2687955" cy="309245"/>
                <wp:effectExtent l="0" t="0" r="0" b="0"/>
                <wp:wrapNone/>
                <wp:docPr id="26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0A4EAC7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舞蹈钢琴古筝篮球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9.05pt;margin-top:484.65pt;height:24.35pt;width:211.65pt;mso-position-vertical-relative:page;z-index:251699200;mso-width-relative:page;mso-height-relative:page;" filled="f" stroked="f" coordsize="21600,21600" o:gfxdata="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i7nTdNgAAAAMAQAADwAAAAAAAAABACAAAAAiAAAAZHJzL2Rvd25yZXYueG1sUEsBAhQAFAAAAAgA&#10;h07iQA9pSig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0A4EAC7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舞蹈钢琴古筝篮球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column">
                  <wp:posOffset>-158115</wp:posOffset>
                </wp:positionH>
                <wp:positionV relativeFrom="page">
                  <wp:posOffset>6148070</wp:posOffset>
                </wp:positionV>
                <wp:extent cx="2687955" cy="309245"/>
                <wp:effectExtent l="0" t="0" r="0" b="0"/>
                <wp:wrapNone/>
                <wp:docPr id="26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D2F5983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舞蹈钢琴古筝篮球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2.45pt;margin-top:484.1pt;height:24.35pt;width:211.65pt;mso-position-vertical-relative:page;z-index:251698176;mso-width-relative:page;mso-height-relative:page;" filled="f" stroked="f" coordsize="21600,21600" o:gfxdata="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7V4E49gAAAAMAQAADwAAAAAAAAABACAAAAAiAAAAZHJzL2Rvd25yZXYueG1sUEsBAhQAFAAAAAgA&#10;h07iQHjuiu0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D2F5983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舞蹈钢琴古筝篮球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2783205</wp:posOffset>
            </wp:positionH>
            <wp:positionV relativeFrom="page">
              <wp:posOffset>4495800</wp:posOffset>
            </wp:positionV>
            <wp:extent cx="2670810" cy="1652270"/>
            <wp:effectExtent l="0" t="0" r="0" b="5080"/>
            <wp:wrapNone/>
            <wp:docPr id="253" name="图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图片 25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22ECB9"/>
    <w:p w14:paraId="7DD995E0"/>
    <w:p w14:paraId="7C1FB4F1"/>
    <w:p w14:paraId="0780EEFD"/>
    <w:p w14:paraId="24B48461"/>
    <w:p w14:paraId="63696B69"/>
    <w:p w14:paraId="732D7C1D"/>
    <w:p w14:paraId="1D0638C4"/>
    <w:p w14:paraId="1D7B8F1A"/>
    <w:p w14:paraId="6A3B1D80"/>
    <w:p w14:paraId="6BDCE406">
      <w: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-139065</wp:posOffset>
            </wp:positionH>
            <wp:positionV relativeFrom="page">
              <wp:posOffset>6919595</wp:posOffset>
            </wp:positionV>
            <wp:extent cx="2670810" cy="1652270"/>
            <wp:effectExtent l="0" t="0" r="0" b="5080"/>
            <wp:wrapNone/>
            <wp:docPr id="255" name="图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图片 25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97152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ge">
                  <wp:posOffset>8570595</wp:posOffset>
                </wp:positionV>
                <wp:extent cx="2687955" cy="309245"/>
                <wp:effectExtent l="0" t="0" r="0" b="0"/>
                <wp:wrapNone/>
                <wp:docPr id="25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0B8E9AD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舞蹈钢琴古筝篮球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1pt;margin-top:674.85pt;height:24.35pt;width:211.65pt;mso-position-vertical-relative:page;z-index:251697152;mso-width-relative:page;mso-height-relative:page;" filled="f" stroked="f" coordsize="21600,21600" o:gfxdata="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IOnq0TZAAAADQEAAA8AAAAAAAAAAQAgAAAAIgAAAGRycy9kb3ducmV2LnhtbFBLAQIUABQAAAAI&#10;AIdO4kCbJ2Y4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0B8E9AD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舞蹈钢琴古筝篮球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2781935</wp:posOffset>
                </wp:positionH>
                <wp:positionV relativeFrom="page">
                  <wp:posOffset>8571865</wp:posOffset>
                </wp:positionV>
                <wp:extent cx="2687955" cy="309245"/>
                <wp:effectExtent l="0" t="0" r="0" b="0"/>
                <wp:wrapNone/>
                <wp:docPr id="25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38E5BE7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舞蹈钢琴古筝篮球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9.05pt;margin-top:674.95pt;height:24.35pt;width:211.65pt;mso-position-vertical-relative:page;z-index:251696128;mso-width-relative:page;mso-height-relative:page;" filled="f" stroked="f" coordsize="21600,21600" o:gfxdata="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B7URALZAAAADQEAAA8AAAAAAAAAAQAgAAAAIgAAAGRycy9kb3ducmV2LnhtbFBLAQIUABQAAAAI&#10;AIdO4kDsoKb9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38E5BE7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舞蹈钢琴古筝篮球</w:t>
                      </w:r>
                    </w:p>
                  </w:txbxContent>
                </v:textbox>
              </v:shape>
            </w:pict>
          </mc:Fallback>
        </mc:AlternateContent>
      </w:r>
    </w:p>
    <w:p w14:paraId="66AD5CD2">
      <w: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2783205</wp:posOffset>
            </wp:positionH>
            <wp:positionV relativeFrom="page">
              <wp:posOffset>6919595</wp:posOffset>
            </wp:positionV>
            <wp:extent cx="2670810" cy="1652270"/>
            <wp:effectExtent l="0" t="0" r="0" b="5080"/>
            <wp:wrapNone/>
            <wp:docPr id="256" name="图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图片 25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E9B8F1"/>
    <w:p w14:paraId="234ABF92"/>
    <w:p w14:paraId="57A244BC"/>
    <w:p w14:paraId="5AB03486"/>
    <w:p w14:paraId="495D3C3A"/>
    <w:p w14:paraId="7D44C52E"/>
    <w:p w14:paraId="038D113F"/>
    <w:p w14:paraId="2EDF89C4"/>
    <w:p w14:paraId="24368F55"/>
    <w:p w14:paraId="192F6B90"/>
    <w:p w14:paraId="08C5E89E"/>
    <w:p w14:paraId="621E377C"/>
    <w:p w14:paraId="48A05C10"/>
    <w:p w14:paraId="0259EE90"/>
    <w:p w14:paraId="6B185812">
      <w: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668020</wp:posOffset>
                </wp:positionH>
                <wp:positionV relativeFrom="page">
                  <wp:posOffset>741680</wp:posOffset>
                </wp:positionV>
                <wp:extent cx="3931920" cy="621030"/>
                <wp:effectExtent l="0" t="0" r="0" b="0"/>
                <wp:wrapNone/>
                <wp:docPr id="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1920" cy="6211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215EA6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社会实践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2.6pt;margin-top:58.4pt;height:48.9pt;width:309.6pt;mso-position-horizontal-relative:margin;mso-position-vertical-relative:page;z-index:251663360;mso-width-relative:page;mso-height-relative:page;" filled="f" stroked="f" coordsize="21600,21600" o:gfxdata="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Huw&#10;T5XXAAAACwEAAA8AAAAAAAAAAQAgAAAAIgAAAGRycy9kb3ducmV2LnhtbFBLAQIUABQAAAAIAIdO&#10;4kAAT7vVJAIAACo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C215EA6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社会实践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-1145540</wp:posOffset>
            </wp:positionH>
            <wp:positionV relativeFrom="paragraph">
              <wp:posOffset>-913765</wp:posOffset>
            </wp:positionV>
            <wp:extent cx="7559675" cy="10691495"/>
            <wp:effectExtent l="0" t="0" r="3175" b="0"/>
            <wp:wrapNone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A6BE89"/>
    <w:p w14:paraId="4F04FFDD"/>
    <w:p w14:paraId="045C0E7D"/>
    <w:p w14:paraId="3172ED5C">
      <w: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160020</wp:posOffset>
            </wp:positionV>
            <wp:extent cx="2670810" cy="1652270"/>
            <wp:effectExtent l="0" t="0" r="0" b="5080"/>
            <wp:wrapNone/>
            <wp:docPr id="270" name="图片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图片 270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159385</wp:posOffset>
            </wp:positionV>
            <wp:extent cx="2670175" cy="1652270"/>
            <wp:effectExtent l="0" t="0" r="0" b="5080"/>
            <wp:wrapNone/>
            <wp:docPr id="271" name="图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图片 27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1848485</wp:posOffset>
                </wp:positionV>
                <wp:extent cx="2687955" cy="309245"/>
                <wp:effectExtent l="0" t="0" r="0" b="0"/>
                <wp:wrapNone/>
                <wp:docPr id="2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F8930F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2018年3月社会实践活动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7pt;margin-top:145.55pt;height:24.35pt;width:211.65pt;z-index:251705344;mso-width-relative:page;mso-height-relative:page;" filled="f" stroked="f" coordsize="21600,21600" o:gfxdata="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WN69j9gAAAALAQAADwAAAAAAAAABACAAAAAiAAAAZHJzL2Rvd25yZXYueG1sUEsBAhQAFAAAAAgA&#10;h07iQCb/akw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7F8930F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2018年3月社会实践活动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2772410</wp:posOffset>
                </wp:positionH>
                <wp:positionV relativeFrom="paragraph">
                  <wp:posOffset>1868170</wp:posOffset>
                </wp:positionV>
                <wp:extent cx="2687955" cy="309245"/>
                <wp:effectExtent l="0" t="0" r="0" b="0"/>
                <wp:wrapNone/>
                <wp:docPr id="26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E56BC40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2018年3月社会实践活动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8.3pt;margin-top:147.1pt;height:24.35pt;width:211.65pt;z-index:251708416;mso-width-relative:page;mso-height-relative:page;" filled="f" stroked="f" coordsize="21600,21600" o:gfxdata="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An0v0HZAAAACwEAAA8AAAAAAAAAAQAgAAAAIgAAAGRycy9kb3ducmV2LnhtbFBLAQIUABQAAAAI&#10;AIdO4kDyTfuw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E56BC40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2018年3月社会实践活动</w:t>
                      </w:r>
                    </w:p>
                  </w:txbxContent>
                </v:textbox>
              </v:shape>
            </w:pict>
          </mc:Fallback>
        </mc:AlternateContent>
      </w:r>
    </w:p>
    <w:p w14:paraId="2C8F4883"/>
    <w:p w14:paraId="7D33F0DA"/>
    <w:p w14:paraId="7991BBBC"/>
    <w:p w14:paraId="014CFBA4"/>
    <w:p w14:paraId="52406083"/>
    <w:p w14:paraId="60E524C4"/>
    <w:p w14:paraId="15ECDEB2"/>
    <w:p w14:paraId="127CCB07"/>
    <w:p w14:paraId="5C812FCA"/>
    <w:p w14:paraId="30795E0A"/>
    <w:p w14:paraId="362B63B6"/>
    <w:p w14:paraId="772FF4B5"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2772410</wp:posOffset>
                </wp:positionH>
                <wp:positionV relativeFrom="paragraph">
                  <wp:posOffset>1907540</wp:posOffset>
                </wp:positionV>
                <wp:extent cx="2687955" cy="309245"/>
                <wp:effectExtent l="0" t="0" r="0" b="0"/>
                <wp:wrapNone/>
                <wp:docPr id="26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5B804DC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2018年3月社会实践活动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8.3pt;margin-top:150.2pt;height:24.35pt;width:211.65pt;z-index:251709440;mso-width-relative:page;mso-height-relative:page;" filled="f" stroked="f" coordsize="21600,21600" o:gfxdata="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a&#10;Pwht2AAAAAsBAAAPAAAAAAAAAAEAIAAAACIAAABkcnMvZG93bnJldi54bWxQSwECFAAUAAAACACH&#10;TuJAhco7dSQCAAArBAAADgAAAAAAAAABACAAAAAn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5B804DC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2018年3月社会实践活动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198120</wp:posOffset>
            </wp:positionV>
            <wp:extent cx="2670175" cy="1652270"/>
            <wp:effectExtent l="0" t="0" r="0" b="5080"/>
            <wp:wrapNone/>
            <wp:docPr id="272" name="图片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图片 272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-168910</wp:posOffset>
                </wp:positionH>
                <wp:positionV relativeFrom="paragraph">
                  <wp:posOffset>1907540</wp:posOffset>
                </wp:positionV>
                <wp:extent cx="2687955" cy="309245"/>
                <wp:effectExtent l="0" t="0" r="0" b="0"/>
                <wp:wrapNone/>
                <wp:docPr id="26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2FC8A33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2018年3月社会实践活动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3.3pt;margin-top:150.2pt;height:24.35pt;width:211.65pt;z-index:251707392;mso-width-relative:page;mso-height-relative:page;" filled="f" stroked="f" coordsize="21600,21600" o:gfxdata="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V&#10;ivIf2AAAAAsBAAAPAAAAAAAAAAEAIAAAACIAAABkcnMvZG93bnJldi54bWxQSwECFAAUAAAACACH&#10;TuJA/nBa2SQCAAArBAAADgAAAAAAAAABACAAAAAn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2FC8A33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2018年3月社会实践活动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198120</wp:posOffset>
            </wp:positionV>
            <wp:extent cx="2670175" cy="1652270"/>
            <wp:effectExtent l="0" t="0" r="0" b="5080"/>
            <wp:wrapNone/>
            <wp:docPr id="273" name="图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图片 27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5D2E0F"/>
    <w:p w14:paraId="2296E5C8"/>
    <w:p w14:paraId="48F1D165"/>
    <w:p w14:paraId="1FB0FE75"/>
    <w:p w14:paraId="52E4CB49"/>
    <w:p w14:paraId="1AE31696"/>
    <w:p w14:paraId="7949407B"/>
    <w:p w14:paraId="709EC990"/>
    <w:p w14:paraId="3CAA9BCE"/>
    <w:p w14:paraId="70C4ED70"/>
    <w:p w14:paraId="56DC2117"/>
    <w:p w14:paraId="356DC74A">
      <w: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257810</wp:posOffset>
            </wp:positionV>
            <wp:extent cx="2670175" cy="1652270"/>
            <wp:effectExtent l="0" t="0" r="0" b="5080"/>
            <wp:wrapNone/>
            <wp:docPr id="274" name="图片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图片 274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1947545</wp:posOffset>
                </wp:positionV>
                <wp:extent cx="2687955" cy="309245"/>
                <wp:effectExtent l="0" t="0" r="0" b="0"/>
                <wp:wrapNone/>
                <wp:docPr id="26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AC6B3E6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2018年3月社会实践活动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7pt;margin-top:153.35pt;height:24.35pt;width:211.65pt;z-index:251712512;mso-width-relative:page;mso-height-relative:page;" filled="f" stroked="f" coordsize="21600,21600" o:gfxdata="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Ju78xDZAAAACwEAAA8AAAAAAAAAAQAgAAAAIgAAAGRycy9kb3ducmV2LnhtbFBLAQIUABQAAAAI&#10;AIdO4kCJ95oc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AC6B3E6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2018年3月社会实践活动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2772410</wp:posOffset>
                </wp:positionH>
                <wp:positionV relativeFrom="paragraph">
                  <wp:posOffset>1947545</wp:posOffset>
                </wp:positionV>
                <wp:extent cx="2687955" cy="309245"/>
                <wp:effectExtent l="0" t="0" r="0" b="0"/>
                <wp:wrapNone/>
                <wp:docPr id="26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50A283C"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2018年3月社会实践活动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18.3pt;margin-top:153.35pt;height:24.35pt;width:211.65pt;z-index:251711488;mso-width-relative:page;mso-height-relative:page;" filled="f" stroked="f" coordsize="21600,21600" o:gfxdata="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ezPf3tgAAAALAQAADwAAAAAAAAABACAAAAAiAAAAZHJzL2Rvd25yZXYueG1sUEsBAhQAFAAAAAgA&#10;h07iQFF4qok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50A283C"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2018年3月社会实践活动</w:t>
                      </w:r>
                    </w:p>
                  </w:txbxContent>
                </v:textbox>
              </v:shape>
            </w:pict>
          </mc:Fallback>
        </mc:AlternateContent>
      </w:r>
    </w:p>
    <w:p w14:paraId="6713F485">
      <w: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59690</wp:posOffset>
            </wp:positionV>
            <wp:extent cx="2670175" cy="1652270"/>
            <wp:effectExtent l="0" t="0" r="0" b="5080"/>
            <wp:wrapNone/>
            <wp:docPr id="275" name="图片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图片 275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61C609"/>
    <w:p w14:paraId="1C6EC50E"/>
    <w:p w14:paraId="3D20193E"/>
    <w:p w14:paraId="4B5BF723"/>
    <w:p w14:paraId="5E64D3D7"/>
    <w:p w14:paraId="4FA4B9D5"/>
    <w:p w14:paraId="7AC6528D"/>
    <w:p w14:paraId="21ECA7F1"/>
    <w:p w14:paraId="3FD004B5"/>
    <w:p w14:paraId="7F17B494"/>
    <w:p w14:paraId="78DDE925"/>
    <w:p w14:paraId="68A9AAEC"/>
    <w:p w14:paraId="195183C4"/>
    <w:p w14:paraId="7F3365E3"/>
    <w:p w14:paraId="15313F7E">
      <w:r>
        <mc:AlternateContent>
          <mc:Choice Requires="wps">
            <w:drawing>
              <wp:anchor distT="45720" distB="45720" distL="114300" distR="114300" simplePos="0" relativeHeight="25175244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738505</wp:posOffset>
                </wp:positionV>
                <wp:extent cx="3931285" cy="621030"/>
                <wp:effectExtent l="0" t="0" r="0" b="0"/>
                <wp:wrapNone/>
                <wp:docPr id="3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6211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1C4C35A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各方对</w:t>
                            </w:r>
                            <w:r>
                              <w:rPr>
                                <w:rFonts w:ascii="微软雅黑" w:hAnsi="微软雅黑" w:eastAsia="微软雅黑"/>
                                <w:color w:val="00B0F0"/>
                                <w:sz w:val="52"/>
                                <w:szCs w:val="52"/>
                              </w:rPr>
                              <w:t>我的评价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top:58.15pt;height:48.9pt;width:309.55pt;mso-position-horizontal:center;mso-position-horizontal-relative:page;mso-position-vertical-relative:page;z-index:251752448;mso-width-relative:page;mso-height-relative:page;" filled="f" stroked="f" coordsize="21600,21600" o:gfxdata="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A4t&#10;wOTWAAAACAEAAA8AAAAAAAAAAQAgAAAAIgAAAGRycy9kb3ducmV2LnhtbFBLAQIUABQAAAAIAIdO&#10;4kAxs6wqJQIAACsEAAAOAAAAAAAAAAEAIAAAACU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1C4C35A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各方对</w:t>
                      </w:r>
                      <w:r>
                        <w:rPr>
                          <w:rFonts w:ascii="微软雅黑" w:hAnsi="微软雅黑" w:eastAsia="微软雅黑"/>
                          <w:color w:val="00B0F0"/>
                          <w:sz w:val="52"/>
                          <w:szCs w:val="52"/>
                        </w:rPr>
                        <w:t>我的评价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-1133475</wp:posOffset>
            </wp:positionH>
            <wp:positionV relativeFrom="paragraph">
              <wp:posOffset>-913765</wp:posOffset>
            </wp:positionV>
            <wp:extent cx="7559675" cy="10691495"/>
            <wp:effectExtent l="0" t="0" r="3175" b="0"/>
            <wp:wrapNone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2B087E"/>
    <w:p w14:paraId="44B6C695"/>
    <w:p w14:paraId="6BB76EFA"/>
    <w:p w14:paraId="3B8945A7"/>
    <w:p w14:paraId="496905E2">
      <w: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margin">
                  <wp:posOffset>461645</wp:posOffset>
                </wp:positionH>
                <wp:positionV relativeFrom="page">
                  <wp:posOffset>2251710</wp:posOffset>
                </wp:positionV>
                <wp:extent cx="2787650" cy="42799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55C8FF4"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FF006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0066"/>
                                <w:sz w:val="36"/>
                                <w:szCs w:val="36"/>
                              </w:rPr>
                              <w:t>老师评语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.35pt;margin-top:177.3pt;height:33.7pt;width:219.5pt;mso-position-horizontal-relative:margin;mso-position-vertical-relative:page;z-index:251718656;mso-width-relative:page;mso-height-relative:page;" filled="f" stroked="f" coordsize="21600,21600" o:gfxdata="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JCf&#10;bLjXAAAACgEAAA8AAAAAAAAAAQAgAAAAIgAAAGRycy9kb3ducmV2LnhtbFBLAQIUABQAAAAIAIdO&#10;4kDX4oCsJAIAACk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55C8FF4">
                      <w:pPr>
                        <w:jc w:val="left"/>
                        <w:rPr>
                          <w:rFonts w:ascii="微软雅黑" w:hAnsi="微软雅黑" w:eastAsia="微软雅黑"/>
                          <w:color w:val="FF0066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0066"/>
                          <w:sz w:val="36"/>
                          <w:szCs w:val="36"/>
                        </w:rPr>
                        <w:t>老师评语</w:t>
                      </w:r>
                    </w:p>
                  </w:txbxContent>
                </v:textbox>
              </v:shape>
            </w:pict>
          </mc:Fallback>
        </mc:AlternateContent>
      </w:r>
    </w:p>
    <w:p w14:paraId="06C7157F"/>
    <w:p w14:paraId="7EC7F848">
      <w: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-67945</wp:posOffset>
            </wp:positionH>
            <wp:positionV relativeFrom="page">
              <wp:posOffset>2680335</wp:posOffset>
            </wp:positionV>
            <wp:extent cx="5226685" cy="1401445"/>
            <wp:effectExtent l="0" t="0" r="0" b="8255"/>
            <wp:wrapNone/>
            <wp:docPr id="277" name="图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27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68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C535DD">
      <w: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-64135</wp:posOffset>
            </wp:positionH>
            <wp:positionV relativeFrom="page">
              <wp:posOffset>6931660</wp:posOffset>
            </wp:positionV>
            <wp:extent cx="5226685" cy="1401445"/>
            <wp:effectExtent l="0" t="0" r="0" b="8255"/>
            <wp:wrapNone/>
            <wp:docPr id="280" name="图片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图片 28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68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751424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ge">
                  <wp:posOffset>2722245</wp:posOffset>
                </wp:positionV>
                <wp:extent cx="4562475" cy="1390650"/>
                <wp:effectExtent l="0" t="0" r="0" b="0"/>
                <wp:wrapNone/>
                <wp:docPr id="28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0AFA7A4"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对学习充满热情，对知识充满渴望。能独立完成老师布置的作业，自觉做好预习，复习的功课，业余时间，还不满足于课堂上所学到的知识，大量阅读有益的书、报刊、杂志，以开阔自己的视野、增长知识。功夫不负有心人，付出的辛勤劳动，终于获得了硕果累累，是我们学校师生公认的优秀学生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6.75pt;margin-top:214.35pt;height:109.5pt;width:359.25pt;mso-position-vertical-relative:page;z-index:251751424;mso-width-relative:page;mso-height-relative:page;" filled="f" stroked="f" coordsize="21600,21600" o:gfxdata="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WtDW32AAAAAoBAAAPAAAAAAAAAAEAIAAAACIAAABkcnMvZG93bnJldi54bWxQSwECFAAUAAAA&#10;CACHTuJADi6MaicCAAAsBAAADgAAAAAAAAABACAAAAAnAQAAZHJzL2Uyb0RvYy54bWxQSwUGAAAA&#10;AAYABgBZAQAAwA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0AFA7A4"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对学习充满热情，对知识充满渴望。能独立完成老师布置的作业，自觉做好预习，复习的功课，业余时间，还不满足于课堂上所学到的知识，大量阅读有益的书、报刊、杂志，以开阔自己的视野、增长知识。功夫不负有心人，付出的辛勤劳动，终于获得了硕果累累，是我们学校师生公认的优秀学生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20704" behindDoc="0" locked="0" layoutInCell="1" allowOverlap="1">
                <wp:simplePos x="0" y="0"/>
                <wp:positionH relativeFrom="margin">
                  <wp:posOffset>457835</wp:posOffset>
                </wp:positionH>
                <wp:positionV relativeFrom="page">
                  <wp:posOffset>4359910</wp:posOffset>
                </wp:positionV>
                <wp:extent cx="2787650" cy="42799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6F9B50E"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ED7D31" w:themeColor="accent2"/>
                                <w:sz w:val="36"/>
                                <w:szCs w:val="36"/>
                                <w14:textFill>
                                  <w14:solidFill>
                                    <w14:schemeClr w14:val="accent2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ED7D31" w:themeColor="accent2"/>
                                <w:sz w:val="36"/>
                                <w:szCs w:val="36"/>
                                <w14:textFill>
                                  <w14:solidFill>
                                    <w14:schemeClr w14:val="accent2"/>
                                  </w14:solidFill>
                                </w14:textFill>
                              </w:rPr>
                              <w:t>家长</w:t>
                            </w:r>
                            <w:r>
                              <w:rPr>
                                <w:rFonts w:ascii="微软雅黑" w:hAnsi="微软雅黑" w:eastAsia="微软雅黑"/>
                                <w:color w:val="ED7D31" w:themeColor="accent2"/>
                                <w:sz w:val="36"/>
                                <w:szCs w:val="36"/>
                                <w14:textFill>
                                  <w14:solidFill>
                                    <w14:schemeClr w14:val="accent2"/>
                                  </w14:solidFill>
                                </w14:textFill>
                              </w:rPr>
                              <w:t>寄语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.05pt;margin-top:343.3pt;height:33.7pt;width:219.5pt;mso-position-horizontal-relative:margin;mso-position-vertical-relative:page;z-index:251720704;mso-width-relative:page;mso-height-relative:page;" filled="f" stroked="f" coordsize="21600,21600" o:gfxdata="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iIAq7&#10;1gAAAAoBAAAPAAAAAAAAAAEAIAAAACIAAABkcnMvZG93bnJldi54bWxQSwECFAAUAAAACACHTuJA&#10;pxx79SMCAAApBAAADgAAAAAAAAABACAAAAAl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6F9B50E">
                      <w:pPr>
                        <w:jc w:val="left"/>
                        <w:rPr>
                          <w:rFonts w:ascii="微软雅黑" w:hAnsi="微软雅黑" w:eastAsia="微软雅黑"/>
                          <w:color w:val="ED7D31" w:themeColor="accent2"/>
                          <w:sz w:val="36"/>
                          <w:szCs w:val="36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ED7D31" w:themeColor="accent2"/>
                          <w:sz w:val="36"/>
                          <w:szCs w:val="36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家长</w:t>
                      </w:r>
                      <w:r>
                        <w:rPr>
                          <w:rFonts w:ascii="微软雅黑" w:hAnsi="微软雅黑" w:eastAsia="微软雅黑"/>
                          <w:color w:val="ED7D31" w:themeColor="accent2"/>
                          <w:sz w:val="36"/>
                          <w:szCs w:val="36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寄语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15584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ge">
                  <wp:posOffset>4833620</wp:posOffset>
                </wp:positionV>
                <wp:extent cx="4562475" cy="1390650"/>
                <wp:effectExtent l="0" t="0" r="0" b="0"/>
                <wp:wrapNone/>
                <wp:docPr id="28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8184657"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李晓美孝敬父母，对人有礼貌，有进取心，是大家族中公认的好孩子。学习自觉，知识面广，多才多艺，成绩优秀。爱看书，爱问问题，有强烈的求知渴望。缺点是任性，对自己认定的事情，不论对错与否，不轻易听取别人的意见。希望你能改正缺点，发扬优点。老师和爸爸妈妈相信你能做好，也期待你有更大的进步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6.75pt;margin-top:380.6pt;height:109.5pt;width:359.25pt;mso-position-vertical-relative:page;z-index:251715584;mso-width-relative:page;mso-height-relative:page;" filled="f" stroked="f" coordsize="21600,21600" o:gfxdata="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LVMmc2AAAAAoBAAAPAAAAAAAAAAEAIAAAACIAAABkcnMvZG93bnJldi54bWxQSwECFAAUAAAA&#10;CACHTuJAZ0QR4icCAAAsBAAADgAAAAAAAAABACAAAAAnAQAAZHJzL2Uyb0RvYy54bWxQSwUGAAAA&#10;AAYABgBZAQAAwA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8184657"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李晓美孝敬父母，对人有礼貌，有进取心，是大家族中公认的好孩子。学习自觉，知识面广，多才多艺，成绩优秀。爱看书，爱问问题，有强烈的求知渴望。缺点是任性，对自己认定的事情，不论对错与否，不轻易听取别人的意见。希望你能改正缺点，发扬优点。老师和爸爸妈妈相信你能做好，也期待你有更大的进步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19680" behindDoc="0" locked="0" layoutInCell="1" allowOverlap="1">
                <wp:simplePos x="0" y="0"/>
                <wp:positionH relativeFrom="margin">
                  <wp:posOffset>457835</wp:posOffset>
                </wp:positionH>
                <wp:positionV relativeFrom="page">
                  <wp:posOffset>6508115</wp:posOffset>
                </wp:positionV>
                <wp:extent cx="2787650" cy="42799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BC3D61B"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36"/>
                                <w:szCs w:val="36"/>
                              </w:rPr>
                              <w:t>同学评价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.05pt;margin-top:512.45pt;height:33.7pt;width:219.5pt;mso-position-horizontal-relative:margin;mso-position-vertical-relative:page;z-index:251719680;mso-width-relative:page;mso-height-relative:page;" filled="f" stroked="f" coordsize="21600,21600" o:gfxdata="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FII&#10;h3XXAAAADAEAAA8AAAAAAAAAAQAgAAAAIgAAAGRycy9kb3ducmV2LnhtbFBLAQIUABQAAAAIAIdO&#10;4kDvHX2AJAIAACk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BC3D61B">
                      <w:pPr>
                        <w:jc w:val="left"/>
                        <w:rPr>
                          <w:rFonts w:ascii="微软雅黑" w:hAnsi="微软雅黑" w:eastAsia="微软雅黑"/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36"/>
                          <w:szCs w:val="36"/>
                        </w:rPr>
                        <w:t>同学评价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16608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ge">
                  <wp:posOffset>6993890</wp:posOffset>
                </wp:positionV>
                <wp:extent cx="4562475" cy="1390650"/>
                <wp:effectExtent l="0" t="0" r="0" b="0"/>
                <wp:wrapNone/>
                <wp:docPr id="28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CED315D"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</w:rPr>
                              <w:t>我与她小学六年同学，也是她的邻居，生活中，她是个做事认真踏实、尊敬师长、敬老爱幼、拥有爱心的好学生。她学习成绩优异，思想道德纯洁，热爱参加各项社会活动。她还兴趣爱好广泛，喜欢弹钢琴、阅读、唱歌、画画、下棋、打乒乓球、轮滑、踢毽子等。全面发展的她是同学们学习的好榜样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7.5pt;margin-top:550.7pt;height:109.5pt;width:359.25pt;mso-position-vertical-relative:page;z-index:251716608;mso-width-relative:page;mso-height-relative:page;" filled="f" stroked="f" coordsize="21600,21600" o:gfxdata="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CZ6B3bZAAAADAEAAA8AAAAAAAAAAQAgAAAAIgAAAGRycy9kb3ducmV2LnhtbFBLAQIUABQA&#10;AAAIAIdO4kB/YLUsKAIAACwEAAAOAAAAAAAAAAEAIAAAACgBAABkcnMvZTJvRG9jLnhtbFBLBQYA&#10;AAAABgAGAFkBAADC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CED315D"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</w:rPr>
                        <w:t>我与她小学六年同学，也是她的邻居，生活中，她是个做事认真踏实、尊敬师长、敬老爱幼、拥有爱心的好学生。她学习成绩优异，思想道德纯洁，热爱参加各项社会活动。她还兴趣爱好广泛，喜欢弹钢琴、阅读、唱歌、画画、下棋、打乒乓球、轮滑、踢毽子等。全面发展的她是同学们学习的好榜样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320675</wp:posOffset>
            </wp:positionH>
            <wp:positionV relativeFrom="page">
              <wp:posOffset>4781550</wp:posOffset>
            </wp:positionV>
            <wp:extent cx="5226685" cy="1401445"/>
            <wp:effectExtent l="0" t="0" r="0" b="8255"/>
            <wp:wrapNone/>
            <wp:docPr id="278" name="图片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图片 27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68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6E1232"/>
    <w:p w14:paraId="2160C616"/>
    <w:p w14:paraId="749A9AF3"/>
    <w:p w14:paraId="5EAE0E93"/>
    <w:p w14:paraId="3E760F8F"/>
    <w:p w14:paraId="63E47686"/>
    <w:p w14:paraId="2C2ACCC3"/>
    <w:p w14:paraId="4C8170EF"/>
    <w:p w14:paraId="20415D06"/>
    <w:p w14:paraId="042AF370"/>
    <w:p w14:paraId="0F1635E2"/>
    <w:p w14:paraId="6A0A784A"/>
    <w:p w14:paraId="0243587F"/>
    <w:p w14:paraId="59B1E2CF"/>
    <w:p w14:paraId="66E8357B"/>
    <w:p w14:paraId="6D52ACA2"/>
    <w:p w14:paraId="53180D43"/>
    <w:p w14:paraId="32AC4EF7"/>
    <w:p w14:paraId="06CDB34A"/>
    <w:p w14:paraId="5295B6AC"/>
    <w:p w14:paraId="246E078B"/>
    <w:p w14:paraId="1462A3D9"/>
    <w:p w14:paraId="020F4D8C"/>
    <w:p w14:paraId="49FE0918"/>
    <w:p w14:paraId="017C3745"/>
    <w:p w14:paraId="75A1B3C8"/>
    <w:p w14:paraId="22F2191E"/>
    <w:p w14:paraId="7A10E492"/>
    <w:p w14:paraId="5ABE3839"/>
    <w:p w14:paraId="025ABB3E"/>
    <w:p w14:paraId="4749C6D6"/>
    <w:p w14:paraId="2D215EA0"/>
    <w:p w14:paraId="680DFB0F"/>
    <w:p w14:paraId="33CCC608"/>
    <w:p w14:paraId="33FC94DF"/>
    <w:p w14:paraId="7C4AED4A"/>
    <w:p w14:paraId="7E9A17F9"/>
    <w:p w14:paraId="2FF50FCB">
      <w:r>
        <mc:AlternateContent>
          <mc:Choice Requires="wps">
            <w:drawing>
              <wp:anchor distT="45720" distB="45720" distL="114300" distR="114300" simplePos="0" relativeHeight="251717632" behindDoc="0" locked="0" layoutInCell="1" allowOverlap="1">
                <wp:simplePos x="0" y="0"/>
                <wp:positionH relativeFrom="page">
                  <wp:posOffset>1262380</wp:posOffset>
                </wp:positionH>
                <wp:positionV relativeFrom="page">
                  <wp:posOffset>1409700</wp:posOffset>
                </wp:positionV>
                <wp:extent cx="5036185" cy="1752600"/>
                <wp:effectExtent l="0" t="0" r="0" b="0"/>
                <wp:wrapNone/>
                <wp:docPr id="28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F5C63F4">
                            <w:pPr>
                              <w:spacing w:line="1200" w:lineRule="exact"/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84"/>
                                <w:szCs w:val="84"/>
                              </w:rPr>
                              <w:t>感谢您的审阅</w:t>
                            </w:r>
                          </w:p>
                          <w:p w14:paraId="61D1F593">
                            <w:pPr>
                              <w:spacing w:line="1200" w:lineRule="exact"/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B0F0"/>
                                <w:sz w:val="72"/>
                                <w:szCs w:val="72"/>
                              </w:rPr>
                              <w:t>您辛苦了!</w:t>
                            </w:r>
                          </w:p>
                          <w:p w14:paraId="0FDE614F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00B0F0"/>
                                <w:sz w:val="112"/>
                                <w:szCs w:val="1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99.4pt;margin-top:111pt;height:138pt;width:396.55pt;mso-position-horizontal-relative:page;mso-position-vertical-relative:page;z-index:251717632;mso-width-relative:page;mso-height-relative:page;" filled="f" stroked="f" coordsize="21600,21600" o:gfxdata="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a2A/t9YAAAALAQAADwAAAAAAAAABACAAAAAiAAAAZHJzL2Rvd25yZXYueG1sUEsBAhQAFAAAAAgA&#10;h07iQLh7H6QnAgAALAQAAA4AAAAAAAAAAQAgAAAAJQ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F5C63F4">
                      <w:pPr>
                        <w:spacing w:line="1200" w:lineRule="exact"/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84"/>
                          <w:szCs w:val="84"/>
                        </w:rPr>
                        <w:t>感谢您的审阅</w:t>
                      </w:r>
                    </w:p>
                    <w:p w14:paraId="61D1F593">
                      <w:pPr>
                        <w:spacing w:line="1200" w:lineRule="exact"/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72"/>
                          <w:szCs w:val="7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B0F0"/>
                          <w:sz w:val="72"/>
                          <w:szCs w:val="72"/>
                        </w:rPr>
                        <w:t>您辛苦了!</w:t>
                      </w:r>
                    </w:p>
                    <w:p w14:paraId="0FDE614F">
                      <w:pPr>
                        <w:jc w:val="center"/>
                        <w:rPr>
                          <w:rFonts w:ascii="微软雅黑" w:hAnsi="微软雅黑" w:eastAsia="微软雅黑"/>
                          <w:color w:val="00B0F0"/>
                          <w:sz w:val="112"/>
                          <w:szCs w:val="1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F20ADB"/>
    <w:p w14:paraId="67C14974"/>
    <w:p w14:paraId="6AA8381C"/>
    <w:p w14:paraId="3CD29BF7"/>
    <w:p w14:paraId="510D2C73"/>
    <w:p w14:paraId="32796289"/>
    <w:p w14:paraId="12EE4CDA"/>
    <w:p w14:paraId="0F625827">
      <w: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1447165</wp:posOffset>
                </wp:positionH>
                <wp:positionV relativeFrom="paragraph">
                  <wp:posOffset>67310</wp:posOffset>
                </wp:positionV>
                <wp:extent cx="2379980" cy="2379980"/>
                <wp:effectExtent l="19050" t="19050" r="20320" b="20320"/>
                <wp:wrapNone/>
                <wp:docPr id="53" name="椭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2379980"/>
                        </a:xfrm>
                        <a:prstGeom prst="ellipse">
                          <a:avLst/>
                        </a:prstGeom>
                        <a:blipFill>
                          <a:blip r:embed="rId5"/>
                          <a:stretch>
                            <a:fillRect/>
                          </a:stretch>
                        </a:blip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13.95pt;margin-top:5.3pt;height:187.4pt;width:187.4pt;z-index:251766784;v-text-anchor:middle;mso-width-relative:page;mso-height-relative:page;" filled="t" stroked="t" coordsize="21600,21600" o:gfxdata="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">
                <v:fill type="frame" on="t" focussize="0,0" recolor="t" rotate="t" r:id="rId5"/>
                <v:stroke weight="2.25pt" color="#00B0F0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1C2D7036"/>
    <w:p w14:paraId="153D0AA6"/>
    <w:p w14:paraId="4CC634BD"/>
    <w:p w14:paraId="3AC2BFFF"/>
    <w:p w14:paraId="1916D69F"/>
    <w:p w14:paraId="14182089"/>
    <w:p w14:paraId="2F428E59"/>
    <w:p w14:paraId="6553076D"/>
    <w:p w14:paraId="6510A4C1"/>
    <w:p w14:paraId="3F5EFC32"/>
    <w:p w14:paraId="3E819399"/>
    <w:p w14:paraId="26003601">
      <w:r>
        <mc:AlternateContent>
          <mc:Choice Requires="wps">
            <w:drawing>
              <wp:anchor distT="45720" distB="45720" distL="114300" distR="114300" simplePos="0" relativeHeight="251767808" behindDoc="0" locked="0" layoutInCell="1" allowOverlap="1">
                <wp:simplePos x="0" y="0"/>
                <wp:positionH relativeFrom="page">
                  <wp:posOffset>2097405</wp:posOffset>
                </wp:positionH>
                <wp:positionV relativeFrom="page">
                  <wp:posOffset>5541010</wp:posOffset>
                </wp:positionV>
                <wp:extent cx="3365500" cy="1346200"/>
                <wp:effectExtent l="0" t="0" r="0" b="6350"/>
                <wp:wrapNone/>
                <wp:docPr id="5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0" cy="1346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45F420E">
                            <w:pPr>
                              <w:spacing w:line="840" w:lineRule="exact"/>
                              <w:jc w:val="center"/>
                              <w:rPr>
                                <w:rFonts w:ascii="微软雅黑" w:hAnsi="微软雅黑" w:eastAsia="微软雅黑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48"/>
                                <w:szCs w:val="48"/>
                              </w:rPr>
                              <w:t>李天成</w:t>
                            </w:r>
                          </w:p>
                          <w:p w14:paraId="0D0158EB">
                            <w:pPr>
                              <w:spacing w:line="480" w:lineRule="exact"/>
                              <w:jc w:val="center"/>
                              <w:rPr>
                                <w:rFonts w:ascii="微软雅黑" w:hAnsi="微软雅黑" w:eastAsia="微软雅黑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2"/>
                                <w:szCs w:val="32"/>
                              </w:rPr>
                              <w:t>北京市第十六小学</w:t>
                            </w:r>
                          </w:p>
                          <w:p w14:paraId="7D64D5A7">
                            <w:pPr>
                              <w:spacing w:line="480" w:lineRule="exact"/>
                              <w:jc w:val="center"/>
                              <w:rPr>
                                <w:rFonts w:ascii="微软雅黑" w:hAnsi="微软雅黑" w:eastAsia="微软雅黑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32"/>
                                <w:szCs w:val="32"/>
                              </w:rPr>
                              <w:t>联系</w:t>
                            </w:r>
                            <w:r>
                              <w:rPr>
                                <w:rFonts w:ascii="微软雅黑" w:hAnsi="微软雅黑" w:eastAsia="微软雅黑"/>
                                <w:sz w:val="32"/>
                                <w:szCs w:val="32"/>
                              </w:rPr>
                              <w:t>电话：139 1234 5678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65.15pt;margin-top:436.3pt;height:106pt;width:265pt;mso-position-horizontal-relative:page;mso-position-vertical-relative:page;z-index:251767808;mso-width-relative:page;mso-height-relative:page;" filled="f" stroked="f" coordsize="21600,21600" o:gfxdata="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C+R&#10;RdvYAAAADAEAAA8AAAAAAAAAAQAgAAAAIgAAAGRycy9kb3ducmV2LnhtbFBLAQIUABQAAAAIAIdO&#10;4kCXRHXkIwIAACs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45F420E">
                      <w:pPr>
                        <w:spacing w:line="840" w:lineRule="exact"/>
                        <w:jc w:val="center"/>
                        <w:rPr>
                          <w:rFonts w:ascii="微软雅黑" w:hAnsi="微软雅黑" w:eastAsia="微软雅黑"/>
                          <w:sz w:val="48"/>
                          <w:szCs w:val="4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48"/>
                          <w:szCs w:val="48"/>
                        </w:rPr>
                        <w:t>李天成</w:t>
                      </w:r>
                    </w:p>
                    <w:p w14:paraId="0D0158EB">
                      <w:pPr>
                        <w:spacing w:line="480" w:lineRule="exact"/>
                        <w:jc w:val="center"/>
                        <w:rPr>
                          <w:rFonts w:ascii="微软雅黑" w:hAnsi="微软雅黑" w:eastAsia="微软雅黑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2"/>
                          <w:szCs w:val="32"/>
                        </w:rPr>
                        <w:t>北京市第十六小学</w:t>
                      </w:r>
                    </w:p>
                    <w:p w14:paraId="7D64D5A7">
                      <w:pPr>
                        <w:spacing w:line="480" w:lineRule="exact"/>
                        <w:jc w:val="center"/>
                        <w:rPr>
                          <w:rFonts w:ascii="微软雅黑" w:hAnsi="微软雅黑" w:eastAsia="微软雅黑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32"/>
                          <w:szCs w:val="32"/>
                        </w:rPr>
                        <w:t>联系</w:t>
                      </w:r>
                      <w:r>
                        <w:rPr>
                          <w:rFonts w:ascii="微软雅黑" w:hAnsi="微软雅黑" w:eastAsia="微软雅黑"/>
                          <w:sz w:val="32"/>
                          <w:szCs w:val="32"/>
                        </w:rPr>
                        <w:t>电话：139 1234 5678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54496" behindDoc="1" locked="0" layoutInCell="1" allowOverlap="1">
            <wp:simplePos x="0" y="0"/>
            <wp:positionH relativeFrom="page">
              <wp:posOffset>635</wp:posOffset>
            </wp:positionH>
            <wp:positionV relativeFrom="paragraph">
              <wp:posOffset>1974215</wp:posOffset>
            </wp:positionV>
            <wp:extent cx="7559675" cy="3995420"/>
            <wp:effectExtent l="0" t="0" r="3175" b="5080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C201AD00-81D2-ED4D-D6B0-166ACF26FB72}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  <w:embedRegular r:id="rId2" w:fontKey="{6D81D5EE-E65A-3ABB-D6B0-166A0F167B1A}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兰亭中黑_GBK">
    <w:altName w:val="汉仪中黑KW"/>
    <w:panose1 w:val="00000000000000000000"/>
    <w:charset w:val="86"/>
    <w:family w:val="auto"/>
    <w:pitch w:val="default"/>
    <w:sig w:usb0="00000000" w:usb1="00000000" w:usb2="00082016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4"/>
  <w:embedTrueType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4020DC"/>
    <w:rsid w:val="000149B8"/>
    <w:rsid w:val="00065F76"/>
    <w:rsid w:val="000778EC"/>
    <w:rsid w:val="00083B77"/>
    <w:rsid w:val="00106915"/>
    <w:rsid w:val="001C285A"/>
    <w:rsid w:val="001C3CB3"/>
    <w:rsid w:val="001C3F8F"/>
    <w:rsid w:val="002245F1"/>
    <w:rsid w:val="00233846"/>
    <w:rsid w:val="00286405"/>
    <w:rsid w:val="002B247E"/>
    <w:rsid w:val="002C4C2D"/>
    <w:rsid w:val="0032203D"/>
    <w:rsid w:val="0035354B"/>
    <w:rsid w:val="00372E4B"/>
    <w:rsid w:val="00372EAC"/>
    <w:rsid w:val="00391FC4"/>
    <w:rsid w:val="003A4026"/>
    <w:rsid w:val="003D33F0"/>
    <w:rsid w:val="004321AE"/>
    <w:rsid w:val="00435344"/>
    <w:rsid w:val="004C3E23"/>
    <w:rsid w:val="004C638F"/>
    <w:rsid w:val="00585B4A"/>
    <w:rsid w:val="005A34E7"/>
    <w:rsid w:val="005A6CF1"/>
    <w:rsid w:val="005D2C8B"/>
    <w:rsid w:val="005E50C5"/>
    <w:rsid w:val="006217C6"/>
    <w:rsid w:val="006828FA"/>
    <w:rsid w:val="006C3238"/>
    <w:rsid w:val="006F16A7"/>
    <w:rsid w:val="006F2760"/>
    <w:rsid w:val="0070734F"/>
    <w:rsid w:val="00717065"/>
    <w:rsid w:val="007418CD"/>
    <w:rsid w:val="007F2B35"/>
    <w:rsid w:val="00862B50"/>
    <w:rsid w:val="00866208"/>
    <w:rsid w:val="0089533B"/>
    <w:rsid w:val="00902D15"/>
    <w:rsid w:val="0095342B"/>
    <w:rsid w:val="00983630"/>
    <w:rsid w:val="009B481A"/>
    <w:rsid w:val="009E11EA"/>
    <w:rsid w:val="00A50EFB"/>
    <w:rsid w:val="00A73B0A"/>
    <w:rsid w:val="00AB7B20"/>
    <w:rsid w:val="00AD0F04"/>
    <w:rsid w:val="00AD24CC"/>
    <w:rsid w:val="00B233FA"/>
    <w:rsid w:val="00B30542"/>
    <w:rsid w:val="00B53DE6"/>
    <w:rsid w:val="00B60897"/>
    <w:rsid w:val="00BA29F4"/>
    <w:rsid w:val="00BE7EC6"/>
    <w:rsid w:val="00C811E8"/>
    <w:rsid w:val="00CB5A7E"/>
    <w:rsid w:val="00CD17D6"/>
    <w:rsid w:val="00D9255D"/>
    <w:rsid w:val="00DC6C42"/>
    <w:rsid w:val="00E069F3"/>
    <w:rsid w:val="00E1580A"/>
    <w:rsid w:val="00E208A8"/>
    <w:rsid w:val="00E53ED2"/>
    <w:rsid w:val="00E76466"/>
    <w:rsid w:val="00E86A18"/>
    <w:rsid w:val="00EB543B"/>
    <w:rsid w:val="00FA0E68"/>
    <w:rsid w:val="075B0156"/>
    <w:rsid w:val="2AE225B5"/>
    <w:rsid w:val="3F27FF59"/>
    <w:rsid w:val="5E172E2A"/>
    <w:rsid w:val="6340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iPriority="99" w:semiHidden="0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1"/>
    <w:unhideWhenUsed/>
    <w:qFormat/>
    <w:uiPriority w:val="99"/>
    <w:rPr>
      <w:rFonts w:ascii="微软雅黑" w:hAnsi="微软雅黑" w:eastAsia="微软雅黑"/>
      <w:sz w:val="22"/>
    </w:rPr>
  </w:style>
  <w:style w:type="paragraph" w:styleId="3">
    <w:name w:val="Closing"/>
    <w:basedOn w:val="1"/>
    <w:link w:val="12"/>
    <w:unhideWhenUsed/>
    <w:qFormat/>
    <w:uiPriority w:val="99"/>
    <w:pPr>
      <w:ind w:left="100" w:leftChars="2100"/>
    </w:pPr>
    <w:rPr>
      <w:rFonts w:ascii="微软雅黑" w:hAnsi="微软雅黑" w:eastAsia="微软雅黑"/>
      <w:sz w:val="22"/>
    </w:rPr>
  </w:style>
  <w:style w:type="paragraph" w:styleId="4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称呼 字符"/>
    <w:basedOn w:val="9"/>
    <w:link w:val="2"/>
    <w:qFormat/>
    <w:uiPriority w:val="99"/>
    <w:rPr>
      <w:rFonts w:ascii="微软雅黑" w:hAnsi="微软雅黑" w:eastAsia="微软雅黑"/>
      <w:sz w:val="22"/>
    </w:rPr>
  </w:style>
  <w:style w:type="character" w:customStyle="1" w:styleId="12">
    <w:name w:val="结束语 字符"/>
    <w:basedOn w:val="9"/>
    <w:link w:val="3"/>
    <w:qFormat/>
    <w:uiPriority w:val="99"/>
    <w:rPr>
      <w:rFonts w:ascii="微软雅黑" w:hAnsi="微软雅黑" w:eastAsia="微软雅黑"/>
      <w:sz w:val="22"/>
    </w:rPr>
  </w:style>
  <w:style w:type="character" w:customStyle="1" w:styleId="13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14">
    <w:name w:val="页眉 字符"/>
    <w:basedOn w:val="9"/>
    <w:link w:val="6"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22.jpe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Users/liuyuanfa/Library/Containers/com.kingsoft.wpsoffice.mac/Data/C:\Users\Administrator\AppData\Roaming\kingsoft\office6\templates\download\f346c4fe-616c-414c-aa3b-cd79a0a7e9bc\&#23567;&#23398;&#29983;&#23567;&#21319;&#21021;&#31616;&#21382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小学生小升初简历</Template>
  <Company>Micorosoft</Company>
  <Pages>11</Pages>
  <Words>105</Words>
  <Characters>599</Characters>
  <Lines>4</Lines>
  <Paragraphs>1</Paragraphs>
  <TotalTime>6</TotalTime>
  <ScaleCrop>false</ScaleCrop>
  <LinksUpToDate>false</LinksUpToDate>
  <CharactersWithSpaces>703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2022-03-22T16:02:00Z</dcterms:created>
  <dc:creator>Peach。</dc:creator>
  <cp:lastModifiedBy>广陵鸟</cp:lastModifiedBy>
  <dcterms:modified xsi:type="dcterms:W3CDTF">2026-05-27T16:52:38Z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KSOTemplateKey">
    <vt:lpwstr>1.0_sGedap8z4aSfWKAE5GvHsHPleCiknE/PQ56J5Li58iIlLPRbdrXwXjETOztsdQHxrqN6Yy3QSB7k+nqBG5uYBw==</vt:lpwstr>
  </property>
  <property fmtid="{D5CDD505-2E9C-101B-9397-08002B2CF9AE}" pid="4" name="KSOTemplateUUID">
    <vt:lpwstr>v1.0_mb_c0u+bybLTI7hq/zSlIgzlA==</vt:lpwstr>
  </property>
  <property fmtid="{D5CDD505-2E9C-101B-9397-08002B2CF9AE}" pid="5" name="ICV">
    <vt:lpwstr>9419BED22ED04C89D6B0166A398A9C6C_43</vt:lpwstr>
  </property>
</Properties>
</file>