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BFBE9"/>
  <w:body>
    <w:p w14:paraId="0B6C9A29">
      <w:bookmarkStart w:id="0" w:name="_GoBack"/>
      <w:bookmarkEnd w:id="0"/>
      <w:r>
        <mc:AlternateContent>
          <mc:Choice Requires="wpg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-258445</wp:posOffset>
                </wp:positionV>
                <wp:extent cx="1023620" cy="1023620"/>
                <wp:effectExtent l="0" t="0" r="5080" b="5080"/>
                <wp:wrapNone/>
                <wp:docPr id="53" name="组合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419344">
                          <a:off x="0" y="0"/>
                          <a:ext cx="1023620" cy="1023620"/>
                          <a:chOff x="0" y="0"/>
                          <a:chExt cx="1875041" cy="1874313"/>
                        </a:xfrm>
                        <a:solidFill>
                          <a:srgbClr val="FFC000"/>
                        </a:solidFill>
                        <a:effectLst/>
                      </wpg:grpSpPr>
                      <wps:wsp>
                        <wps:cNvPr id="54" name="椭圆 30"/>
                        <wps:cNvSpPr/>
                        <wps:spPr>
                          <a:xfrm>
                            <a:off x="431383" y="432048"/>
                            <a:ext cx="1008112" cy="1008112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55" name="组合 55"/>
                        <wpg:cNvGrpSpPr/>
                        <wpg:grpSpPr>
                          <a:xfrm>
                            <a:off x="832608" y="0"/>
                            <a:ext cx="144017" cy="1872208"/>
                            <a:chOff x="832608" y="0"/>
                            <a:chExt cx="144017" cy="1872208"/>
                          </a:xfrm>
                          <a:grpFill/>
                        </wpg:grpSpPr>
                        <wps:wsp>
                          <wps:cNvPr id="56" name="圆角矩形 56"/>
                          <wps:cNvSpPr/>
                          <wps:spPr>
                            <a:xfrm flipH="1">
                              <a:off x="832608" y="0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7" name="圆角矩形 57"/>
                          <wps:cNvSpPr/>
                          <wps:spPr>
                            <a:xfrm flipH="1">
                              <a:off x="832608" y="1512168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58" name="组合 58"/>
                        <wpg:cNvGrpSpPr/>
                        <wpg:grpSpPr>
                          <a:xfrm rot="1800000">
                            <a:off x="832608" y="0"/>
                            <a:ext cx="144017" cy="1872208"/>
                            <a:chOff x="832608" y="0"/>
                            <a:chExt cx="144017" cy="1872208"/>
                          </a:xfrm>
                          <a:grpFill/>
                        </wpg:grpSpPr>
                        <wps:wsp>
                          <wps:cNvPr id="59" name="圆角矩形 59"/>
                          <wps:cNvSpPr/>
                          <wps:spPr>
                            <a:xfrm flipH="1">
                              <a:off x="832608" y="0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0" name="圆角矩形 60"/>
                          <wps:cNvSpPr/>
                          <wps:spPr>
                            <a:xfrm flipH="1">
                              <a:off x="832608" y="1512168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61" name="组合 61"/>
                        <wpg:cNvGrpSpPr/>
                        <wpg:grpSpPr>
                          <a:xfrm rot="3600000">
                            <a:off x="864662" y="405"/>
                            <a:ext cx="144017" cy="1872208"/>
                            <a:chOff x="864662" y="405"/>
                            <a:chExt cx="144017" cy="1872208"/>
                          </a:xfrm>
                          <a:grpFill/>
                        </wpg:grpSpPr>
                        <wps:wsp>
                          <wps:cNvPr id="62" name="圆角矩形 62"/>
                          <wps:cNvSpPr/>
                          <wps:spPr>
                            <a:xfrm flipH="1">
                              <a:off x="864662" y="405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63" name="圆角矩形 63"/>
                          <wps:cNvSpPr/>
                          <wps:spPr>
                            <a:xfrm flipH="1">
                              <a:off x="864662" y="1512573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256" name="组合 256"/>
                        <wpg:cNvGrpSpPr/>
                        <wpg:grpSpPr>
                          <a:xfrm rot="5400000">
                            <a:off x="864095" y="-162"/>
                            <a:ext cx="144017" cy="1872208"/>
                            <a:chOff x="864095" y="-162"/>
                            <a:chExt cx="144017" cy="1872208"/>
                          </a:xfrm>
                          <a:grpFill/>
                        </wpg:grpSpPr>
                        <wps:wsp>
                          <wps:cNvPr id="257" name="圆角矩形 257"/>
                          <wps:cNvSpPr/>
                          <wps:spPr>
                            <a:xfrm flipH="1">
                              <a:off x="864095" y="-162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258" name="圆角矩形 258"/>
                          <wps:cNvSpPr/>
                          <wps:spPr>
                            <a:xfrm flipH="1">
                              <a:off x="864095" y="1512006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259" name="组合 259"/>
                        <wpg:cNvGrpSpPr/>
                        <wpg:grpSpPr>
                          <a:xfrm rot="7200000">
                            <a:off x="866928" y="-727"/>
                            <a:ext cx="144017" cy="1872208"/>
                            <a:chOff x="866928" y="-727"/>
                            <a:chExt cx="144017" cy="1872208"/>
                          </a:xfrm>
                          <a:grpFill/>
                        </wpg:grpSpPr>
                        <wps:wsp>
                          <wps:cNvPr id="260" name="圆角矩形 260"/>
                          <wps:cNvSpPr/>
                          <wps:spPr>
                            <a:xfrm flipH="1">
                              <a:off x="866928" y="-727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261" name="圆角矩形 261"/>
                          <wps:cNvSpPr/>
                          <wps:spPr>
                            <a:xfrm flipH="1">
                              <a:off x="866928" y="1511441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g:grpSp>
                        <wpg:cNvPr id="262" name="组合 262"/>
                        <wpg:cNvGrpSpPr/>
                        <wpg:grpSpPr>
                          <a:xfrm rot="9000000">
                            <a:off x="873160" y="2105"/>
                            <a:ext cx="144017" cy="1872208"/>
                            <a:chOff x="873160" y="2105"/>
                            <a:chExt cx="144017" cy="1872208"/>
                          </a:xfrm>
                          <a:grpFill/>
                        </wpg:grpSpPr>
                        <wps:wsp>
                          <wps:cNvPr id="263" name="圆角矩形 263"/>
                          <wps:cNvSpPr/>
                          <wps:spPr>
                            <a:xfrm flipH="1">
                              <a:off x="873160" y="2105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264" name="圆角矩形 264"/>
                          <wps:cNvSpPr/>
                          <wps:spPr>
                            <a:xfrm flipH="1">
                              <a:off x="873160" y="1514273"/>
                              <a:ext cx="144017" cy="360040"/>
                            </a:xfrm>
                            <a:prstGeom prst="ellips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60" o:spid="_x0000_s1026" o:spt="203" style="position:absolute;left:0pt;margin-left:-40.05pt;margin-top:-20.35pt;height:80.6pt;width:80.6pt;rotation:-1289591f;z-index:251778048;mso-width-relative:page;mso-height-relative:page;" coordsize="1875041,1874313" o:gfxdata="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">
                <o:lock v:ext="edit" aspectratio="f"/>
                <v:shape id="椭圆 30" o:spid="_x0000_s1026" o:spt="3" type="#_x0000_t3" style="position:absolute;left:431383;top:432048;height:1008112;width:1008112;v-text-anchor:middle;" filled="t" stroked="f" coordsize="21600,21600" o:gfxdata="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uvEqG/&#10;AAAA2wAAAA8AAAAAAAAAAQAgAAAAIgAAAGRycy9kb3ducmV2LnhtbFBLAQIUABQAAAAIAIdO4kAz&#10;LwWeOwAAADkAAAAQAAAAAAAAAAEAIAAAAA4BAABkcnMvc2hhcGV4bWwueG1sUEsFBgAAAAAGAAYA&#10;WwEAALgDAAAAAA==&#10;">
                  <v:fill on="t" focussize="0,0"/>
                  <v:stroke on="f" weight="2pt"/>
                  <v:imagedata o:title=""/>
                  <o:lock v:ext="edit" aspectratio="f"/>
                </v:shape>
                <v:group id="_x0000_s1026" o:spid="_x0000_s1026" o:spt="203" style="position:absolute;left:832608;top:0;height:1872208;width:144017;" coordorigin="832608,0" coordsize="144017,1872208" o:gfxdata="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dBOLT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圆角矩形 56" o:spid="_x0000_s1026" o:spt="3" type="#_x0000_t3" style="position:absolute;left:832608;top:0;flip:x;height:360040;width:144017;v-text-anchor:middle;" filled="t" stroked="f" coordsize="21600,21600" o:gfxdata="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Lz2G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57" o:spid="_x0000_s1026" o:spt="3" type="#_x0000_t3" style="position:absolute;left:832608;top:1512168;flip:x;height:360040;width:144017;v-text-anchor:middle;" filled="t" stroked="f" coordsize="21600,21600" o:gfxdata="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Y5gd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832608;top:0;height:1872208;width:144017;rotation:1966080f;" coordorigin="832608,0" coordsize="144017,1872208" o:gfxdata="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mg/ImvAAAANsAAAAPAAAAAAAAAAEAIAAAACIAAABkcnMvZG93bnJldi54bWxQ&#10;SwECFAAUAAAACACHTuJAMy8FnjsAAAA5AAAAFQAAAAAAAAABACAAAAALAQAAZHJzL2dyb3Vwc2hh&#10;cGV4bWwueG1sUEsFBgAAAAAGAAYAYAEAAMgDAAAAAA==&#10;">
                  <o:lock v:ext="edit" aspectratio="f"/>
                  <v:shape id="圆角矩形 59" o:spid="_x0000_s1026" o:spt="3" type="#_x0000_t3" style="position:absolute;left:832608;top:0;flip:x;height:360040;width:144017;v-text-anchor:middle;" filled="t" stroked="f" coordsize="21600,21600" o:gfxdata="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sKn0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60" o:spid="_x0000_s1026" o:spt="3" type="#_x0000_t3" style="position:absolute;left:832608;top:1512168;flip:x;height:360040;width:144017;v-text-anchor:middle;" filled="t" stroked="f" coordsize="21600,21600" o:gfxdata="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5srUugAAANsA&#10;AAAPAAAAAAAAAAEAIAAAACIAAABkcnMvZG93bnJldi54bWxQSwECFAAUAAAACACHTuJAMy8FnjsA&#10;AAA5AAAAEAAAAAAAAAABACAAAAAJAQAAZHJzL3NoYXBleG1sLnhtbFBLBQYAAAAABgAGAFsBAACz&#10;AwAAAAA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864662;top:405;height:1872208;width:144017;rotation:3932160f;" coordorigin="864662,405" coordsize="144017,1872208" o:gfxdata="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oPMuL7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圆角矩形 62" o:spid="_x0000_s1026" o:spt="3" type="#_x0000_t3" style="position:absolute;left:864662;top:405;flip:x;height:360040;width:144017;v-text-anchor:middle;" filled="t" stroked="f" coordsize="21600,21600" o:gfxdata="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ePE4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63" o:spid="_x0000_s1026" o:spt="3" type="#_x0000_t3" style="position:absolute;left:864662;top:1512573;flip:x;height:360040;width:144017;v-text-anchor:middle;" filled="t" stroked="f" coordsize="21600,21600" o:gfxdata="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3NFSj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864095;top:-162;height:1872208;width:144017;rotation:5898240f;" coordorigin="864095,-162" coordsize="144017,1872208" o:gfxdata="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FxEc7e+AAAA3AAAAA8AAAAAAAAAAQAgAAAAIgAAAGRycy9kb3ducmV2Lnht&#10;bFBLAQIUABQAAAAIAIdO4kAzLwWeOwAAADkAAAAVAAAAAAAAAAEAIAAAAA0BAABkcnMvZ3JvdXBz&#10;aGFwZXhtbC54bWxQSwUGAAAAAAYABgBgAQAAygMAAAAA&#10;">
                  <o:lock v:ext="edit" aspectratio="f"/>
                  <v:shape id="圆角矩形 257" o:spid="_x0000_s1026" o:spt="3" type="#_x0000_t3" style="position:absolute;left:864095;top:-162;flip:x;height:360040;width:144017;v-text-anchor:middle;" filled="t" stroked="f" coordsize="21600,21600" o:gfxdata="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EpBsvQAA&#10;ANw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258" o:spid="_x0000_s1026" o:spt="3" type="#_x0000_t3" style="position:absolute;left:864095;top:1512006;flip:x;height:360040;width:144017;v-text-anchor:middle;" filled="t" stroked="f" coordsize="21600,21600" o:gfxdata="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CNBB65AAAA3AAA&#10;AA8AAAAAAAAAAQAgAAAAIgAAAGRycy9kb3ducmV2LnhtbFBLAQIUABQAAAAIAIdO4kAzLwWeOwAA&#10;ADkAAAAQAAAAAAAAAAEAIAAAAAgBAABkcnMvc2hhcGV4bWwueG1sUEsFBgAAAAAGAAYAWwEAALID&#10;AAAAAA=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866928;top:-727;height:1872208;width:144017;rotation:7864320f;" coordorigin="866928,-727" coordsize="144017,1872208" o:gfxdata="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EXs398AAAADcAAAADwAAAAAAAAABACAAAAAiAAAAZHJzL2Rvd25yZXYu&#10;eG1sUEsBAhQAFAAAAAgAh07iQDMvBZ47AAAAOQAAABUAAAAAAAAAAQAgAAAADwEAAGRycy9ncm91&#10;cHNoYXBleG1sLnhtbFBLBQYAAAAABgAGAGABAADMAwAAAAA=&#10;">
                  <o:lock v:ext="edit" aspectratio="f"/>
                  <v:shape id="圆角矩形 260" o:spid="_x0000_s1026" o:spt="3" type="#_x0000_t3" style="position:absolute;left:866928;top:-727;flip:x;height:360040;width:144017;v-text-anchor:middle;" filled="t" stroked="f" coordsize="21600,21600" o:gfxdata="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wl8KlugAAANwA&#10;AAAPAAAAAAAAAAEAIAAAACIAAABkcnMvZG93bnJldi54bWxQSwECFAAUAAAACACHTuJAMy8FnjsA&#10;AAA5AAAAEAAAAAAAAAABACAAAAAJAQAAZHJzL3NoYXBleG1sLnhtbFBLBQYAAAAABgAGAFsBAACz&#10;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261" o:spid="_x0000_s1026" o:spt="3" type="#_x0000_t3" style="position:absolute;left:866928;top:1511441;flip:x;height:360040;width:144017;v-text-anchor:middle;" filled="t" stroked="f" coordsize="21600,21600" o:gfxdata="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bZz6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873160;top:2105;height:1872208;width:144017;rotation:9830400f;" coordorigin="873160,2105" coordsize="144017,1872208" o:gfxdata="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8IUzq+AAAA3AAAAA8AAAAAAAAAAQAgAAAAIgAAAGRycy9kb3ducmV2Lnht&#10;bFBLAQIUABQAAAAIAIdO4kAzLwWeOwAAADkAAAAVAAAAAAAAAAEAIAAAAA0BAABkcnMvZ3JvdXBz&#10;aGFwZXhtbC54bWxQSwUGAAAAAAYABgBgAQAAygMAAAAA&#10;">
                  <o:lock v:ext="edit" aspectratio="f"/>
                  <v:shape id="圆角矩形 263" o:spid="_x0000_s1026" o:spt="3" type="#_x0000_t3" style="position:absolute;left:873160;top:2105;flip:x;height:360040;width:144017;v-text-anchor:middle;" filled="t" stroked="f" coordsize="21600,21600" o:gfxdata="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EVc0r4A&#10;AADcAAAADwAAAAAAAAABACAAAAAiAAAAZHJzL2Rvd25yZXYueG1sUEsBAhQAFAAAAAgAh07iQDMv&#10;BZ47AAAAOQAAABAAAAAAAAAAAQAgAAAADQEAAGRycy9zaGFwZXhtbC54bWxQSwUGAAAAAAYABgBb&#10;AQAAtw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圆角矩形 264" o:spid="_x0000_s1026" o:spt="3" type="#_x0000_t3" style="position:absolute;left:873160;top:1514273;flip:x;height:360040;width:144017;v-text-anchor:middle;" filled="t" stroked="f" coordsize="21600,21600" o:gfxdata="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6zEpr4A&#10;AADcAAAADwAAAAAAAAABACAAAAAiAAAAZHJzL2Rvd25yZXYueG1sUEsBAhQAFAAAAAgAh07iQDMv&#10;BZ47AAAAOQAAABAAAAAAAAAAAQAgAAAADQEAAGRycy9zaGFwZXhtbC54bWxQSwUGAAAAAAYABgBb&#10;AQAAtwMAAAAA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</v:group>
            </w:pict>
          </mc:Fallback>
        </mc:AlternateContent>
      </w:r>
      <w:r>
        <w:drawing>
          <wp:anchor distT="0" distB="0" distL="114300" distR="114300" simplePos="0" relativeHeight="251813888" behindDoc="0" locked="0" layoutInCell="1" allowOverlap="1">
            <wp:simplePos x="0" y="0"/>
            <wp:positionH relativeFrom="margin">
              <wp:posOffset>3507105</wp:posOffset>
            </wp:positionH>
            <wp:positionV relativeFrom="margin">
              <wp:posOffset>-989330</wp:posOffset>
            </wp:positionV>
            <wp:extent cx="2922905" cy="2063115"/>
            <wp:effectExtent l="0" t="0" r="0" b="0"/>
            <wp:wrapNone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22905" cy="206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                                                                                            </w:t>
      </w:r>
    </w:p>
    <w:p w14:paraId="1C7C08F8">
      <w:pPr>
        <w:widowControl/>
        <w:jc w:val="left"/>
      </w:pPr>
    </w:p>
    <w:p w14:paraId="0CCD09DA">
      <w:pPr>
        <w:widowControl/>
        <w:jc w:val="left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1925320</wp:posOffset>
                </wp:positionH>
                <wp:positionV relativeFrom="paragraph">
                  <wp:posOffset>3610610</wp:posOffset>
                </wp:positionV>
                <wp:extent cx="1423670" cy="730250"/>
                <wp:effectExtent l="0" t="0" r="0" b="0"/>
                <wp:wrapNone/>
                <wp:docPr id="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73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39D032F">
                            <w:pPr>
                              <w:jc w:val="distribute"/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56"/>
                                <w:szCs w:val="56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56"/>
                                <w:szCs w:val="56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库宝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51.6pt;margin-top:284.3pt;height:57.5pt;width:112.1pt;z-index:251665408;mso-width-relative:page;mso-height-relative:page;" filled="f" stroked="f" coordsize="21600,21600" o:gfxdata="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kY555dkAAAALAQAADwAAAAAAAAABACAAAAAiAAAAZHJzL2Rvd25yZXYueG1sUEsBAhQAFAAAAAgA&#10;h07iQL0KaW4kAgAAKQ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39D032F">
                      <w:pPr>
                        <w:jc w:val="distribute"/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56"/>
                          <w:szCs w:val="56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56"/>
                          <w:szCs w:val="56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库宝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1335405</wp:posOffset>
                </wp:positionH>
                <wp:positionV relativeFrom="paragraph">
                  <wp:posOffset>4336415</wp:posOffset>
                </wp:positionV>
                <wp:extent cx="2679700" cy="892810"/>
                <wp:effectExtent l="0" t="0" r="0" b="254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892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587BDE3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上海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市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浦东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区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XX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小学  </w:t>
                            </w:r>
                          </w:p>
                          <w:p w14:paraId="6C1F3B1D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联系电话：1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23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32"/>
                                <w:szCs w:val="32"/>
                                <w:u w:val="dottedHeavy" w:color="92D05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00000000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105.15pt;margin-top:341.45pt;height:70.3pt;width:211pt;z-index:251666432;mso-width-relative:page;mso-height-relative:margin;mso-height-percent:200;" filled="f" stroked="f" coordsize="21600,21600" o:gfxdata="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d/owFdgAAAALAQAADwAAAAAAAAABACAAAAAiAAAAZHJzL2Rvd25yZXYueG1sUEsBAhQAFAAAAAgA&#10;h07iQL1ej+8lAgAAKQ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587BDE3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上海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市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浦东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区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XX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小学  </w:t>
                      </w:r>
                    </w:p>
                    <w:p w14:paraId="6C1F3B1D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联系电话：1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23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32"/>
                          <w:szCs w:val="32"/>
                          <w:u w:val="dottedHeavy" w:color="92D05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00000000  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1264285</wp:posOffset>
                </wp:positionH>
                <wp:positionV relativeFrom="paragraph">
                  <wp:posOffset>2711450</wp:posOffset>
                </wp:positionV>
                <wp:extent cx="2847340" cy="1090930"/>
                <wp:effectExtent l="0" t="0" r="0" b="0"/>
                <wp:wrapNone/>
                <wp:docPr id="3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340" cy="1090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C1D86B4">
                            <w:pPr>
                              <w:jc w:val="distribute"/>
                              <w:rPr>
                                <w:rFonts w:hint="eastAsia" w:ascii="迷你简汉真广标" w:eastAsia="迷你简汉真广标"/>
                                <w:color w:val="7ABC32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hint="eastAsia" w:ascii="迷你简汉真广标" w:eastAsia="迷你简汉真广标"/>
                                <w:color w:val="7ABC32"/>
                                <w:sz w:val="100"/>
                                <w:szCs w:val="100"/>
                              </w:rPr>
                              <w:t>我的简历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99.55pt;margin-top:213.5pt;height:85.9pt;width:224.2pt;z-index:251664384;mso-width-relative:page;mso-height-relative:margin;mso-height-percent:200;" filled="f" stroked="f" coordsize="21600,21600" o:gfxdata="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BBNApNkAAAALAQAADwAAAAAAAAABACAAAAAiAAAAZHJzL2Rvd25yZXYueG1sUEsBAhQAFAAA&#10;AAgAh07iQLHbWlwnAgAALAQAAA4AAAAAAAAAAQAgAAAAKAEAAGRycy9lMm9Eb2MueG1sUEsFBgAA&#10;AAAGAAYAWQEAAME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C1D86B4">
                      <w:pPr>
                        <w:jc w:val="distribute"/>
                        <w:rPr>
                          <w:rFonts w:hint="eastAsia" w:ascii="迷你简汉真广标" w:eastAsia="迷你简汉真广标"/>
                          <w:color w:val="7ABC32"/>
                          <w:sz w:val="100"/>
                          <w:szCs w:val="100"/>
                        </w:rPr>
                      </w:pPr>
                      <w:r>
                        <w:rPr>
                          <w:rFonts w:hint="eastAsia" w:ascii="迷你简汉真广标" w:eastAsia="迷你简汉真广标"/>
                          <w:color w:val="7ABC32"/>
                          <w:sz w:val="100"/>
                          <w:szCs w:val="100"/>
                        </w:rPr>
                        <w:t>我的简历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-1143000</wp:posOffset>
            </wp:positionH>
            <wp:positionV relativeFrom="margin">
              <wp:posOffset>5791835</wp:posOffset>
            </wp:positionV>
            <wp:extent cx="7559675" cy="4271010"/>
            <wp:effectExtent l="0" t="0" r="3175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427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76000" behindDoc="0" locked="0" layoutInCell="1" allowOverlap="1">
            <wp:simplePos x="0" y="0"/>
            <wp:positionH relativeFrom="margin">
              <wp:posOffset>1659255</wp:posOffset>
            </wp:positionH>
            <wp:positionV relativeFrom="paragraph">
              <wp:posOffset>372110</wp:posOffset>
            </wp:positionV>
            <wp:extent cx="2056765" cy="2056765"/>
            <wp:effectExtent l="0" t="0" r="635" b="635"/>
            <wp:wrapNone/>
            <wp:docPr id="9" name="图片 2" descr="H:\5.小升初简历\30个小升初幼升小学生个人简历模版儿童简历\圆形头像.png圆形头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H:\5.小升初简历\30个小升初幼升小学生个人简历模版儿童简历\圆形头像.png圆形头像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6765" cy="2056765"/>
                    </a:xfrm>
                    <a:prstGeom prst="ellipse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1174115</wp:posOffset>
            </wp:positionH>
            <wp:positionV relativeFrom="paragraph">
              <wp:posOffset>62865</wp:posOffset>
            </wp:positionV>
            <wp:extent cx="3091815" cy="2714625"/>
            <wp:effectExtent l="0" t="0" r="0" b="0"/>
            <wp:wrapNone/>
            <wp:docPr id="12" name="图片 12" descr="C:\Users\Administrator\Desktop\绿\绿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Administrator\Desktop\绿\绿圆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  <w:r>
        <w:rPr>
          <w:color w:val="76B531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-1158240</wp:posOffset>
                </wp:positionH>
                <wp:positionV relativeFrom="paragraph">
                  <wp:posOffset>226060</wp:posOffset>
                </wp:positionV>
                <wp:extent cx="810895" cy="373380"/>
                <wp:effectExtent l="0" t="0" r="122555" b="12192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E8E6A2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1.2pt;margin-top:17.8pt;height:29.4pt;width:63.85pt;z-index:251811840;v-text-anchor:middle;mso-width-relative:page;mso-height-relative:page;" fillcolor="#80C535" filled="t" stroked="f" coordsize="21600,21600" o:gfxdata="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74E8E6A2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76B531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106045</wp:posOffset>
            </wp:positionV>
            <wp:extent cx="618490" cy="542290"/>
            <wp:effectExtent l="19050" t="0" r="67310" b="67310"/>
            <wp:wrapNone/>
            <wp:docPr id="17" name="图片 17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汉仪仿宋简" w:eastAsia="汉仪仿宋简"/>
          <w:b/>
          <w:color w:val="404040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979285" cy="9607550"/>
                <wp:effectExtent l="0" t="0" r="12065" b="12700"/>
                <wp:wrapNone/>
                <wp:docPr id="26" name="圆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64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height:756.5pt;width:549.55pt;mso-position-horizontal:center;mso-position-horizontal-relative:margin;mso-position-vertical:center;mso-position-vertical-relative:margin;z-index:-251654144;v-text-anchor:middle;mso-width-relative:page;mso-height-relative:page;" fillcolor="#FFFFFF" filled="t" stroked="t" coordsize="21600,21600" arcsize="0.0281944444444444" o:gfxdata="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ascii="微软雅黑" w:hAnsi="微软雅黑" w:eastAsia="微软雅黑"/>
          <w:b/>
          <w:color w:val="80C535"/>
          <w:sz w:val="56"/>
          <w:szCs w:val="56"/>
        </w:rPr>
        <w:t>【</w:t>
      </w:r>
      <w:r>
        <w:rPr>
          <w:rFonts w:hint="eastAsia" w:ascii="微软雅黑" w:hAnsi="微软雅黑" w:eastAsia="微软雅黑"/>
          <w:b/>
          <w:color w:val="80C535"/>
          <w:sz w:val="56"/>
          <w:szCs w:val="56"/>
        </w:rPr>
        <w:t>个人简历</w:t>
      </w:r>
      <w:r>
        <w:rPr>
          <w:rFonts w:ascii="微软雅黑" w:hAnsi="微软雅黑" w:eastAsia="微软雅黑"/>
          <w:b/>
          <w:color w:val="80C535"/>
          <w:sz w:val="56"/>
          <w:szCs w:val="56"/>
        </w:rPr>
        <w:t>】</w:t>
      </w:r>
    </w:p>
    <w:p w14:paraId="7B3383E0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3485515</wp:posOffset>
            </wp:positionH>
            <wp:positionV relativeFrom="margin">
              <wp:posOffset>1011555</wp:posOffset>
            </wp:positionV>
            <wp:extent cx="1806575" cy="1805940"/>
            <wp:effectExtent l="28575" t="28575" r="31750" b="32385"/>
            <wp:wrapSquare wrapText="bothSides"/>
            <wp:docPr id="3" name="图片 3" descr="H:\5.小升初简历\30个小升初幼升小学生个人简历模版儿童简历\方形头像蓝底.jpg方形头像蓝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H:\5.小升初简历\30个小升初幼升小学生个人简历模版儿童简历\方形头像蓝底.jpg方形头像蓝底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1805940"/>
                    </a:xfrm>
                    <a:prstGeom prst="rect">
                      <a:avLst/>
                    </a:prstGeom>
                    <a:ln w="28575" cap="sq">
                      <a:solidFill>
                        <a:srgbClr val="76B531"/>
                      </a:solidFill>
                      <a:prstDash val="sysDash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名    字：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库宝</w:t>
      </w:r>
    </w:p>
    <w:p w14:paraId="2066A6A5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性    别：男      身   高：156cm</w:t>
      </w:r>
    </w:p>
    <w:p w14:paraId="243B1203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出生年月：2005年3月18日</w:t>
      </w:r>
    </w:p>
    <w:p w14:paraId="1914EF18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兴趣爱好：画画、足球、游泳、骑车</w:t>
      </w:r>
    </w:p>
    <w:p w14:paraId="18A50422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所在小学：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上海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浦东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区第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xx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小学</w:t>
      </w:r>
    </w:p>
    <w:p w14:paraId="384D5B64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户口所在地：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上海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浦东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区</w:t>
      </w:r>
    </w:p>
    <w:p w14:paraId="127996E9">
      <w:pPr>
        <w:pStyle w:val="11"/>
        <w:spacing w:line="560" w:lineRule="exact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ascii="微软雅黑" w:hAnsi="微软雅黑" w:eastAsia="微软雅黑"/>
          <w:b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296545</wp:posOffset>
                </wp:positionV>
                <wp:extent cx="1313180" cy="617855"/>
                <wp:effectExtent l="0" t="0" r="0" b="0"/>
                <wp:wrapNone/>
                <wp:docPr id="3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617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ADBC85B">
                            <w:pPr>
                              <w:rPr>
                                <w:rFonts w:ascii="微软雅黑" w:hAnsi="微软雅黑" w:eastAsia="微软雅黑"/>
                                <w:b/>
                                <w:color w:val="7ABC3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7ABC32"/>
                                <w:sz w:val="40"/>
                                <w:szCs w:val="40"/>
                              </w:rPr>
                              <w:t>家庭成员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9.75pt;margin-top:23.35pt;height:48.65pt;width:103.4pt;z-index:251752448;mso-width-relative:page;mso-height-relative:page;" filled="f" stroked="f" coordsize="21600,21600" o:gfxdata="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pZ&#10;cmjYAAAACgEAAA8AAAAAAAAAAQAgAAAAIgAAAGRycy9kb3ducmV2LnhtbFBLAQIUABQAAAAIAIdO&#10;4kCtlkKW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ADBC85B">
                      <w:pPr>
                        <w:rPr>
                          <w:rFonts w:ascii="微软雅黑" w:hAnsi="微软雅黑" w:eastAsia="微软雅黑"/>
                          <w:b/>
                          <w:color w:val="7ABC32"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7ABC32"/>
                          <w:sz w:val="40"/>
                          <w:szCs w:val="40"/>
                        </w:rPr>
                        <w:t>家庭成员</w:t>
                      </w:r>
                    </w:p>
                  </w:txbxContent>
                </v:textbox>
              </v:shape>
            </w:pict>
          </mc:Fallback>
        </mc:AlternateContent>
      </w:r>
    </w:p>
    <w:p w14:paraId="388F9C87">
      <w:pPr>
        <w:widowControl/>
        <w:jc w:val="left"/>
        <w:rPr>
          <w:rFonts w:ascii="微软雅黑" w:hAnsi="微软雅黑" w:eastAsia="微软雅黑"/>
          <w:b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</w:pP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-238760</wp:posOffset>
                </wp:positionH>
                <wp:positionV relativeFrom="paragraph">
                  <wp:posOffset>1376045</wp:posOffset>
                </wp:positionV>
                <wp:extent cx="5905500" cy="0"/>
                <wp:effectExtent l="0" t="0" r="19050" b="19050"/>
                <wp:wrapNone/>
                <wp:docPr id="269" name="直接连接符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8.8pt;margin-top:108.35pt;height:0pt;width:465pt;z-index:251674624;mso-width-relative:page;mso-height-relative:page;" filled="f" stroked="t" coordsize="21600,21600" o:gfxdata="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J1L5ctYAAAALAQAADwAA&#10;AAAAAAABACAAAAAiAAAAZHJzL2Rvd25yZXYueG1sUEsBAhQAFAAAAAgAh07iQNnH+UbfAQAAoQMA&#10;AA4AAAAAAAAAAQAgAAAAJQEAAGRycy9lMm9Eb2MueG1sUEsFBgAAAAAGAAYAWQEAAHY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-238760</wp:posOffset>
                </wp:positionH>
                <wp:positionV relativeFrom="paragraph">
                  <wp:posOffset>1871345</wp:posOffset>
                </wp:positionV>
                <wp:extent cx="5905500" cy="0"/>
                <wp:effectExtent l="0" t="0" r="19050" b="19050"/>
                <wp:wrapNone/>
                <wp:docPr id="270" name="直接连接符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8.8pt;margin-top:147.35pt;height:0pt;width:465pt;z-index:251675648;mso-width-relative:page;mso-height-relative:page;" filled="f" stroked="t" coordsize="21600,21600" o:gfxdata="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Th35E1wAAAAsBAAAPAAAA&#10;AAAAAAEAIAAAACIAAABkcnMvZG93bnJldi54bWxQSwECFAAUAAAACACHTuJAl6VeG90BAAChAwAA&#10;DgAAAAAAAAABACAAAAAmAQAAZHJzL2Uyb0RvYy54bWxQSwUGAAAAAAYABgBZAQAAdQUAAAAA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947420</wp:posOffset>
                </wp:positionV>
                <wp:extent cx="6000750" cy="419100"/>
                <wp:effectExtent l="0" t="0" r="0" b="0"/>
                <wp:wrapNone/>
                <wp:docPr id="2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87495D9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父   亲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代 用 名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上海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市某信息科技有限公司  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23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00008000</w:t>
                            </w:r>
                          </w:p>
                          <w:p w14:paraId="3BA8E321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5.3pt;margin-top:74.6pt;height:33pt;width:472.5pt;z-index:251676672;mso-width-relative:page;mso-height-relative:page;" filled="f" stroked="f" coordsize="21600,21600" o:gfxdata="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MNT&#10;PBvYAAAACwEAAA8AAAAAAAAAAQAgAAAAIgAAAGRycy9kb3ducmV2LnhtbFBLAQIUABQAAAAIAIdO&#10;4kAqhff6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87495D9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父   亲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代 用 名   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上海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市某信息科技有限公司  1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23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00008000</w:t>
                      </w:r>
                    </w:p>
                    <w:p w14:paraId="3BA8E321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1433195</wp:posOffset>
                </wp:positionV>
                <wp:extent cx="6000750" cy="419100"/>
                <wp:effectExtent l="0" t="0" r="0" b="0"/>
                <wp:wrapNone/>
                <wp:docPr id="27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179AA78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母   亲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代 用 名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上海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市某银行某分行营业部  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23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00008000</w:t>
                            </w:r>
                          </w:p>
                          <w:p w14:paraId="1E3FF7B9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5.3pt;margin-top:112.85pt;height:33pt;width:472.5pt;z-index:251677696;mso-width-relative:page;mso-height-relative:page;" filled="f" stroked="f" coordsize="21600,21600" o:gfxdata="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U&#10;9SAa2QAAAAsBAAAPAAAAAAAAAAEAIAAAACIAAABkcnMvZG93bnJldi54bWxQSwECFAAUAAAACACH&#10;TuJA8grHbyMCAAArBAAADgAAAAAAAAABACAAAAAo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179AA78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母   亲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代 用 名   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上海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市某银行某分行营业部  1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23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00008000</w:t>
                      </w:r>
                    </w:p>
                    <w:p w14:paraId="1E3FF7B9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E46C0A" w:themeColor="accent6" w:themeShade="BF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2486025</wp:posOffset>
                </wp:positionV>
                <wp:extent cx="899160" cy="1403985"/>
                <wp:effectExtent l="0" t="0" r="0" b="0"/>
                <wp:wrapNone/>
                <wp:docPr id="2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32DB54B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科  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3.65pt;margin-top:195.75pt;height:110.55pt;width:70.8pt;z-index:251683840;mso-width-relative:page;mso-height-relative:margin;mso-height-percent:200;" filled="f" stroked="f" coordsize="21600,21600" o:gfxdata="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TMZvK9gAAAAJAQAADwAAAAAAAAABACAAAAAiAAAAZHJzL2Rvd25yZXYueG1sUEsBAhQAFAAAAAgA&#10;h07iQIIN2vk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32DB54B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科  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E46C0A" w:themeColor="accent6" w:themeShade="BF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2517140</wp:posOffset>
                </wp:positionV>
                <wp:extent cx="1052830" cy="401320"/>
                <wp:effectExtent l="0" t="0" r="0" b="0"/>
                <wp:wrapNone/>
                <wp:docPr id="2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A99D85F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语    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5pt;margin-top:198.2pt;height:31.6pt;width:82.9pt;z-index:251684864;mso-width-relative:page;mso-height-relative:page;" filled="f" stroked="f" coordsize="21600,21600" o:gfxdata="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C27DptgAAAALAQAADwAAAAAAAAABACAAAAAiAAAAZHJzL2Rvd25yZXYueG1sUEsBAhQAFAAAAAgA&#10;h07iQE+QhS8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A99D85F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语    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E46C0A" w:themeColor="accent6" w:themeShade="BF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3001645</wp:posOffset>
                </wp:positionH>
                <wp:positionV relativeFrom="paragraph">
                  <wp:posOffset>2503170</wp:posOffset>
                </wp:positionV>
                <wp:extent cx="1052830" cy="401320"/>
                <wp:effectExtent l="0" t="0" r="0" b="0"/>
                <wp:wrapNone/>
                <wp:docPr id="2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FB97C93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    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36.35pt;margin-top:197.1pt;height:31.6pt;width:82.9pt;z-index:251685888;mso-width-relative:page;mso-height-relative:page;" filled="f" stroked="f" coordsize="21600,21600" o:gfxdata="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GAjkE/ZAAAACwEAAA8AAAAAAAAAAQAgAAAAIgAAAGRycy9kb3ducmV2LnhtbFBLAQIUABQAAAAI&#10;AIdO4kDdF1C8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FB97C93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    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E46C0A" w:themeColor="accent6" w:themeShade="BF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4450080</wp:posOffset>
                </wp:positionH>
                <wp:positionV relativeFrom="paragraph">
                  <wp:posOffset>2501265</wp:posOffset>
                </wp:positionV>
                <wp:extent cx="1052830" cy="401320"/>
                <wp:effectExtent l="0" t="0" r="0" b="0"/>
                <wp:wrapNone/>
                <wp:docPr id="2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87AF575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英    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50.4pt;margin-top:196.95pt;height:31.6pt;width:82.9pt;z-index:251686912;mso-width-relative:page;mso-height-relative:page;" filled="f" stroked="f" coordsize="21600,21600" o:gfxdata="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Lp7t4TZAAAACwEAAA8AAAAAAAAAAQAgAAAAIgAAAGRycy9kb3ducmV2LnhtbFBLAQIUABQAAAAI&#10;AIdO4kCqkJB5JQIAACs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87AF575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英    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2912745</wp:posOffset>
                </wp:positionV>
                <wp:extent cx="6000750" cy="419100"/>
                <wp:effectExtent l="0" t="0" r="0" b="0"/>
                <wp:wrapNone/>
                <wp:docPr id="2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813837">
                            <w:pPr>
                              <w:ind w:firstLine="140" w:firstLineChars="5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 学 期              96              100              95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98</w:t>
                            </w:r>
                          </w:p>
                          <w:p w14:paraId="4D78634C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1.6pt;margin-top:229.35pt;height:33pt;width:472.5pt;z-index:251689984;mso-width-relative:page;mso-height-relative:page;" filled="f" stroked="f" coordsize="21600,21600" o:gfxdata="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I&#10;Ow7W2QAAAAsBAAAPAAAAAAAAAAEAIAAAACIAAABkcnMvZG93bnJldi54bWxQSwECFAAUAAAACACH&#10;TuJAFf4IlyMCAAArBAAADgAAAAAAAAABACAAAAAo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6813837">
                      <w:pPr>
                        <w:ind w:firstLine="140" w:firstLineChars="50"/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 学 期              96              100              95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98</w:t>
                      </w:r>
                    </w:p>
                    <w:p w14:paraId="4D78634C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3327400</wp:posOffset>
                </wp:positionV>
                <wp:extent cx="6000750" cy="419100"/>
                <wp:effectExtent l="0" t="0" r="0" b="0"/>
                <wp:wrapNone/>
                <wp:docPr id="29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D5E1B56">
                            <w:pPr>
                              <w:ind w:firstLine="140" w:firstLineChars="5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下 学 期              98              99               96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98</w:t>
                            </w:r>
                          </w:p>
                          <w:p w14:paraId="189A20C5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9.8pt;margin-top:262pt;height:33pt;width:472.5pt;z-index:251691008;mso-width-relative:page;mso-height-relative:page;" filled="f" stroked="f" coordsize="21600,21600" o:gfxdata="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0HoT&#10;2NcAAAALAQAADwAAAAAAAAABACAAAAAiAAAAZHJzL2Rvd25yZXYueG1sUEsBAhQAFAAAAAgAh07i&#10;QGJ5yFIjAgAAKwQAAA4AAAAAAAAAAQAgAAAAJg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D5E1B56">
                      <w:pPr>
                        <w:ind w:firstLine="140" w:firstLineChars="50"/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下 学 期              98              99               96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98</w:t>
                      </w:r>
                    </w:p>
                    <w:p w14:paraId="189A20C5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4246245</wp:posOffset>
                </wp:positionV>
                <wp:extent cx="899160" cy="1403985"/>
                <wp:effectExtent l="0" t="0" r="0" b="0"/>
                <wp:wrapNone/>
                <wp:docPr id="29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B919932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科  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2.7pt;margin-top:334.35pt;height:110.55pt;width:70.8pt;z-index:251693056;mso-width-relative:page;mso-height-relative:margin;mso-height-percent:200;" filled="f" stroked="f" coordsize="21600,21600" o:gfxdata="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U&#10;Kw1u1wAAAAkBAAAPAAAAAAAAAAEAIAAAACIAAABkcnMvZG93bnJldi54bWxQSwECFAAUAAAACACH&#10;TuJA4ZMfmy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B919932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科  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1448435</wp:posOffset>
                </wp:positionH>
                <wp:positionV relativeFrom="paragraph">
                  <wp:posOffset>4277360</wp:posOffset>
                </wp:positionV>
                <wp:extent cx="1052830" cy="401320"/>
                <wp:effectExtent l="0" t="0" r="0" b="0"/>
                <wp:wrapNone/>
                <wp:docPr id="2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137A5D7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语    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14.05pt;margin-top:336.8pt;height:31.6pt;width:82.9pt;z-index:251694080;mso-width-relative:page;mso-height-relative:page;" filled="f" stroked="f" coordsize="21600,21600" o:gfxdata="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p&#10;PBK41wAAAAsBAAAPAAAAAAAAAAEAIAAAACIAAABkcnMvZG93bnJldi54bWxQSwECFAAUAAAACACH&#10;TuJAIDPhJC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137A5D7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语    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2989580</wp:posOffset>
                </wp:positionH>
                <wp:positionV relativeFrom="paragraph">
                  <wp:posOffset>4263390</wp:posOffset>
                </wp:positionV>
                <wp:extent cx="1052830" cy="401320"/>
                <wp:effectExtent l="0" t="0" r="0" b="0"/>
                <wp:wrapNone/>
                <wp:docPr id="2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E2FE32B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    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35.4pt;margin-top:335.7pt;height:31.6pt;width:82.9pt;z-index:251695104;mso-width-relative:page;mso-height-relative:page;" filled="f" stroked="f" coordsize="21600,21600" o:gfxdata="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ZBdZINgAAAALAQAADwAAAAAAAAABACAAAAAiAAAAZHJzL2Rvd25yZXYueG1sUEsBAhQAFAAAAAgA&#10;h07iQFe0IeE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E2FE32B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    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4438015</wp:posOffset>
                </wp:positionH>
                <wp:positionV relativeFrom="paragraph">
                  <wp:posOffset>4261485</wp:posOffset>
                </wp:positionV>
                <wp:extent cx="1052830" cy="401320"/>
                <wp:effectExtent l="0" t="0" r="0" b="0"/>
                <wp:wrapNone/>
                <wp:docPr id="3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5333410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英    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49.45pt;margin-top:335.55pt;height:31.6pt;width:82.9pt;z-index:251696128;mso-width-relative:page;mso-height-relative:page;" filled="f" stroked="f" coordsize="21600,21600" o:gfxdata="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WlE+V9kAAAALAQAADwAAAAAAAAABACAAAAAiAAAAZHJzL2Rvd25yZXYueG1sUEsBAhQAFAAAAAgA&#10;h07iQDIwwqIkAgAAKw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5333410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英    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4681220</wp:posOffset>
                </wp:positionV>
                <wp:extent cx="6000750" cy="419100"/>
                <wp:effectExtent l="0" t="0" r="0" b="0"/>
                <wp:wrapNone/>
                <wp:docPr id="30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D9B5D52">
                            <w:pPr>
                              <w:ind w:firstLine="140" w:firstLineChars="5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 学 期              93              98              93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98</w:t>
                            </w:r>
                          </w:p>
                          <w:p w14:paraId="77F60AB8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6pt;margin-top:368.6pt;height:33pt;width:472.5pt;z-index:251698176;mso-width-relative:page;mso-height-relative:page;" filled="f" stroked="f" coordsize="21600,21600" o:gfxdata="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e&#10;pvUi2QAAAAsBAAAPAAAAAAAAAAEAIAAAACIAAABkcnMvZG93bnJldi54bWxQSwECFAAUAAAACACH&#10;TuJAC8CKeCMCAAArBAAADgAAAAAAAAABACAAAAAo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D9B5D52">
                      <w:pPr>
                        <w:ind w:firstLine="140" w:firstLineChars="50"/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 学 期              93              98              93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98</w:t>
                      </w:r>
                    </w:p>
                    <w:p w14:paraId="77F60AB8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5097780</wp:posOffset>
                </wp:positionV>
                <wp:extent cx="6000750" cy="419100"/>
                <wp:effectExtent l="0" t="0" r="0" b="0"/>
                <wp:wrapNone/>
                <wp:docPr id="3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654D165">
                            <w:pPr>
                              <w:ind w:firstLine="140" w:firstLineChars="5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下 学 期              98              100             97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pgNum/>
                            </w:r>
                            <w:r>
                              <w:rPr>
                                <w:rFonts w:hint="eastAsia" w:ascii="微软雅黑" w:hAnsi="微软雅黑" w:eastAsia="微软雅黑"/>
                                <w:vanish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       98</w:t>
                            </w:r>
                          </w:p>
                          <w:p w14:paraId="2EA59AB1">
                            <w:pP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16.95pt;margin-top:401.4pt;height:33pt;width:472.5pt;z-index:251700224;mso-width-relative:page;mso-height-relative:page;" filled="f" stroked="f" coordsize="21600,21600" o:gfxdata="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FbH&#10;0YHYAAAACwEAAA8AAAAAAAAAAQAgAAAAIgAAAGRycy9kb3ducmV2LnhtbFBLAQIUABQAAAAIAIdO&#10;4kD62ZqJIwIAACs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654D165">
                      <w:pPr>
                        <w:ind w:firstLine="140" w:firstLineChars="50"/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下 学 期              98              100             97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pgNum/>
                      </w:r>
                      <w:r>
                        <w:rPr>
                          <w:rFonts w:hint="eastAsia" w:ascii="微软雅黑" w:hAnsi="微软雅黑" w:eastAsia="微软雅黑"/>
                          <w:vanish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       98</w:t>
                      </w:r>
                    </w:p>
                    <w:p w14:paraId="2EA59AB1">
                      <w:pPr>
                        <w:rPr>
                          <w:rFonts w:ascii="微软雅黑" w:hAnsi="微软雅黑" w:eastAsia="微软雅黑"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40404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-274955</wp:posOffset>
                </wp:positionH>
                <wp:positionV relativeFrom="paragraph">
                  <wp:posOffset>2579370</wp:posOffset>
                </wp:positionV>
                <wp:extent cx="1635760" cy="342900"/>
                <wp:effectExtent l="0" t="0" r="2540" b="0"/>
                <wp:wrapNone/>
                <wp:docPr id="274" name="矩形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5760" cy="342900"/>
                        </a:xfrm>
                        <a:prstGeom prst="rect">
                          <a:avLst/>
                        </a:prstGeom>
                        <a:solidFill>
                          <a:srgbClr val="6EA92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01D572">
                            <w:pPr>
                              <w:rPr>
                                <w:color w:val="7ABC3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1.65pt;margin-top:203.1pt;height:27pt;width:128.8pt;z-index:251678720;v-text-anchor:middle;mso-width-relative:page;mso-height-relative:page;" fillcolor="#6EA92D" filled="t" stroked="f" coordsize="21600,21600" o:gfxdata="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NYO2xXaAAAACwEAAA8AAAAAAAAAAQAgAAAAIgAAAGRycy9kb3ducmV2Lnht&#10;bFBLAQIUABQAAAAIAIdO4kB4BiV6aQIAAMMEAAAOAAAAAAAAAAEAIAAAACkBAABkcnMvZTJvRG9j&#10;LnhtbFBLBQYAAAAABgAGAFkBAAAEBgAAAAA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0901D572">
                      <w:pPr>
                        <w:rPr>
                          <w:color w:val="7ABC32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b/>
          <w:color w:val="40404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1270635</wp:posOffset>
                </wp:positionH>
                <wp:positionV relativeFrom="paragraph">
                  <wp:posOffset>2579370</wp:posOffset>
                </wp:positionV>
                <wp:extent cx="4346575" cy="342900"/>
                <wp:effectExtent l="0" t="0" r="0" b="0"/>
                <wp:wrapNone/>
                <wp:docPr id="275" name="矩形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6575" cy="342900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244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0.05pt;margin-top:203.1pt;height:27pt;width:342.25pt;z-index:251679744;v-text-anchor:middle;mso-width-relative:page;mso-height-relative:page;" fillcolor="#82C836" filled="t" stroked="f" coordsize="21600,21600" o:gfxdata="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+J2SA2AAAAAsBAAAPAAAAAAAAAAEAIAAAACIAAABkcnMvZG93bnJldi54bWxQ&#10;SwECFAAUAAAACACHTuJA1Ss9m2kCAADDBAAADgAAAAAAAAABACAAAAAnAQAAZHJzL2Uyb0RvYy54&#10;bWxQSwUGAAAAAAYABgBZAQAAAgYAAAAA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4422444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4330700</wp:posOffset>
                </wp:positionV>
                <wp:extent cx="1570990" cy="342900"/>
                <wp:effectExtent l="0" t="0" r="0" b="0"/>
                <wp:wrapNone/>
                <wp:docPr id="278" name="矩形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0990" cy="342900"/>
                        </a:xfrm>
                        <a:prstGeom prst="rect">
                          <a:avLst/>
                        </a:prstGeom>
                        <a:solidFill>
                          <a:srgbClr val="6EA92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55196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3.7pt;margin-top:341pt;height:27pt;width:123.7pt;z-index:251680768;v-text-anchor:middle;mso-width-relative:page;mso-height-relative:page;" fillcolor="#6EA92D" filled="t" stroked="f" coordsize="21600,21600" o:gfxdata="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HR2Xf/aAAAACwEAAA8AAAAAAAAAAQAgAAAAIgAAAGRycy9kb3ducmV2Lnht&#10;bFBLAQIUABQAAAAIAIdO4kAfFt9laQIAAMMEAAAOAAAAAAAAAAEAIAAAACkBAABkcnMvZTJvRG9j&#10;LnhtbFBLBQYAAAAABgAGAFkBAAAEBgAAAAA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16455196">
                      <w:pPr>
                        <w:rPr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1244600</wp:posOffset>
                </wp:positionH>
                <wp:positionV relativeFrom="paragraph">
                  <wp:posOffset>4330700</wp:posOffset>
                </wp:positionV>
                <wp:extent cx="4259580" cy="342900"/>
                <wp:effectExtent l="0" t="0" r="7620" b="0"/>
                <wp:wrapNone/>
                <wp:docPr id="279" name="矩形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9580" cy="342900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9BEB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8pt;margin-top:341pt;height:27pt;width:335.4pt;z-index:251681792;v-text-anchor:middle;mso-width-relative:page;mso-height-relative:page;" fillcolor="#82C836" filled="t" stroked="f" coordsize="21600,21600" o:gfxdata="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lWv6NNgAAAALAQAADwAAAAAAAAABACAAAAAiAAAAZHJzL2Rvd25yZXYueG1s&#10;UEsBAhQAFAAAAAgAh07iQL+yD5xqAgAAwwQAAA4AAAAAAAAAAQAgAAAAJwEAAGRycy9lMm9Eb2Mu&#10;eG1sUEsFBgAAAAAGAAYAWQEAAAMGAAAAAA=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289BEB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-345440</wp:posOffset>
                </wp:positionH>
                <wp:positionV relativeFrom="paragraph">
                  <wp:posOffset>3830955</wp:posOffset>
                </wp:positionV>
                <wp:extent cx="1481455" cy="496570"/>
                <wp:effectExtent l="0" t="0" r="0" b="0"/>
                <wp:wrapNone/>
                <wp:docPr id="29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71A27DF">
                            <w:pPr>
                              <w:rPr>
                                <w:rFonts w:ascii="微软雅黑" w:hAnsi="微软雅黑" w:eastAsia="微软雅黑"/>
                                <w:b/>
                                <w:color w:val="7ABC3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7ABC32"/>
                                <w:sz w:val="36"/>
                                <w:szCs w:val="36"/>
                              </w:rPr>
                              <w:t>五年级成绩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27.2pt;margin-top:301.65pt;height:39.1pt;width:116.65pt;z-index:251692032;mso-width-relative:page;mso-height-relative:margin;mso-height-percent:200;" filled="f" stroked="f" coordsize="21600,21600" o:gfxdata="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ohQ99kAAAALAQAADwAAAAAAAAABACAAAAAiAAAAZHJzL2Rvd25yZXYueG1sUEsBAhQAFAAA&#10;AAgAh07iQKKVTzUnAgAAKwQAAA4AAAAAAAAAAQAgAAAAKAEAAGRycy9lMm9Eb2MueG1sUEsFBgAA&#10;AAAGAAYAWQEAAME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71A27DF">
                      <w:pPr>
                        <w:rPr>
                          <w:rFonts w:ascii="微软雅黑" w:hAnsi="微软雅黑" w:eastAsia="微软雅黑"/>
                          <w:b/>
                          <w:color w:val="7ABC32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7ABC32"/>
                          <w:sz w:val="36"/>
                          <w:szCs w:val="36"/>
                        </w:rPr>
                        <w:t>五年级成绩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517525</wp:posOffset>
                </wp:positionV>
                <wp:extent cx="899160" cy="1403985"/>
                <wp:effectExtent l="0" t="0" r="0" b="0"/>
                <wp:wrapNone/>
                <wp:docPr id="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893A769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家  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3.9pt;margin-top:40.75pt;height:110.55pt;width:70.8pt;z-index:251670528;mso-width-relative:page;mso-height-relative:margin;mso-height-percent:200;" filled="f" stroked="f" coordsize="21600,21600" o:gfxdata="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SL&#10;DlzXAAAACQEAAA8AAAAAAAAAAQAgAAAAIgAAAGRycy9kb3ducmV2LnhtbFBLAQIUABQAAAAIAIdO&#10;4kBckmwGJAIAACo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0893A769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家  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522605</wp:posOffset>
                </wp:positionV>
                <wp:extent cx="1052830" cy="401320"/>
                <wp:effectExtent l="0" t="0" r="0" b="0"/>
                <wp:wrapNone/>
                <wp:docPr id="26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2FE56A9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联系电话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60.35pt;margin-top:41.15pt;height:31.6pt;width:82.9pt;z-index:251673600;mso-width-relative:page;mso-height-relative:page;" filled="f" stroked="f" coordsize="21600,21600" o:gfxdata="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YHiHstgAAAAKAQAADwAAAAAAAAABACAAAAAiAAAAZHJzL2Rvd25yZXYueG1sUEsBAhQAFAAAAAgA&#10;h07iQC76muMlAgAAKw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2FE56A9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联系电话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2456815</wp:posOffset>
                </wp:positionH>
                <wp:positionV relativeFrom="paragraph">
                  <wp:posOffset>528320</wp:posOffset>
                </wp:positionV>
                <wp:extent cx="1714500" cy="401320"/>
                <wp:effectExtent l="0" t="0" r="0" b="0"/>
                <wp:wrapNone/>
                <wp:docPr id="26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2C2C36B">
                            <w:pPr>
                              <w:jc w:val="distribute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工作单位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93.45pt;margin-top:41.6pt;height:31.6pt;width:135pt;z-index:251672576;mso-width-relative:page;mso-height-relative:page;" filled="f" stroked="f" coordsize="21600,21600" o:gfxdata="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i&#10;B50J1wAAAAoBAAAPAAAAAAAAAAEAIAAAACIAAABkcnMvZG93bnJldi54bWxQSwECFAAUAAAACACH&#10;TuJASnc//y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2C2C36B">
                      <w:pPr>
                        <w:jc w:val="distribute"/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工作单位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1121410</wp:posOffset>
                </wp:positionH>
                <wp:positionV relativeFrom="paragraph">
                  <wp:posOffset>526415</wp:posOffset>
                </wp:positionV>
                <wp:extent cx="1052830" cy="401320"/>
                <wp:effectExtent l="0" t="0" r="0" b="0"/>
                <wp:wrapNone/>
                <wp:docPr id="2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830" cy="40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11695D6">
                            <w:pPr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    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88.3pt;margin-top:41.45pt;height:31.6pt;width:82.9pt;z-index:251671552;mso-width-relative:page;mso-height-relative:page;" filled="f" stroked="f" coordsize="21600,21600" o:gfxdata="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A&#10;8lLr1wAAAAoBAAAPAAAAAAAAAAEAIAAAACIAAABkcnMvZG93bnJldi54bWxQSwECFAAUAAAACACH&#10;TuJA+kgLHy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11695D6">
                      <w:pPr>
                        <w:rPr>
                          <w:rFonts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    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-287655</wp:posOffset>
                </wp:positionH>
                <wp:positionV relativeFrom="paragraph">
                  <wp:posOffset>608965</wp:posOffset>
                </wp:positionV>
                <wp:extent cx="1274445" cy="342900"/>
                <wp:effectExtent l="0" t="0" r="1905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4445" cy="342900"/>
                        </a:xfrm>
                        <a:prstGeom prst="rect">
                          <a:avLst/>
                        </a:prstGeom>
                        <a:solidFill>
                          <a:srgbClr val="6EA92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C80357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2.65pt;margin-top:47.95pt;height:27pt;width:100.35pt;z-index:251668480;v-text-anchor:middle;mso-width-relative:page;mso-height-relative:page;" fillcolor="#6EA92D" filled="t" stroked="f" coordsize="21600,21600" o:gfxdata="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GyhBXXbAAAACgEAAA8AAAAAAAAAAQAgAAAAIgAAAGRycy9kb3ducmV2Lnht&#10;bFBLAQIUABQAAAAIAIdO4kBqo8+UaAIAAMEEAAAOAAAAAAAAAAEAIAAAACoBAABkcnMvZTJvRG9j&#10;LnhtbFBLBQYAAAAABgAGAFkBAAAEBgAAAAA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1EC80357">
                      <w:pPr>
                        <w:rPr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汉仪仿宋简" w:eastAsia="汉仪仿宋简"/>
          <w:color w:val="FFFFFF" w:themeColor="background1"/>
          <w:sz w:val="40"/>
          <w:szCs w:val="40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608965</wp:posOffset>
                </wp:positionV>
                <wp:extent cx="4655820" cy="342900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5820" cy="342900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786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7.7pt;margin-top:47.95pt;height:27pt;width:366.6pt;z-index:251669504;v-text-anchor:middle;mso-width-relative:page;mso-height-relative:page;" fillcolor="#82C836" filled="t" stroked="f" coordsize="21600,21600" o:gfxdata="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PTebXPYAAAACgEAAA8AAAAAAAAAAQAgAAAAIgAAAGRycy9kb3ducmV2LnhtbFBL&#10;AQIUABQAAAAIAIdO4kBltB5naAIAAMEEAAAOAAAAAAAAAAEAIAAAACcBAABkcnMvZTJvRG9jLnht&#10;bFBLBQYAAAAABgAGAFkBAAABBgAAAAA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3B3786D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2AF9C88">
      <w:pPr>
        <w:widowControl/>
        <w:jc w:val="left"/>
        <w:rPr>
          <w:rFonts w:ascii="汉仪仿宋简" w:eastAsia="汉仪仿宋简"/>
          <w:color w:val="404040"/>
          <w:sz w:val="32"/>
          <w:szCs w:val="32"/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5048885</wp:posOffset>
            </wp:positionV>
            <wp:extent cx="7559675" cy="858520"/>
            <wp:effectExtent l="0" t="0" r="3175" b="0"/>
            <wp:wrapNone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8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-315595</wp:posOffset>
                </wp:positionH>
                <wp:positionV relativeFrom="paragraph">
                  <wp:posOffset>4897120</wp:posOffset>
                </wp:positionV>
                <wp:extent cx="5905500" cy="0"/>
                <wp:effectExtent l="0" t="0" r="19050" b="19050"/>
                <wp:wrapNone/>
                <wp:docPr id="301" name="直接连接符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4.85pt;margin-top:385.6pt;height:0pt;width:465pt;z-index:251697152;mso-width-relative:page;mso-height-relative:page;" filled="f" stroked="t" coordsize="21600,21600" o:gfxdata="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igwNi9YAAAALAQAADwAA&#10;AAAAAAABACAAAAAiAAAAZHJzL2Rvd25yZXYueG1sUEsBAhQAFAAAAAgAh07iQE06Jg/fAQAAoQMA&#10;AA4AAAAAAAAAAQAgAAAAJQEAAGRycy9lMm9Eb2MueG1sUEsFBgAAAAAGAAYAWQEAAHY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4484370</wp:posOffset>
                </wp:positionV>
                <wp:extent cx="5905500" cy="0"/>
                <wp:effectExtent l="0" t="0" r="19050" b="19050"/>
                <wp:wrapNone/>
                <wp:docPr id="303" name="直接连接符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5.5pt;margin-top:353.1pt;height:0pt;width:465pt;z-index:251699200;mso-width-relative:page;mso-height-relative:page;" filled="f" stroked="t" coordsize="21600,21600" o:gfxdata="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CU2/wHWAAAACwEAAA8A&#10;AAAAAAAAAQAgAAAAIgAAAGRycy9kb3ducmV2LnhtbFBLAQIUABQAAAAIAIdO4kBsFqyk4AEAAKED&#10;AAAOAAAAAAAAAAEAIAAAACUBAABkcnMvZTJvRG9jLnhtbFBLBQYAAAAABgAGAFkBAAB3BQAAAAA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3128645</wp:posOffset>
                </wp:positionV>
                <wp:extent cx="5905500" cy="0"/>
                <wp:effectExtent l="0" t="0" r="19050" b="19050"/>
                <wp:wrapNone/>
                <wp:docPr id="293" name="直接连接符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4.35pt;margin-top:246.35pt;height:0pt;width:465pt;z-index:251688960;mso-width-relative:page;mso-height-relative:page;" filled="f" stroked="t" coordsize="21600,21600" o:gfxdata="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JowW1QAAAAsBAAAPAAAA&#10;AAAAAAEAIAAAACIAAABkcnMvZG93bnJldi54bWxQSwECFAAUAAAACACHTuJAmd2VNd8BAAChAwAA&#10;DgAAAAAAAAABACAAAAAkAQAAZHJzL2Uyb0RvYy54bWxQSwUGAAAAAAYABgBZAQAAdQUAAAAA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-291465</wp:posOffset>
                </wp:positionH>
                <wp:positionV relativeFrom="paragraph">
                  <wp:posOffset>2687320</wp:posOffset>
                </wp:positionV>
                <wp:extent cx="5905500" cy="0"/>
                <wp:effectExtent l="0" t="0" r="19050" b="19050"/>
                <wp:wrapNone/>
                <wp:docPr id="292" name="直接连接符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2.95pt;margin-top:211.6pt;height:0pt;width:465pt;z-index:251687936;mso-width-relative:page;mso-height-relative:page;" filled="f" stroked="t" coordsize="21600,21600" o:gfxdata="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h1VI9NYAAAALAQAADwAA&#10;AAAAAAABACAAAAAiAAAAZHJzL2Rvd25yZXYueG1sUEsBAhQAFAAAAAgAh07iQKlI6I3fAQAAoQMA&#10;AA4AAAAAAAAAAQAgAAAAJQEAAGRycy9lMm9Eb2MueG1sUEsFBgAAAAAGAAYAWQEAAHY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1470025</wp:posOffset>
                </wp:positionV>
                <wp:extent cx="1402715" cy="496570"/>
                <wp:effectExtent l="0" t="0" r="0" b="0"/>
                <wp:wrapNone/>
                <wp:docPr id="2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71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06BC82F">
                            <w:pPr>
                              <w:rPr>
                                <w:rFonts w:ascii="微软雅黑" w:hAnsi="微软雅黑" w:eastAsia="微软雅黑"/>
                                <w:b/>
                                <w:color w:val="7ABC3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7ABC32"/>
                                <w:sz w:val="36"/>
                                <w:szCs w:val="36"/>
                              </w:rPr>
                              <w:t>四年级成绩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23.4pt;margin-top:115.75pt;height:39.1pt;width:110.45pt;z-index:251682816;mso-width-relative:page;mso-height-relative:margin;mso-height-percent:200;" filled="f" stroked="f" coordsize="21600,21600" o:gfxdata="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vHdbcNkAAAALAQAADwAAAAAAAAABACAAAAAiAAAAZHJzL2Rvd25yZXYueG1sUEsBAhQAFAAA&#10;AAgAh07iQDmiIKknAgAAKwQAAA4AAAAAAAAAAQAgAAAAKAEAAGRycy9lMm9Eb2MueG1sUEsFBgAA&#10;AAAGAAYAWQEAAME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06BC82F">
                      <w:pPr>
                        <w:rPr>
                          <w:rFonts w:ascii="微软雅黑" w:hAnsi="微软雅黑" w:eastAsia="微软雅黑"/>
                          <w:b/>
                          <w:color w:val="7ABC32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7ABC32"/>
                          <w:sz w:val="36"/>
                          <w:szCs w:val="36"/>
                        </w:rPr>
                        <w:t>四年级成绩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w:br w:type="page"/>
      </w:r>
    </w:p>
    <w:p w14:paraId="0CA52DA9">
      <w:pPr>
        <w:rPr>
          <w:rFonts w:ascii="微软雅黑" w:hAnsi="微软雅黑" w:eastAsia="微软雅黑"/>
          <w:b/>
          <w:color w:val="9BBB59" w:themeColor="accent3"/>
          <w:sz w:val="56"/>
          <w:szCs w:val="56"/>
          <w14:textFill>
            <w14:solidFill>
              <w14:schemeClr w14:val="accent3"/>
            </w14:solidFill>
          </w14:textFill>
        </w:rPr>
      </w:pP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341630</wp:posOffset>
            </wp:positionV>
            <wp:extent cx="618490" cy="542290"/>
            <wp:effectExtent l="19050" t="0" r="67310" b="67310"/>
            <wp:wrapNone/>
            <wp:docPr id="79" name="图片 79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-1143635</wp:posOffset>
                </wp:positionH>
                <wp:positionV relativeFrom="paragraph">
                  <wp:posOffset>461645</wp:posOffset>
                </wp:positionV>
                <wp:extent cx="810895" cy="373380"/>
                <wp:effectExtent l="0" t="0" r="122555" b="121920"/>
                <wp:wrapNone/>
                <wp:docPr id="78" name="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336F41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.05pt;margin-top:36.35pt;height:29.4pt;width:63.85pt;z-index:251795456;v-text-anchor:middle;mso-width-relative:page;mso-height-relative:page;" fillcolor="#80C535" filled="t" stroked="f" coordsize="21600,21600" o:gfxdata="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BLb4sQ2AAAAAsBAAAPAAAAAAAA&#10;AAEAIAAAACIAAABkcnMvZG93bnJldi54bWxQSwECFAAUAAAACACHTuJAjbBA070CAAB2BQAADgAA&#10;AAAAAAABACAAAAAnAQAAZHJzL2Uyb0RvYy54bWxQSwUGAAAAAAYABgBZAQAAVgYAAAAA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6E336F41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197485</wp:posOffset>
                </wp:positionV>
                <wp:extent cx="1712595" cy="699135"/>
                <wp:effectExtent l="0" t="0" r="0" b="5715"/>
                <wp:wrapNone/>
                <wp:docPr id="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EDA1624">
                            <w:pPr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自荐书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5pt;margin-top:15.55pt;height:55.05pt;width:134.85pt;z-index:251794432;mso-width-relative:page;mso-height-relative:page;" filled="f" stroked="f" coordsize="21600,21600" o:gfxdata="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nEJ7z&#10;1QAAAAkBAAAPAAAAAAAAAAEAIAAAACIAAABkcnMvZG93bnJldi54bWxQSwECFAAUAAAACACHTuJA&#10;AR2JeyQCAAAqBAAADgAAAAAAAAABACAAAAAk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EDA1624">
                      <w:pPr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自荐书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5297170</wp:posOffset>
                </wp:positionH>
                <wp:positionV relativeFrom="paragraph">
                  <wp:posOffset>81915</wp:posOffset>
                </wp:positionV>
                <wp:extent cx="1056005" cy="566420"/>
                <wp:effectExtent l="19050" t="19050" r="10795" b="24130"/>
                <wp:wrapNone/>
                <wp:docPr id="31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005" cy="566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0967" h="837566">
                              <a:moveTo>
                                <a:pt x="729746" y="0"/>
                              </a:moveTo>
                              <a:cubicBezTo>
                                <a:pt x="954233" y="0"/>
                                <a:pt x="1136216" y="185292"/>
                                <a:pt x="1136216" y="413861"/>
                              </a:cubicBezTo>
                              <a:lnTo>
                                <a:pt x="1133330" y="443012"/>
                              </a:lnTo>
                              <a:cubicBezTo>
                                <a:pt x="1133519" y="442964"/>
                                <a:pt x="1133709" y="442964"/>
                                <a:pt x="1133898" y="442964"/>
                              </a:cubicBezTo>
                              <a:cubicBezTo>
                                <a:pt x="1264828" y="442964"/>
                                <a:pt x="1370967" y="531299"/>
                                <a:pt x="1370967" y="640265"/>
                              </a:cubicBezTo>
                              <a:cubicBezTo>
                                <a:pt x="1370967" y="748523"/>
                                <a:pt x="1266203" y="836417"/>
                                <a:pt x="1136446" y="837352"/>
                              </a:cubicBezTo>
                              <a:lnTo>
                                <a:pt x="1136446" y="837565"/>
                              </a:lnTo>
                              <a:lnTo>
                                <a:pt x="1133910" y="837565"/>
                              </a:lnTo>
                              <a:cubicBezTo>
                                <a:pt x="1133906" y="837566"/>
                                <a:pt x="1133902" y="837566"/>
                                <a:pt x="1133898" y="837566"/>
                              </a:cubicBezTo>
                              <a:lnTo>
                                <a:pt x="1133888" y="837565"/>
                              </a:lnTo>
                              <a:lnTo>
                                <a:pt x="213669" y="837565"/>
                              </a:lnTo>
                              <a:cubicBezTo>
                                <a:pt x="213667" y="837566"/>
                                <a:pt x="213665" y="837566"/>
                                <a:pt x="213663" y="837566"/>
                              </a:cubicBezTo>
                              <a:lnTo>
                                <a:pt x="213652" y="837565"/>
                              </a:lnTo>
                              <a:lnTo>
                                <a:pt x="187708" y="837565"/>
                              </a:lnTo>
                              <a:lnTo>
                                <a:pt x="187708" y="835150"/>
                              </a:lnTo>
                              <a:cubicBezTo>
                                <a:pt x="81890" y="824242"/>
                                <a:pt x="0" y="741084"/>
                                <a:pt x="0" y="640265"/>
                              </a:cubicBezTo>
                              <a:cubicBezTo>
                                <a:pt x="0" y="551758"/>
                                <a:pt x="63111" y="476862"/>
                                <a:pt x="150313" y="452789"/>
                              </a:cubicBezTo>
                              <a:cubicBezTo>
                                <a:pt x="133560" y="432822"/>
                                <a:pt x="125139" y="407451"/>
                                <a:pt x="125139" y="380264"/>
                              </a:cubicBezTo>
                              <a:cubicBezTo>
                                <a:pt x="125139" y="303208"/>
                                <a:pt x="192786" y="240741"/>
                                <a:pt x="276233" y="240741"/>
                              </a:cubicBezTo>
                              <a:cubicBezTo>
                                <a:pt x="304442" y="240741"/>
                                <a:pt x="330846" y="247880"/>
                                <a:pt x="352273" y="262431"/>
                              </a:cubicBezTo>
                              <a:cubicBezTo>
                                <a:pt x="410909" y="108620"/>
                                <a:pt x="557870" y="0"/>
                                <a:pt x="72974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 w="28575">
                          <a:solidFill>
                            <a:srgbClr val="92D05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椭圆 4" o:spid="_x0000_s1026" o:spt="100" style="position:absolute;left:0pt;margin-left:417.1pt;margin-top:6.45pt;height:44.6pt;width:83.15pt;z-index:251779072;v-text-anchor:middle;mso-width-relative:page;mso-height-relative:page;" fillcolor="#92D050" filled="t" stroked="t" coordsize="1370967,837566" o:gfxdata="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" path="m729746,0c954233,0,1136216,185292,1136216,413861l1133330,443012c1133519,442964,1133709,442964,1133898,442964c1264828,442964,1370967,531299,1370967,640265c1370967,748523,1266203,836417,1136446,837352l1136446,837565,1133910,837565c1133906,837566,1133902,837566,1133898,837566l1133888,837565,213669,837565c213667,837566,213665,837566,213663,837566l213652,837565,187708,837565,187708,835150c81890,824242,0,741084,0,640265c0,551758,63111,476862,150313,452789c133560,432822,125139,407451,125139,380264c125139,303208,192786,240741,276233,240741c304442,240741,330846,247880,352273,262431c410909,108620,557870,0,729746,0xe">
                <v:fill on="t" focussize="0,0"/>
                <v:stroke weight="2.25pt" color="#92D050 [3204]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4844415</wp:posOffset>
                </wp:positionH>
                <wp:positionV relativeFrom="paragraph">
                  <wp:posOffset>92710</wp:posOffset>
                </wp:positionV>
                <wp:extent cx="450215" cy="241300"/>
                <wp:effectExtent l="19050" t="19050" r="26035" b="25400"/>
                <wp:wrapNone/>
                <wp:docPr id="32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241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0967" h="837566">
                              <a:moveTo>
                                <a:pt x="729746" y="0"/>
                              </a:moveTo>
                              <a:cubicBezTo>
                                <a:pt x="954233" y="0"/>
                                <a:pt x="1136216" y="185292"/>
                                <a:pt x="1136216" y="413861"/>
                              </a:cubicBezTo>
                              <a:lnTo>
                                <a:pt x="1133330" y="443012"/>
                              </a:lnTo>
                              <a:cubicBezTo>
                                <a:pt x="1133519" y="442964"/>
                                <a:pt x="1133709" y="442964"/>
                                <a:pt x="1133898" y="442964"/>
                              </a:cubicBezTo>
                              <a:cubicBezTo>
                                <a:pt x="1264828" y="442964"/>
                                <a:pt x="1370967" y="531299"/>
                                <a:pt x="1370967" y="640265"/>
                              </a:cubicBezTo>
                              <a:cubicBezTo>
                                <a:pt x="1370967" y="748523"/>
                                <a:pt x="1266203" y="836417"/>
                                <a:pt x="1136446" y="837352"/>
                              </a:cubicBezTo>
                              <a:lnTo>
                                <a:pt x="1136446" y="837565"/>
                              </a:lnTo>
                              <a:lnTo>
                                <a:pt x="1133910" y="837565"/>
                              </a:lnTo>
                              <a:cubicBezTo>
                                <a:pt x="1133906" y="837566"/>
                                <a:pt x="1133902" y="837566"/>
                                <a:pt x="1133898" y="837566"/>
                              </a:cubicBezTo>
                              <a:lnTo>
                                <a:pt x="1133888" y="837565"/>
                              </a:lnTo>
                              <a:lnTo>
                                <a:pt x="213669" y="837565"/>
                              </a:lnTo>
                              <a:cubicBezTo>
                                <a:pt x="213667" y="837566"/>
                                <a:pt x="213665" y="837566"/>
                                <a:pt x="213663" y="837566"/>
                              </a:cubicBezTo>
                              <a:lnTo>
                                <a:pt x="213652" y="837565"/>
                              </a:lnTo>
                              <a:lnTo>
                                <a:pt x="187708" y="837565"/>
                              </a:lnTo>
                              <a:lnTo>
                                <a:pt x="187708" y="835150"/>
                              </a:lnTo>
                              <a:cubicBezTo>
                                <a:pt x="81890" y="824242"/>
                                <a:pt x="0" y="741084"/>
                                <a:pt x="0" y="640265"/>
                              </a:cubicBezTo>
                              <a:cubicBezTo>
                                <a:pt x="0" y="551758"/>
                                <a:pt x="63111" y="476862"/>
                                <a:pt x="150313" y="452789"/>
                              </a:cubicBezTo>
                              <a:cubicBezTo>
                                <a:pt x="133560" y="432822"/>
                                <a:pt x="125139" y="407451"/>
                                <a:pt x="125139" y="380264"/>
                              </a:cubicBezTo>
                              <a:cubicBezTo>
                                <a:pt x="125139" y="303208"/>
                                <a:pt x="192786" y="240741"/>
                                <a:pt x="276233" y="240741"/>
                              </a:cubicBezTo>
                              <a:cubicBezTo>
                                <a:pt x="304442" y="240741"/>
                                <a:pt x="330846" y="247880"/>
                                <a:pt x="352273" y="262431"/>
                              </a:cubicBezTo>
                              <a:cubicBezTo>
                                <a:pt x="410909" y="108620"/>
                                <a:pt x="557870" y="0"/>
                                <a:pt x="72974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 w="28575">
                          <a:solidFill>
                            <a:srgbClr val="92D05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椭圆 4" o:spid="_x0000_s1026" o:spt="100" style="position:absolute;left:0pt;margin-left:381.45pt;margin-top:7.3pt;height:19pt;width:35.45pt;z-index:251780096;v-text-anchor:middle;mso-width-relative:page;mso-height-relative:page;" fillcolor="#92D050" filled="t" stroked="t" coordsize="1370967,837566" o:gfxdata="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" path="m729746,0c954233,0,1136216,185292,1136216,413861l1133330,443012c1133519,442964,1133709,442964,1133898,442964c1264828,442964,1370967,531299,1370967,640265c1370967,748523,1266203,836417,1136446,837352l1136446,837565,1133910,837565c1133906,837566,1133902,837566,1133898,837566l1133888,837565,213669,837565c213667,837566,213665,837566,213663,837566l213652,837565,187708,837565,187708,835150c81890,824242,0,741084,0,640265c0,551758,63111,476862,150313,452789c133560,432822,125139,407451,125139,380264c125139,303208,192786,240741,276233,240741c304442,240741,330846,247880,352273,262431c410909,108620,557870,0,729746,0xe">
                <v:fill on="t" focussize="0,0"/>
                <v:stroke weight="2.25pt" color="#92D050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汉仪仿宋简" w:eastAsia="汉仪仿宋简"/>
          <w:b/>
          <w:color w:val="404040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-226060</wp:posOffset>
                </wp:positionV>
                <wp:extent cx="6979285" cy="9607550"/>
                <wp:effectExtent l="0" t="0" r="12065" b="12700"/>
                <wp:wrapNone/>
                <wp:docPr id="30" name="圆角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7.8pt;height:756.5pt;width:549.55pt;mso-position-horizontal-relative:margin;mso-position-vertical-relative:margin;z-index:-251534336;v-text-anchor:middle;mso-width-relative:page;mso-height-relative:page;" fillcolor="#FFFFFF" filled="t" stroked="t" coordsize="21600,21600" arcsize="0.0281944444444444" o:gfxdata="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A7JK6Da&#10;AAAADQEAAA8AAAAAAAAAAQAgAAAAIgAAAGRycy9kb3ducmV2LnhtbFBLAQIUABQAAAAIAIdO4kBP&#10;nzfskAIAABUFAAAOAAAAAAAAAAEAIAAAACkBAABkcnMvZTJvRG9jLnhtbFBLBQYAAAAABgAGAFkB&#10;AAArBgAAAAA=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ascii="汉仪仿宋简" w:eastAsia="汉仪仿宋简"/>
          <w:b/>
          <w:color w:val="404040"/>
          <w:sz w:val="56"/>
          <w:szCs w:val="56"/>
        </w:rPr>
        <w:t xml:space="preserve"> </w:t>
      </w:r>
      <w:r>
        <w:rPr>
          <w:rFonts w:hint="eastAsia" w:ascii="微软雅黑" w:hAnsi="微软雅黑" w:eastAsia="微软雅黑"/>
          <w:b/>
          <w:color w:val="9BBB59" w:themeColor="accent3"/>
          <w:sz w:val="56"/>
          <w:szCs w:val="56"/>
          <w14:textFill>
            <w14:solidFill>
              <w14:schemeClr w14:val="accent3"/>
            </w14:solidFill>
          </w14:textFill>
        </w:rPr>
        <w:t xml:space="preserve">            </w:t>
      </w:r>
    </w:p>
    <w:p w14:paraId="703420F5">
      <w:pPr>
        <w:widowControl/>
        <w:ind w:firstLine="640" w:firstLineChars="200"/>
        <w:jc w:val="left"/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7907655</wp:posOffset>
            </wp:positionV>
            <wp:extent cx="7775575" cy="1114425"/>
            <wp:effectExtent l="0" t="0" r="0" b="9525"/>
            <wp:wrapNone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127000</wp:posOffset>
                </wp:positionV>
                <wp:extent cx="5250815" cy="7785735"/>
                <wp:effectExtent l="0" t="0" r="0" b="5715"/>
                <wp:wrapNone/>
                <wp:docPr id="3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0815" cy="7785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CF4FDFD">
                            <w:pPr>
                              <w:spacing w:line="480" w:lineRule="auto"/>
                              <w:ind w:firstLine="480" w:firstLineChars="20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我是来自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上海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市的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库宝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，我的性格活波、开朗、乐观、向上，总用积极的心态去面对这复杂多变的世界。我的座右铭是“好好学习，天天快乐”。</w:t>
                            </w:r>
                          </w:p>
                          <w:p w14:paraId="52348F11">
                            <w:pPr>
                              <w:spacing w:line="480" w:lineRule="auto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　　虽然我是个外向的男孩，但我情感的流露会分场合，有的时候我是一个调皮可爱的伙伴，有的时候我化身空心劲竹，有时候我又似一朵柔弱安静的花，却有着应有的坚韧，又像冰雪中绽放的玫瑰，清纯如清晨的露珠，用坚强的微笑掩藏心中的阴霾。</w:t>
                            </w:r>
                          </w:p>
                          <w:p w14:paraId="0BF56892">
                            <w:pPr>
                              <w:spacing w:line="480" w:lineRule="auto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　　已经11岁的我，懂得了亲情的温暖、友情的珍贵，能与大家分享成功的经验和失败的教训，知道感谢大自然的恩赐，知道对亲人、师友、社会怀着感恩之心，更知道我们肩负的责任与重担--为亲人、民族、社会能拥有更美好的明天而努力学习！</w:t>
                            </w:r>
                          </w:p>
                          <w:p w14:paraId="32D1B56B">
                            <w:pPr>
                              <w:spacing w:line="480" w:lineRule="auto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　　在小学六年里，我身体健康、学习优异，主动承担为集体服务的责任。身为劳动委员的我，总能体会到劳动的光荣与快乐；作为数学科代表，我能感受到老师的辛勤，总是很好地完成老师布置的任务，也耐心地帮助同学。</w:t>
                            </w:r>
                          </w:p>
                          <w:p w14:paraId="04143EEC">
                            <w:pPr>
                              <w:spacing w:line="480" w:lineRule="auto"/>
                              <w:ind w:firstLine="48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“吾日三省吾身”，每天我都会想一想今天的收获与不足，也同时感受到时间飞快地流逝，童年很快就会过去，令人期待的“大人”就要来到。</w:t>
                            </w:r>
                          </w:p>
                          <w:p w14:paraId="481ADC1F">
                            <w:pPr>
                              <w:spacing w:line="480" w:lineRule="auto"/>
                              <w:ind w:firstLine="48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我已经为中学的学习做好了准备，我会自我激励，在学习中去感受快乐，从竞争中体悟欢愉。我相信我能一步一个脚印地在人生道路上前行，并征服一个个艰难险阻，把握好自己精彩的人生。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0.95pt;margin-top:10pt;height:613.05pt;width:413.45pt;z-index:251701248;mso-width-relative:page;mso-height-relative:page;" filled="f" stroked="f" coordsize="21600,21600" o:gfxdata="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Av3MMdIA&#10;AAAJAQAADwAAAAAAAAABACAAAAAiAAAAZHJzL2Rvd25yZXYueG1sUEsBAhQAFAAAAAgAh07iQHoV&#10;tnMlAgAALAQAAA4AAAAAAAAAAQAgAAAAIQEAAGRycy9lMm9Eb2MueG1sUEsFBgAAAAAGAAYAWQEA&#10;ALg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CF4FDFD">
                      <w:pPr>
                        <w:spacing w:line="480" w:lineRule="auto"/>
                        <w:ind w:firstLine="480" w:firstLineChars="20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我是来自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上海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市的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:lang w:val="en-US" w:eastAsia="zh-CN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库宝</w:t>
                      </w: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，我的性格活波、开朗、乐观、向上，总用积极的心态去面对这复杂多变的世界。我的座右铭是“好好学习，天天快乐”。</w:t>
                      </w:r>
                    </w:p>
                    <w:p w14:paraId="52348F11">
                      <w:pPr>
                        <w:spacing w:line="480" w:lineRule="auto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　　虽然我是个外向的男孩，但我情感的流露会分场合，有的时候我是一个调皮可爱的伙伴，有的时候我化身空心劲竹，有时候我又似一朵柔弱安静的花，却有着应有的坚韧，又像冰雪中绽放的玫瑰，清纯如清晨的露珠，用坚强的微笑掩藏心中的阴霾。</w:t>
                      </w:r>
                    </w:p>
                    <w:p w14:paraId="0BF56892">
                      <w:pPr>
                        <w:spacing w:line="480" w:lineRule="auto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　　已经11岁的我，懂得了亲情的温暖、友情的珍贵，能与大家分享成功的经验和失败的教训，知道感谢大自然的恩赐，知道对亲人、师友、社会怀着感恩之心，更知道我们肩负的责任与重担--为亲人、民族、社会能拥有更美好的明天而努力学习！</w:t>
                      </w:r>
                    </w:p>
                    <w:p w14:paraId="32D1B56B">
                      <w:pPr>
                        <w:spacing w:line="480" w:lineRule="auto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　　在小学六年里，我身体健康、学习优异，主动承担为集体服务的责任。身为劳动委员的我，总能体会到劳动的光荣与快乐；作为数学科代表，我能感受到老师的辛勤，总是很好地完成老师布置的任务，也耐心地帮助同学。</w:t>
                      </w:r>
                    </w:p>
                    <w:p w14:paraId="04143EEC">
                      <w:pPr>
                        <w:spacing w:line="480" w:lineRule="auto"/>
                        <w:ind w:firstLine="48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“吾日三省吾身”，每天我都会想一想今天的收获与不足，也同时感受到时间飞快地流逝，童年很快就会过去，令人期待的“大人”就要来到。</w:t>
                      </w:r>
                    </w:p>
                    <w:p w14:paraId="481ADC1F">
                      <w:pPr>
                        <w:spacing w:line="480" w:lineRule="auto"/>
                        <w:ind w:firstLine="48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我已经为中学的学习做好了准备，我会自我激励，在学习中去感受快乐，从竞争中体悟欢愉。我相信我能一步一个脚印地在人生道路上前行，并征服一个个艰难险阻，把握好自己精彩的人生。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w:br w:type="page"/>
      </w:r>
      <w:r>
        <w:rPr>
          <w:rFonts w:hint="eastAsia" w:ascii="微软雅黑" w:hAnsi="微软雅黑" w:eastAsia="微软雅黑"/>
          <w:b/>
          <w:color w:val="FFFFFF" w:themeColor="background1"/>
          <w:sz w:val="48"/>
          <w:szCs w:val="48"/>
          <w14:textFill>
            <w14:solidFill>
              <w14:schemeClr w14:val="bg1"/>
            </w14:solidFill>
          </w14:textFill>
        </w:rPr>
        <w:t xml:space="preserve">          </w:t>
      </w:r>
    </w:p>
    <w:p w14:paraId="7C825334">
      <w:pPr>
        <w:ind w:left="630" w:hanging="630" w:hangingChars="3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drawing>
          <wp:anchor distT="0" distB="0" distL="114300" distR="114300" simplePos="0" relativeHeight="251823104" behindDoc="0" locked="0" layoutInCell="1" allowOverlap="1">
            <wp:simplePos x="0" y="0"/>
            <wp:positionH relativeFrom="margin">
              <wp:posOffset>2940685</wp:posOffset>
            </wp:positionH>
            <wp:positionV relativeFrom="margin">
              <wp:posOffset>82550</wp:posOffset>
            </wp:positionV>
            <wp:extent cx="3016250" cy="1016635"/>
            <wp:effectExtent l="0" t="76200" r="0" b="184150"/>
            <wp:wrapNone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345458" flipH="1">
                      <a:off x="0" y="0"/>
                      <a:ext cx="3016566" cy="101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color w:val="FFFFFF" w:themeColor="background1"/>
          <w:sz w:val="48"/>
          <w:szCs w:val="48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-664210</wp:posOffset>
                </wp:positionV>
                <wp:extent cx="1712595" cy="699135"/>
                <wp:effectExtent l="0" t="0" r="0" b="5715"/>
                <wp:wrapNone/>
                <wp:docPr id="9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B7876BD">
                            <w:pPr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7.95pt;margin-top:-52.3pt;height:55.05pt;width:134.85pt;z-index:251803648;mso-width-relative:page;mso-height-relative:page;" filled="f" stroked="f" coordsize="21600,21600" o:gfxdata="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ia/7&#10;1gAAAAkBAAAPAAAAAAAAAAEAIAAAACIAAABkcnMvZG93bnJldi54bWxQSwECFAAUAAAACACHTuJA&#10;PmZ2FiMCAAAqBAAADgAAAAAAAAABACAAAAAlAQAAZHJzL2Uyb0RvYy54bWxQSwUGAAAAAAYABgBZ&#10;AQAAug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B7876BD">
                      <w:pPr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FFFFFF" w:themeColor="background1"/>
          <w:sz w:val="48"/>
          <w:szCs w:val="48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-1137920</wp:posOffset>
                </wp:positionH>
                <wp:positionV relativeFrom="paragraph">
                  <wp:posOffset>-405130</wp:posOffset>
                </wp:positionV>
                <wp:extent cx="810895" cy="373380"/>
                <wp:effectExtent l="0" t="0" r="122555" b="121920"/>
                <wp:wrapNone/>
                <wp:docPr id="93" name="矩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BEFAB4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6pt;margin-top:-31.9pt;height:29.4pt;width:63.85pt;z-index:251804672;v-text-anchor:middle;mso-width-relative:page;mso-height-relative:page;" fillcolor="#80C535" filled="t" stroked="f" coordsize="21600,21600" o:gfxdata="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AeZ1Li2AAAAAsBAAAPAAAAAAAA&#10;AAEAIAAAACIAAABkcnMvZG93bnJldi54bWxQSwECFAAUAAAACACHTuJAFuk41b0CAAB2BQAADgAA&#10;AAAAAAABACAAAAAnAQAAZHJzL2Uyb0RvYy54bWxQSwUGAAAAAAYABgBZAQAAVgYAAAAA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53BEFAB4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b/>
          <w:color w:val="FFFFFF" w:themeColor="background1"/>
          <w:sz w:val="48"/>
          <w:szCs w:val="48"/>
          <w14:textFill>
            <w14:solidFill>
              <w14:schemeClr w14:val="bg1"/>
            </w14:solidFill>
          </w14:textFill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-514985</wp:posOffset>
            </wp:positionH>
            <wp:positionV relativeFrom="paragraph">
              <wp:posOffset>-519430</wp:posOffset>
            </wp:positionV>
            <wp:extent cx="618490" cy="542290"/>
            <wp:effectExtent l="19050" t="0" r="67310" b="67310"/>
            <wp:wrapNone/>
            <wp:docPr id="94" name="图片 94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-201295</wp:posOffset>
                </wp:positionV>
                <wp:extent cx="6979285" cy="9607550"/>
                <wp:effectExtent l="0" t="0" r="12065" b="12700"/>
                <wp:wrapNone/>
                <wp:docPr id="34" name="圆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5.85pt;height:756.5pt;width:549.55pt;mso-position-horizontal-relative:margin;mso-position-vertical-relative:margin;z-index:-251655168;v-text-anchor:middle;mso-width-relative:page;mso-height-relative:page;" fillcolor="#FFFFFF" filled="t" stroked="t" coordsize="21600,21600" arcsize="0.0281944444444444" o:gfxdata="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C5hf5O2gAA&#10;AA0BAAAPAAAAAAAAAAEAIAAAACIAAABkcnMvZG93bnJldi54bWxQSwECFAAUAAAACACHTuJAxri6&#10;X44CAAAVBQAADgAAAAAAAAABACAAAAApAQAAZHJzL2Uyb0RvYy54bWxQSwUGAAAAAAYABgBZAQAA&#10;KQYAAAAA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-557530</wp:posOffset>
                </wp:positionH>
                <wp:positionV relativeFrom="paragraph">
                  <wp:posOffset>307340</wp:posOffset>
                </wp:positionV>
                <wp:extent cx="1685925" cy="1403985"/>
                <wp:effectExtent l="0" t="0" r="0" b="0"/>
                <wp:wrapNone/>
                <wp:docPr id="3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2C70121">
                            <w:pPr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一年级获奖情况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43.9pt;margin-top:24.2pt;height:110.55pt;width:132.75pt;z-index:251704320;mso-width-relative:page;mso-height-relative:margin;mso-height-percent:200;" filled="f" stroked="f" coordsize="21600,21600" o:gfxdata="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CJJ&#10;oYDYAAAACgEAAA8AAAAAAAAAAQAgAAAAIgAAAGRycy9kb3ducmV2LnhtbFBLAQIUABQAAAAIAIdO&#10;4kDEavEaIwIAACwEAAAOAAAAAAAAAAEAIAAAACc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2C70121">
                      <w:pPr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一年级获奖情况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FFFFFF" w:themeColor="background1"/>
          <w:sz w:val="48"/>
          <w:szCs w:val="48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-612775</wp:posOffset>
                </wp:positionH>
                <wp:positionV relativeFrom="paragraph">
                  <wp:posOffset>409575</wp:posOffset>
                </wp:positionV>
                <wp:extent cx="1802765" cy="333375"/>
                <wp:effectExtent l="0" t="0" r="6985" b="9525"/>
                <wp:wrapNone/>
                <wp:docPr id="334" name="矩形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042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8.25pt;margin-top:32.25pt;height:26.25pt;width:141.95pt;z-index:251703296;v-text-anchor:middle;mso-width-relative:page;mso-height-relative:page;" fillcolor="#82C836" filled="t" stroked="f" coordsize="21600,21600" o:gfxdata="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tJgiBtkAAAAKAQAADwAAAAAAAAABACAAAAAiAAAAZHJzL2Rvd25yZXYueG1sUEsBAhQA&#10;FAAAAAgAh07iQPlKBqFjAgAAuAQAAA4AAAAAAAAAAQAgAAAAKAEAAGRycy9lMm9Eb2MueG1sUEsF&#10;BgAAAAAGAAYAWQEAAP0F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汉仪仿宋简" w:eastAsia="汉仪仿宋简"/>
          <w:color w:val="40404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739140</wp:posOffset>
                </wp:positionV>
                <wp:extent cx="4133850" cy="0"/>
                <wp:effectExtent l="0" t="0" r="19050" b="19050"/>
                <wp:wrapNone/>
                <wp:docPr id="309" name="直接连接符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pt;margin-top:58.2pt;height:0pt;width:325.5pt;z-index:251702272;mso-width-relative:page;mso-height-relative:page;" filled="f" stroked="t" coordsize="21600,21600" o:gfxdata="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DtYHdjRAAAACwEAAA8AAAAAAAAA&#10;AQAgAAAAIgAAAGRycy9kb3ducmV2LnhtbFBLAQIUABQAAAAIAIdO4kBVAVZY3wEAAKEDAAAOAAAA&#10;AAAAAAEAIAAAACABAABkcnMvZTJvRG9jLnhtbFBLBQYAAAAABgAGAFkBAABxBQAAAAA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cr/>
      </w:r>
    </w:p>
    <w:p w14:paraId="0DFBBE3B">
      <w:pPr>
        <w:ind w:left="63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b/>
          <w:color w:val="404040" w:themeColor="text1" w:themeTint="BF"/>
          <w:sz w:val="72"/>
          <w:szCs w:val="72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-635000</wp:posOffset>
                </wp:positionH>
                <wp:positionV relativeFrom="paragraph">
                  <wp:posOffset>2004060</wp:posOffset>
                </wp:positionV>
                <wp:extent cx="1762125" cy="1403985"/>
                <wp:effectExtent l="0" t="0" r="0" b="0"/>
                <wp:wrapNone/>
                <wp:docPr id="3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6E436E1">
                            <w:pPr>
                              <w:ind w:firstLine="160" w:firstLineChars="50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二年级获奖情况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50pt;margin-top:157.8pt;height:110.55pt;width:138.75pt;z-index:251707392;mso-width-relative:page;mso-height-relative:margin;mso-height-percent:200;" filled="f" stroked="f" coordsize="21600,21600" o:gfxdata="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L2TQgvZAAAADAEAAA8AAAAAAAAAAQAgAAAAIgAAAGRycy9kb3ducmV2LnhtbFBLAQIUABQAAAAI&#10;AIdO4kAg8BcfJQIAACwEAAAOAAAAAAAAAAEAIAAAACg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26E436E1">
                      <w:pPr>
                        <w:ind w:firstLine="160" w:firstLineChars="50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二年级获奖情况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-612775</wp:posOffset>
                </wp:positionH>
                <wp:positionV relativeFrom="paragraph">
                  <wp:posOffset>2090420</wp:posOffset>
                </wp:positionV>
                <wp:extent cx="1802765" cy="333375"/>
                <wp:effectExtent l="0" t="0" r="6985" b="9525"/>
                <wp:wrapNone/>
                <wp:docPr id="337" name="矩形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042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8.25pt;margin-top:164.6pt;height:26.25pt;width:141.95pt;z-index:251706368;v-text-anchor:middle;mso-width-relative:page;mso-height-relative:page;" fillcolor="#82C836" filled="t" stroked="f" coordsize="21600,21600" o:gfxdata="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LXWf9TaAAAACwEAAA8AAAAAAAAAAQAgAAAAIgAAAGRycy9kb3ducmV2LnhtbFBLAQIU&#10;ABQAAAAIAIdO4kCrQGv1YwIAALgEAAAOAAAAAAAAAAEAIAAAACkBAABkcnMvZTJvRG9jLnhtbFBL&#10;BQYAAAAABgAGAFkBAAD+BQAAAAA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2413635</wp:posOffset>
                </wp:positionV>
                <wp:extent cx="4133850" cy="0"/>
                <wp:effectExtent l="0" t="0" r="19050" b="19050"/>
                <wp:wrapNone/>
                <wp:docPr id="336" name="直接连接符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pt;margin-top:190.05pt;height:0pt;width:325.5pt;z-index:251705344;mso-width-relative:page;mso-height-relative:page;" filled="f" stroked="t" coordsize="21600,21600" o:gfxdata="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vzQVUdMAAAALAQAADwAAAAAA&#10;AAABACAAAAAiAAAAZHJzL2Rvd25yZXYueG1sUEsBAhQAFAAAAAgAh07iQEuL3G7fAQAAoQMAAA4A&#10;AAAAAAAAAQAgAAAAIgEAAGRycy9lMm9Eb2MueG1sUEsFBgAAAAAGAAYAWQEAAHM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2010年9月，被评为“金色少年”；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2010年10月14日，加入少先队；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2010年12月，在校第二届科技节制作比赛中荣获一等奖；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2011年3月被评为“三好学生”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2011年6月语文默字竞赛满分奖；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</w:p>
    <w:p w14:paraId="09C68A63">
      <w:pPr>
        <w:ind w:left="630" w:leftChars="300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ascii="微软雅黑" w:hAnsi="微软雅黑" w:eastAsia="微软雅黑"/>
          <w:b/>
          <w:color w:val="404040" w:themeColor="text1" w:themeTint="BF"/>
          <w:sz w:val="72"/>
          <w:szCs w:val="72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-640715</wp:posOffset>
                </wp:positionH>
                <wp:positionV relativeFrom="paragraph">
                  <wp:posOffset>1927860</wp:posOffset>
                </wp:positionV>
                <wp:extent cx="1762125" cy="502285"/>
                <wp:effectExtent l="0" t="0" r="0" b="0"/>
                <wp:wrapNone/>
                <wp:docPr id="3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0227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F7649A2">
                            <w:pPr>
                              <w:ind w:firstLine="160" w:firstLineChars="50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三年级获奖情况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50.45pt;margin-top:151.8pt;height:39.55pt;width:138.75pt;z-index:251710464;mso-width-relative:page;mso-height-relative:page;" filled="f" stroked="f" coordsize="21600,21600" o:gfxdata="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BTQJ&#10;Q9gAAAAMAQAADwAAAAAAAAABACAAAAAiAAAAZHJzL2Rvd25yZXYueG1sUEsBAhQAFAAAAAgAh07i&#10;QJOs3VUiAgAAKwQAAA4AAAAAAAAAAQAgAAAAJw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F7649A2">
                      <w:pPr>
                        <w:ind w:firstLine="160" w:firstLineChars="50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三年级获奖情况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-612775</wp:posOffset>
                </wp:positionH>
                <wp:positionV relativeFrom="paragraph">
                  <wp:posOffset>1991995</wp:posOffset>
                </wp:positionV>
                <wp:extent cx="1802765" cy="333375"/>
                <wp:effectExtent l="0" t="0" r="6985" b="9525"/>
                <wp:wrapNone/>
                <wp:docPr id="340" name="矩形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042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8.25pt;margin-top:156.85pt;height:26.25pt;width:141.95pt;z-index:251709440;v-text-anchor:middle;mso-width-relative:page;mso-height-relative:page;" fillcolor="#82C836" filled="t" stroked="f" coordsize="21600,21600" o:gfxdata="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ZKtHktoAAAALAQAADwAAAAAAAAABACAAAAAiAAAAZHJzL2Rvd25yZXYueG1sUEsBAhQA&#10;FAAAAAgAh07iQGrblsNiAgAAuAQAAA4AAAAAAAAAAQAgAAAAKQEAAGRycy9lMm9Eb2MueG1sUEsF&#10;BgAAAAAGAAYAWQEAAP0F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2322195</wp:posOffset>
                </wp:positionV>
                <wp:extent cx="4133850" cy="0"/>
                <wp:effectExtent l="0" t="0" r="19050" b="19050"/>
                <wp:wrapNone/>
                <wp:docPr id="339" name="直接连接符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8.75pt;margin-top:182.85pt;height:0pt;width:325.5pt;z-index:251708416;mso-width-relative:page;mso-height-relative:page;" filled="f" stroked="t" coordsize="21600,21600" o:gfxdata="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NvI1VrUAAAACwEAAA8AAAAA&#10;AAAAAQAgAAAAIgAAAGRycy9kb3ducmV2LnhtbFBLAQIUABQAAAAIAIdO4kAe1vUy3wEAAKEDAAAO&#10;AAAAAAAAAAEAIAAAACMBAABkcnMvZTJvRG9jLnhtbFBLBQYAAAAABgAGAFkBAAB0BQAAAAA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2011年9月18日，被评为本学期“三好学生”；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2011年11月6日，被评为学校“金色少年”；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2012年2月，在学校举行的数学竞赛中，荣获一等奖；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2012年5月，被评为2005-2006年度第二学期“优秀学干”。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2012年6月14日，通过广东省音乐家协会钢琴“七级”考试。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</w: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2012年9月8日，荣获英语竞赛一等奖（满分）。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2012年10月，荣获本学期“三好学生”。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2013年5月，在学校举行的数学计算竞赛中荣获一等奖。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2013年7月，在本学期数学竞赛中荣获三等奖。。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2013年9月14日，通过广东省音乐家协会钢琴“八级”考试。</w:t>
      </w:r>
    </w:p>
    <w:p w14:paraId="088FE44B">
      <w:pPr>
        <w:ind w:left="630" w:leftChars="3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342900</wp:posOffset>
            </wp:positionV>
            <wp:extent cx="7775575" cy="1113790"/>
            <wp:effectExtent l="0" t="0" r="0" b="0"/>
            <wp:wrapNone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cr/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-244475</wp:posOffset>
                </wp:positionV>
                <wp:extent cx="6979285" cy="9607550"/>
                <wp:effectExtent l="0" t="0" r="12065" b="12700"/>
                <wp:wrapNone/>
                <wp:docPr id="36" name="圆角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9.25pt;height:756.5pt;width:549.55pt;mso-position-horizontal-relative:margin;mso-position-vertical-relative:margin;z-index:-251533312;v-text-anchor:middle;mso-width-relative:page;mso-height-relative:page;" fillcolor="#FFFFFF" filled="t" stroked="t" coordsize="21600,21600" arcsize="0.0281944444444444" o:gfxdata="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PHCPI9sA&#10;AAANAQAADwAAAAAAAAABACAAAAAiAAAAZHJzL2Rvd25yZXYueG1sUEsBAhQAFAAAAAgAh07iQCKo&#10;xOuOAgAAFQUAAA4AAAAAAAAAAQAgAAAAKgEAAGRycy9lMm9Eb2MueG1sUEsFBgAAAAAGAAYAWQEA&#10;ACoGAAAAAA==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ascii="微软雅黑" w:hAnsi="微软雅黑" w:eastAsia="微软雅黑"/>
          <w:b/>
          <w:color w:val="9BBB59" w:themeColor="accent3"/>
          <w:sz w:val="72"/>
          <w:szCs w:val="72"/>
          <w14:textFill>
            <w14:solidFill>
              <w14:schemeClr w14:val="accent3"/>
            </w14:solidFill>
          </w14:textFill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-532130</wp:posOffset>
                </wp:positionH>
                <wp:positionV relativeFrom="paragraph">
                  <wp:posOffset>-113030</wp:posOffset>
                </wp:positionV>
                <wp:extent cx="1762125" cy="1403985"/>
                <wp:effectExtent l="0" t="0" r="0" b="0"/>
                <wp:wrapNone/>
                <wp:docPr id="34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0420BF4">
                            <w:pPr>
                              <w:ind w:firstLine="160" w:firstLineChars="50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四年级获奖情况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41.9pt;margin-top:-8.9pt;height:110.55pt;width:138.75pt;z-index:251713536;mso-width-relative:page;mso-height-relative:margin;mso-height-percent:200;" filled="f" stroked="f" coordsize="21600,21600" o:gfxdata="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F5RbCNgAAAALAQAADwAAAAAAAAABACAAAAAiAAAAZHJzL2Rvd25yZXYueG1sUEsBAhQAFAAAAAgA&#10;h07iQBnmnyolAgAALA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50420BF4">
                      <w:pPr>
                        <w:ind w:firstLine="160" w:firstLineChars="50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四年级获奖情况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-525780</wp:posOffset>
                </wp:positionH>
                <wp:positionV relativeFrom="paragraph">
                  <wp:posOffset>-31115</wp:posOffset>
                </wp:positionV>
                <wp:extent cx="1803400" cy="333375"/>
                <wp:effectExtent l="0" t="0" r="6350" b="9525"/>
                <wp:wrapNone/>
                <wp:docPr id="343" name="矩形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600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1.4pt;margin-top:-2.45pt;height:26.25pt;width:142pt;z-index:251712512;v-text-anchor:middle;mso-width-relative:page;mso-height-relative:page;" fillcolor="#82C836" filled="t" stroked="f" coordsize="21600,21600" o:gfxdata="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D3u5Ni2QAAAAkBAAAPAAAAAAAAAAEAIAAAACIAAABkcnMvZG93bnJldi54bWxQSwECFAAU&#10;AAAACACHTuJAvtHUYGICAAC4BAAADgAAAAAAAAABACAAAAAoAQAAZHJzL2Uyb0RvYy54bWxQSwUG&#10;AAAAAAYABgBZAQAA/AUAAAAA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274320</wp:posOffset>
                </wp:positionV>
                <wp:extent cx="4133850" cy="0"/>
                <wp:effectExtent l="0" t="0" r="19050" b="19050"/>
                <wp:wrapNone/>
                <wp:docPr id="342" name="直接连接符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3.45pt;margin-top:21.6pt;height:0pt;width:325.5pt;z-index:251711488;mso-width-relative:page;mso-height-relative:page;" filled="f" stroked="t" coordsize="21600,21600" o:gfxdata="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Hf9d9TUAAAACQEAAA8AAAAA&#10;AAAAAQAgAAAAIgAAAGRycy9kb3ducmV2LnhtbFBLAQIUABQAAAAIAIdO4kDnNp8R3wEAAKEDAAAO&#10;AAAAAAAAAAEAIAAAACMBAABkcnMvZTJvRG9jLnhtbFBLBQYAAAAABgAGAFkBAAB0BQAAAAA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</w:p>
    <w:p w14:paraId="6C5DDF1E">
      <w:pPr>
        <w:ind w:left="630" w:leftChars="3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6722110</wp:posOffset>
            </wp:positionV>
            <wp:extent cx="2000885" cy="1409065"/>
            <wp:effectExtent l="0" t="0" r="0" b="635"/>
            <wp:wrapNone/>
            <wp:docPr id="354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图片 5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6722110</wp:posOffset>
            </wp:positionV>
            <wp:extent cx="1976120" cy="1409065"/>
            <wp:effectExtent l="0" t="0" r="5080" b="635"/>
            <wp:wrapNone/>
            <wp:docPr id="353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图片 4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120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2753360</wp:posOffset>
            </wp:positionH>
            <wp:positionV relativeFrom="paragraph">
              <wp:posOffset>5016500</wp:posOffset>
            </wp:positionV>
            <wp:extent cx="1948180" cy="1390015"/>
            <wp:effectExtent l="0" t="0" r="0" b="635"/>
            <wp:wrapNone/>
            <wp:docPr id="352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图片 46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" t="2583" r="2222" b="2469"/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139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5013325</wp:posOffset>
            </wp:positionV>
            <wp:extent cx="2038350" cy="1437005"/>
            <wp:effectExtent l="0" t="0" r="0" b="0"/>
            <wp:wrapNone/>
            <wp:docPr id="3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图片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0" r="1421" b="964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437005"/>
                    </a:xfrm>
                    <a:prstGeom prst="rect">
                      <a:avLst/>
                    </a:prstGeom>
                    <a:ln w="88900" cap="sq" cmpd="thickThin">
                      <a:noFill/>
                      <a:prstDash val="solid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color w:val="404040" w:themeColor="text1" w:themeTint="BF"/>
          <w:sz w:val="72"/>
          <w:szCs w:val="72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1527175</wp:posOffset>
                </wp:positionV>
                <wp:extent cx="1762125" cy="1403985"/>
                <wp:effectExtent l="0" t="0" r="0" b="0"/>
                <wp:wrapNone/>
                <wp:docPr id="3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06411ED">
                            <w:pPr>
                              <w:ind w:firstLine="160" w:firstLineChars="50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五年级获奖情况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43.5pt;margin-top:120.25pt;height:110.55pt;width:138.75pt;z-index:251716608;mso-width-relative:page;mso-height-relative:margin;mso-height-percent:200;" filled="f" stroked="f" coordsize="21600,21600" o:gfxdata="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WGaMX2QAAAAsBAAAPAAAAAAAAAAEAIAAAACIAAABkcnMvZG93bnJldi54bWxQSwECFAAUAAAA&#10;CACHTuJAcIwCoiYCAAAsBAAADgAAAAAAAAABACAAAAAo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06411ED">
                      <w:pPr>
                        <w:ind w:firstLine="160" w:firstLineChars="50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五年级获奖情况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404040" w:themeColor="text1" w:themeTint="BF"/>
          <w:sz w:val="72"/>
          <w:szCs w:val="72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-577850</wp:posOffset>
                </wp:positionH>
                <wp:positionV relativeFrom="paragraph">
                  <wp:posOffset>3159125</wp:posOffset>
                </wp:positionV>
                <wp:extent cx="1762125" cy="1403985"/>
                <wp:effectExtent l="0" t="0" r="0" b="0"/>
                <wp:wrapNone/>
                <wp:docPr id="35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5E3CD58">
                            <w:pPr>
                              <w:ind w:firstLine="160" w:firstLineChars="50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六年级获奖情况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45.5pt;margin-top:248.75pt;height:110.55pt;width:138.75pt;z-index:251719680;mso-width-relative:page;mso-height-relative:margin;mso-height-percent:200;" filled="f" stroked="f" coordsize="21600,21600" o:gfxdata="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T&#10;1XF22AAAAAsBAAAPAAAAAAAAAAEAIAAAACIAAABkcnMvZG93bnJldi54bWxQSwECFAAUAAAACACH&#10;TuJAiUZPtSQCAAAs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5E3CD58">
                      <w:pPr>
                        <w:ind w:firstLine="160" w:firstLineChars="50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六年级获奖情况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-546100</wp:posOffset>
                </wp:positionH>
                <wp:positionV relativeFrom="paragraph">
                  <wp:posOffset>1593850</wp:posOffset>
                </wp:positionV>
                <wp:extent cx="1803400" cy="333375"/>
                <wp:effectExtent l="0" t="0" r="6350" b="9525"/>
                <wp:wrapNone/>
                <wp:docPr id="346" name="矩形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0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3pt;margin-top:125.5pt;height:26.25pt;width:142pt;z-index:251715584;v-text-anchor:middle;mso-width-relative:page;mso-height-relative:page;" fillcolor="#82C836" filled="t" stroked="f" coordsize="21600,21600" o:gfxdata="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vH6+/2QAAAAsBAAAPAAAAAAAAAAEAIAAAACIAAABkcnMvZG93bnJldi54bWxQSwECFAAU&#10;AAAACACHTuJArjvhbmICAAC4BAAADgAAAAAAAAABACAAAAAoAQAAZHJzL2Uyb0RvYy54bWxQSwUG&#10;AAAAAAYABgBZAQAA/AUAAAAA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3256915</wp:posOffset>
                </wp:positionV>
                <wp:extent cx="1803400" cy="333375"/>
                <wp:effectExtent l="0" t="0" r="6350" b="9525"/>
                <wp:wrapNone/>
                <wp:docPr id="349" name="矩形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0" cy="333375"/>
                        </a:xfrm>
                        <a:prstGeom prst="rect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1.85pt;margin-top:256.45pt;height:26.25pt;width:142pt;z-index:251718656;v-text-anchor:middle;mso-width-relative:page;mso-height-relative:page;" fillcolor="#82C836" filled="t" stroked="f" coordsize="21600,21600" o:gfxdata="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n3qlq2gAAAAsBAAAPAAAAAAAAAAEAIAAAACIAAABkcnMvZG93bnJldi54bWxQSwECFAAU&#10;AAAACACHTuJA9R5JsGECAAC4BAAADgAAAAAAAAABACAAAAApAQAAZHJzL2Uyb0RvYy54bWxQSwUG&#10;AAAAAAYABgBZAQAA/AUAAAAA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3556635</wp:posOffset>
                </wp:positionV>
                <wp:extent cx="4133850" cy="0"/>
                <wp:effectExtent l="0" t="0" r="19050" b="19050"/>
                <wp:wrapNone/>
                <wp:docPr id="348" name="直接连接符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9.05pt;margin-top:280.05pt;height:0pt;width:325.5pt;z-index:251717632;mso-width-relative:page;mso-height-relative:page;" filled="f" stroked="t" coordsize="21600,21600" o:gfxdata="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o3JC0NIAAAALAQAADwAAAAAA&#10;AAABACAAAAAiAAAAZHJzL2Rvd25yZXYueG1sUEsBAhQAFAAAAAgAh07iQIGgrnngAQAAoQMAAA4A&#10;AAAAAAAAAQAgAAAAIQEAAGRycy9lMm9Eb2MueG1sUEsFBgAAAAAGAAYAWQEAAHM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755650</wp:posOffset>
                </wp:positionH>
                <wp:positionV relativeFrom="paragraph">
                  <wp:posOffset>1911985</wp:posOffset>
                </wp:positionV>
                <wp:extent cx="4133850" cy="0"/>
                <wp:effectExtent l="0" t="0" r="19050" b="19050"/>
                <wp:wrapNone/>
                <wp:docPr id="345" name="直接连接符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69A12B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9.5pt;margin-top:150.55pt;height:0pt;width:325.5pt;z-index:251714560;mso-width-relative:page;mso-height-relative:page;" filled="f" stroked="t" coordsize="21600,21600" o:gfxdata="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gyfhc9MAAAALAQAADwAAAAAA&#10;AAABACAAAAAiAAAAZHJzL2Rvd25yZXYueG1sUEsBAhQAFAAAAAgAh07iQPXRDY7fAQAAoQMAAA4A&#10;AAAAAAAAAQAgAAAAIgEAAGRycy9lMm9Eb2MueG1sUEsFBgAAAAAGAAYAWQEAAHMFAAAAAA==&#10;">
                <v:fill on="f" focussize="0,0"/>
                <v:stroke weight="1pt" color="#69A12B [3204]" joinstyle="round" dashstyle="3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2013年9月，在学校举行的写字竞赛荣获一等奖。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2013年12月，被评为2007-2008年度第一学期“三好学生”。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2014年4月，数学基础知识竞赛一等奖。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2014年5月，英语数学竞赛一等奖。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2014年10月，英语竞赛一等奖。（全班仅我一人全部一等奖）。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2014年11月，在校举行的本学期科技创新大赛中，荣获三等奖。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2015年1月1日，通过上海音乐学院钢琴“十级”考试。（成绩：优秀）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2015年9月26日，参加全市红领巾读书征文演讲比赛荣获一等奖第一名。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2015年10月份被评为“全市十佳少年”（全淮安只有十个）。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2015年11月份被评为学校“大队委”。</w:t>
      </w: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cr/>
      </w:r>
    </w:p>
    <w:p w14:paraId="55BDBB8E">
      <w:pPr>
        <w:widowControl/>
        <w:jc w:val="left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3116580</wp:posOffset>
            </wp:positionV>
            <wp:extent cx="7775575" cy="1113790"/>
            <wp:effectExtent l="0" t="0" r="0" b="0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65E01829">
      <w:pPr>
        <w:ind w:left="210" w:leftChars="100"/>
        <w:jc w:val="center"/>
        <w:rPr>
          <w:rFonts w:ascii="微软雅黑" w:hAnsi="微软雅黑" w:eastAsia="微软雅黑"/>
          <w:b/>
          <w:color w:val="00B0F0"/>
          <w:sz w:val="48"/>
          <w:szCs w:val="48"/>
        </w:rPr>
      </w:pPr>
      <w:r>
        <w:drawing>
          <wp:anchor distT="0" distB="0" distL="114300" distR="114300" simplePos="0" relativeHeight="251822080" behindDoc="0" locked="0" layoutInCell="1" allowOverlap="1">
            <wp:simplePos x="0" y="0"/>
            <wp:positionH relativeFrom="margin">
              <wp:posOffset>3248025</wp:posOffset>
            </wp:positionH>
            <wp:positionV relativeFrom="margin">
              <wp:posOffset>-282575</wp:posOffset>
            </wp:positionV>
            <wp:extent cx="2751455" cy="1352550"/>
            <wp:effectExtent l="0" t="0" r="0" b="0"/>
            <wp:wrapNone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51577" cy="135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color w:val="FF505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61595</wp:posOffset>
                </wp:positionH>
                <wp:positionV relativeFrom="paragraph">
                  <wp:posOffset>210820</wp:posOffset>
                </wp:positionV>
                <wp:extent cx="1712595" cy="699135"/>
                <wp:effectExtent l="0" t="0" r="0" b="5715"/>
                <wp:wrapNone/>
                <wp:docPr id="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91C67BD">
                            <w:pPr>
                              <w:jc w:val="center"/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获奖证书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4.85pt;margin-top:16.6pt;height:55.05pt;width:134.85pt;z-index:251791360;mso-width-relative:page;mso-height-relative:page;" filled="f" stroked="f" coordsize="21600,21600" o:gfxdata="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6+Il&#10;sdYAAAAIAQAADwAAAAAAAAABACAAAAAiAAAAZHJzL2Rvd25yZXYueG1sUEsBAhQAFAAAAAgAh07i&#10;QNmSue4kAgAAKgQAAA4AAAAAAAAAAQAgAAAAJQ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91C67BD">
                      <w:pPr>
                        <w:jc w:val="center"/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获奖证书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b/>
          <w:color w:val="FF505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461645</wp:posOffset>
                </wp:positionV>
                <wp:extent cx="810895" cy="373380"/>
                <wp:effectExtent l="0" t="0" r="122555" b="121920"/>
                <wp:wrapNone/>
                <wp:docPr id="75" name="矩形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A78E2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1.15pt;margin-top:36.35pt;height:29.4pt;width:63.85pt;z-index:251792384;v-text-anchor:middle;mso-width-relative:page;mso-height-relative:page;" fillcolor="#80C535" filled="t" stroked="f" coordsize="21600,21600" o:gfxdata="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201A78E2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b/>
          <w:color w:val="FF5050"/>
          <w:sz w:val="52"/>
          <w:szCs w:val="52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341630</wp:posOffset>
            </wp:positionV>
            <wp:extent cx="618490" cy="542290"/>
            <wp:effectExtent l="19050" t="0" r="67310" b="67310"/>
            <wp:wrapNone/>
            <wp:docPr id="76" name="图片 76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-224790</wp:posOffset>
                </wp:positionV>
                <wp:extent cx="6979285" cy="9607550"/>
                <wp:effectExtent l="0" t="0" r="12065" b="12700"/>
                <wp:wrapNone/>
                <wp:docPr id="38" name="圆角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7.7pt;height:756.5pt;width:549.55pt;mso-position-horizontal-relative:margin;mso-position-vertical-relative:margin;z-index:-251532288;v-text-anchor:middle;mso-width-relative:page;mso-height-relative:page;" fillcolor="#FFFFFF" filled="t" stroked="t" coordsize="21600,21600" arcsize="0.0281944444444444" o:gfxdata="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B6Mv8U2gAA&#10;AA0BAAAPAAAAAAAAAAEAIAAAACIAAABkcnMvZG93bnJldi54bWxQSwECFAAUAAAACACHTuJAHNZc&#10;UI4CAAAVBQAADgAAAAAAAAABACAAAAApAQAAZHJzL2Uyb0RvYy54bWxQSwUGAAAAAAYABgBZAQAA&#10;KQYAAAAA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ascii="微软雅黑" w:hAnsi="微软雅黑" w:eastAsia="微软雅黑"/>
          <w:b/>
          <w:color w:val="FF5050"/>
          <w:sz w:val="52"/>
          <w:szCs w:val="52"/>
        </w:rPr>
        <w:t xml:space="preserve">  </w:t>
      </w:r>
    </w:p>
    <w:p w14:paraId="171D7C18">
      <w:pPr>
        <w:widowControl/>
        <w:rPr>
          <w:rFonts w:ascii="微软雅黑" w:hAnsi="微软雅黑" w:eastAsia="微软雅黑"/>
          <w:color w:val="FF5050"/>
          <w:sz w:val="24"/>
          <w:szCs w:val="24"/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7892415</wp:posOffset>
            </wp:positionV>
            <wp:extent cx="7732395" cy="1287780"/>
            <wp:effectExtent l="0" t="0" r="1905" b="7620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760" cy="128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-269240</wp:posOffset>
                </wp:positionH>
                <wp:positionV relativeFrom="paragraph">
                  <wp:posOffset>2199005</wp:posOffset>
                </wp:positionV>
                <wp:extent cx="1620520" cy="307340"/>
                <wp:effectExtent l="0" t="0" r="0" b="0"/>
                <wp:wrapNone/>
                <wp:docPr id="366" name="Text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7A36E6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" o:spid="_x0000_s1026" o:spt="202" type="#_x0000_t202" style="position:absolute;left:0pt;margin-left:-21.2pt;margin-top:173.15pt;height:24.2pt;width:127.6pt;mso-wrap-style:none;z-index:251742208;mso-width-relative:page;mso-height-relative:page;" filled="f" stroked="f" coordsize="21600,21600" o:gfxdata="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OORz5tgAAAAL&#10;AQAADwAAAAAAAAABACAAAAAiAAAAZHJzL2Rvd25yZXYueG1sUEsBAhQAFAAAAAgAh07iQF2zUzGq&#10;AQAAXAMAAA4AAAAAAAAAAQAgAAAAJw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37A36E6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2840990</wp:posOffset>
            </wp:positionV>
            <wp:extent cx="1736725" cy="1300480"/>
            <wp:effectExtent l="133350" t="114300" r="149225" b="166370"/>
            <wp:wrapNone/>
            <wp:docPr id="36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图片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-1028" b="1028"/>
                    <a:stretch>
                      <a:fillRect/>
                    </a:stretch>
                  </pic:blipFill>
                  <pic:spPr>
                    <a:xfrm>
                      <a:off x="0" y="0"/>
                      <a:ext cx="1736725" cy="1300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2840990</wp:posOffset>
            </wp:positionV>
            <wp:extent cx="1812290" cy="1300480"/>
            <wp:effectExtent l="133350" t="114300" r="149860" b="166370"/>
            <wp:wrapNone/>
            <wp:docPr id="36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图片 4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12"/>
                    <a:stretch>
                      <a:fillRect/>
                    </a:stretch>
                  </pic:blipFill>
                  <pic:spPr>
                    <a:xfrm>
                      <a:off x="0" y="0"/>
                      <a:ext cx="1812290" cy="1300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2840990</wp:posOffset>
                </wp:positionV>
                <wp:extent cx="1739900" cy="1305560"/>
                <wp:effectExtent l="133350" t="114300" r="146050" b="180340"/>
                <wp:wrapNone/>
                <wp:docPr id="35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9900" cy="1305560"/>
                          <a:chOff x="4202727" y="2062489"/>
                          <a:chExt cx="9144011" cy="6449402"/>
                        </a:xfrm>
                      </wpg:grpSpPr>
                      <pic:pic xmlns:pic="http://schemas.openxmlformats.org/drawingml/2006/picture">
                        <pic:nvPicPr>
                          <pic:cNvPr id="356" name="图片 35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02727" y="2062489"/>
                            <a:ext cx="9144011" cy="644940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wps:wsp>
                        <wps:cNvPr id="357" name="矩形 357"/>
                        <wps:cNvSpPr/>
                        <wps:spPr>
                          <a:xfrm>
                            <a:off x="5030310" y="3526031"/>
                            <a:ext cx="1224136" cy="53701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" o:spid="_x0000_s1026" o:spt="203" style="position:absolute;left:0pt;margin-left:297.75pt;margin-top:223.7pt;height:102.8pt;width:137pt;z-index:251726848;mso-width-relative:page;mso-height-relative:page;" coordorigin="4202727,2062489" coordsize="9144011,6449402" o:gfxdata="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">
                <o:lock v:ext="edit" aspectratio="f"/>
                <v:shape id="_x0000_s1026" o:spid="_x0000_s1026" o:spt="75" type="#_x0000_t75" style="position:absolute;left:4202727;top:2062489;height:6449402;width:9144011;" fillcolor="#EDEDED" filled="t" o:preferrelative="t" stroked="t" coordsize="21600,21600" o:gfxdata="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ZhSXb&#10;wAAAANwAAAAPAAAAAAAAAAEAIAAAACIAAABkcnMvZG93bnJldi54bWxQSwECFAAUAAAACACHTuJA&#10;My8FnjsAAAA5AAAAEAAAAAAAAAABACAAAAAPAQAAZHJzL3NoYXBleG1sLnhtbFBLBQYAAAAABgAG&#10;AFsBAAC5AwAAAAA=&#10;">
                  <v:fill on="t" focussize="0,0"/>
                  <v:stroke weight="7pt" color="#FFFFFF" miterlimit="8" joinstyle="miter" endcap="square"/>
                  <v:imagedata r:id="rId24" o:title=""/>
                  <o:lock v:ext="edit" aspectratio="t"/>
                </v:shape>
                <v:rect id="_x0000_s1026" o:spid="_x0000_s1026" o:spt="1" style="position:absolute;left:5030310;top:3526031;height:537016;width:1224136;v-text-anchor:middle;" fillcolor="#FFFFFF [3212]" filled="t" stroked="t" coordsize="21600,21600" o:gfxdata="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TdCU2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FFFFFF [3212]" joinstyle="round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4979670</wp:posOffset>
            </wp:positionV>
            <wp:extent cx="1736725" cy="1251585"/>
            <wp:effectExtent l="133350" t="114300" r="149225" b="158115"/>
            <wp:wrapNone/>
            <wp:docPr id="36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图片 8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725" cy="1251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1635760</wp:posOffset>
            </wp:positionH>
            <wp:positionV relativeFrom="paragraph">
              <wp:posOffset>4988560</wp:posOffset>
            </wp:positionV>
            <wp:extent cx="1857375" cy="1245235"/>
            <wp:effectExtent l="133350" t="114300" r="142875" b="164465"/>
            <wp:wrapNone/>
            <wp:docPr id="37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图片 9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" t="3589" r="2610" b="9768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45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3794125</wp:posOffset>
            </wp:positionH>
            <wp:positionV relativeFrom="paragraph">
              <wp:posOffset>4989195</wp:posOffset>
            </wp:positionV>
            <wp:extent cx="1644650" cy="1248410"/>
            <wp:effectExtent l="133350" t="114300" r="146050" b="161290"/>
            <wp:wrapNone/>
            <wp:docPr id="37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图片 10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248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4300220</wp:posOffset>
                </wp:positionV>
                <wp:extent cx="1620520" cy="307340"/>
                <wp:effectExtent l="0" t="0" r="0" b="0"/>
                <wp:wrapNone/>
                <wp:docPr id="358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4CFBC1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26" o:spt="202" type="#_x0000_t202" style="position:absolute;left:0pt;margin-left:-24.35pt;margin-top:338.6pt;height:24.2pt;width:127.6pt;mso-wrap-style:none;z-index:251730944;mso-width-relative:page;mso-height-relative:page;" filled="f" stroked="f" coordsize="21600,21600" o:gfxdata="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Cg7dw51wAAAAsB&#10;AAAPAAAAAAAAAAEAIAAAACIAAABkcnMvZG93bnJldi54bWxQSwECFAAUAAAACACHTuJAMk61qKoB&#10;AABcAwAADgAAAAAAAAABACAAAAAmAQAAZHJzL2Uyb0RvYy54bWxQSwUGAAAAAAYABgBZAQAAQgUA&#10;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0C4CFBC1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4300220</wp:posOffset>
                </wp:positionV>
                <wp:extent cx="1620520" cy="307340"/>
                <wp:effectExtent l="0" t="0" r="0" b="0"/>
                <wp:wrapNone/>
                <wp:docPr id="359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9E2D92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6" o:spt="202" type="#_x0000_t202" style="position:absolute;left:0pt;margin-left:136.65pt;margin-top:338.6pt;height:24.2pt;width:127.6pt;mso-wrap-style:none;z-index:251731968;mso-width-relative:page;mso-height-relative:page;" filled="f" stroked="f" coordsize="21600,21600" o:gfxdata="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SMMBUdcAAAAL&#10;AQAADwAAAAAAAAABACAAAAAiAAAAZHJzL2Rvd25yZXYueG1sUEsBAhQAFAAAAAgAh07iQFCEdlKr&#10;AQAAXAMAAA4AAAAAAAAAAQAgAAAAJg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009E2D92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3792855</wp:posOffset>
                </wp:positionH>
                <wp:positionV relativeFrom="paragraph">
                  <wp:posOffset>4300220</wp:posOffset>
                </wp:positionV>
                <wp:extent cx="1620520" cy="307340"/>
                <wp:effectExtent l="0" t="0" r="0" b="0"/>
                <wp:wrapNone/>
                <wp:docPr id="360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6D4E28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26" o:spt="202" type="#_x0000_t202" style="position:absolute;left:0pt;margin-left:298.65pt;margin-top:338.6pt;height:24.2pt;width:127.6pt;mso-wrap-style:none;z-index:251732992;mso-width-relative:page;mso-height-relative:page;" filled="f" stroked="f" coordsize="21600,21600" o:gfxdata="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wPASEdgAAAAL&#10;AQAADwAAAAAAAAABACAAAAAiAAAAZHJzL2Rvd25yZXYueG1sUEsBAhQAFAAAAAgAh07iQKriKCeq&#10;AQAAXAMAAA4AAAAAAAAAAQAgAAAAJw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C6D4E28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1760855</wp:posOffset>
                </wp:positionH>
                <wp:positionV relativeFrom="paragraph">
                  <wp:posOffset>6438900</wp:posOffset>
                </wp:positionV>
                <wp:extent cx="1620520" cy="307340"/>
                <wp:effectExtent l="0" t="0" r="0" b="0"/>
                <wp:wrapNone/>
                <wp:docPr id="362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A12676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26" o:spt="202" type="#_x0000_t202" style="position:absolute;left:0pt;margin-left:138.65pt;margin-top:507pt;height:24.2pt;width:127.6pt;mso-wrap-style:none;z-index:251735040;mso-width-relative:page;mso-height-relative:page;" filled="f" stroked="f" coordsize="21600,21600" o:gfxdata="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4ZqVENgAAAAN&#10;AQAADwAAAAAAAAABACAAAAAiAAAAZHJzL2Rvd25yZXYueG1sUEsBAhQAFAAAAAgAh07iQC9w3gmq&#10;AQAAXAMAAA4AAAAAAAAAAQAgAAAAJw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7A12676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6426200</wp:posOffset>
                </wp:positionV>
                <wp:extent cx="1620520" cy="307340"/>
                <wp:effectExtent l="0" t="0" r="0" b="0"/>
                <wp:wrapNone/>
                <wp:docPr id="363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495E80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26" o:spt="202" type="#_x0000_t202" style="position:absolute;left:0pt;margin-left:-25.35pt;margin-top:506pt;height:24.2pt;width:127.6pt;mso-wrap-style:none;z-index:251736064;mso-width-relative:page;mso-height-relative:page;" filled="f" stroked="f" coordsize="21600,21600" o:gfxdata="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A4p8BS1wAAAA0B&#10;AAAPAAAAAAAAAAEAIAAAACIAAABkcnMvZG93bnJldi54bWxQSwECFAAUAAAACACHTuJATbod86oB&#10;AABcAwAADgAAAAAAAAABACAAAAAmAQAAZHJzL2Uyb0RvYy54bWxQSwUGAAAAAAYABgBZAQAAQgUA&#10;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25495E80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-370205</wp:posOffset>
            </wp:positionH>
            <wp:positionV relativeFrom="paragraph">
              <wp:posOffset>778510</wp:posOffset>
            </wp:positionV>
            <wp:extent cx="1736725" cy="1251585"/>
            <wp:effectExtent l="133350" t="114300" r="149225" b="158115"/>
            <wp:wrapNone/>
            <wp:docPr id="37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图片 2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725" cy="1251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1686560</wp:posOffset>
            </wp:positionH>
            <wp:positionV relativeFrom="paragraph">
              <wp:posOffset>786765</wp:posOffset>
            </wp:positionV>
            <wp:extent cx="1857375" cy="1245235"/>
            <wp:effectExtent l="133350" t="114300" r="142875" b="164465"/>
            <wp:wrapNone/>
            <wp:docPr id="37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图片 25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1" t="3589" r="2610" b="9768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45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3844925</wp:posOffset>
            </wp:positionH>
            <wp:positionV relativeFrom="paragraph">
              <wp:posOffset>787400</wp:posOffset>
            </wp:positionV>
            <wp:extent cx="1644650" cy="1248410"/>
            <wp:effectExtent l="133350" t="114300" r="146050" b="161290"/>
            <wp:wrapNone/>
            <wp:docPr id="37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图片 26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248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2199005</wp:posOffset>
                </wp:positionV>
                <wp:extent cx="1620520" cy="307340"/>
                <wp:effectExtent l="0" t="0" r="0" b="0"/>
                <wp:wrapNone/>
                <wp:docPr id="364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8E9209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26" o:spt="202" type="#_x0000_t202" style="position:absolute;left:0pt;margin-left:305.65pt;margin-top:173.15pt;height:24.2pt;width:127.6pt;mso-wrap-style:none;z-index:251740160;mso-width-relative:page;mso-height-relative:page;" filled="f" stroked="f" coordsize="21600,21600" o:gfxdata="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1hkzw9cAAAALAQAA&#10;DwAAAAAAAAABACAAAAAiAAAAZHJzL2Rvd25yZXYueG1sUEsBAhQAFAAAAAgAh07iQNghpR+oAQAA&#10;XAMAAA4AAAAAAAAAAQAgAAAAJg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518E9209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2199005</wp:posOffset>
                </wp:positionV>
                <wp:extent cx="1620520" cy="307340"/>
                <wp:effectExtent l="0" t="0" r="0" b="0"/>
                <wp:wrapNone/>
                <wp:docPr id="365" name="Text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DE8541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" o:spid="_x0000_s1026" o:spt="202" type="#_x0000_t202" style="position:absolute;left:0pt;margin-left:142.65pt;margin-top:173.15pt;height:24.2pt;width:127.6pt;mso-wrap-style:none;z-index:251741184;mso-width-relative:page;mso-height-relative:page;" filled="f" stroked="f" coordsize="21600,21600" o:gfxdata="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BlE/1N1wAAAAsB&#10;AAAPAAAAAAAAAAEAIAAAACIAAABkcnMvZG93bnJldi54bWxQSwECFAAUAAAACACHTuJAuutm5aoB&#10;AABcAwAADgAAAAAAAAABACAAAAAmAQAAZHJzL2Uyb0RvYy54bWxQSwUGAAAAAAYABgBZAQAAQgUA&#10;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BDE8541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6426200</wp:posOffset>
                </wp:positionV>
                <wp:extent cx="1620520" cy="307340"/>
                <wp:effectExtent l="0" t="0" r="0" b="0"/>
                <wp:wrapNone/>
                <wp:docPr id="361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B4DF07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输入获奖说明文字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26" o:spt="202" type="#_x0000_t202" style="position:absolute;left:0pt;margin-left:301.65pt;margin-top:506pt;height:24.2pt;width:127.6pt;mso-wrap-style:none;z-index:251734016;mso-width-relative:page;mso-height-relative:page;" filled="f" stroked="f" coordsize="21600,21600" o:gfxdata="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7WcgR9gAAAAN&#10;AQAADwAAAAAAAAABACAAAAAiAAAAZHJzL2Rvd25yZXYueG1sUEsBAhQAFAAAAAgAh07iQMgo692q&#10;AQAAXAMAAA4AAAAAAAAAAQAgAAAAJw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08B4DF07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输入获奖说明文字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w:br w:type="page"/>
      </w:r>
    </w:p>
    <w:p w14:paraId="7A87F843">
      <w:pPr>
        <w:widowControl/>
        <w:jc w:val="center"/>
        <w:rPr>
          <w:rFonts w:ascii="微软雅黑" w:hAnsi="微软雅黑" w:eastAsia="微软雅黑"/>
          <w:color w:val="FF5050"/>
          <w:sz w:val="24"/>
          <w:szCs w:val="24"/>
        </w:rPr>
      </w:pPr>
      <w:r>
        <w:rPr>
          <w:rFonts w:ascii="微软雅黑" w:hAnsi="微软雅黑" w:eastAsia="微软雅黑"/>
          <w:color w:val="77933C" w:themeColor="accent3" w:themeShade="BF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3223260</wp:posOffset>
                </wp:positionH>
                <wp:positionV relativeFrom="paragraph">
                  <wp:posOffset>-327660</wp:posOffset>
                </wp:positionV>
                <wp:extent cx="3058795" cy="876300"/>
                <wp:effectExtent l="0" t="0" r="8255" b="0"/>
                <wp:wrapNone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8795" cy="876300"/>
                          <a:chOff x="0" y="0"/>
                          <a:chExt cx="4758073" cy="1363542"/>
                        </a:xfrm>
                      </wpg:grpSpPr>
                      <wps:wsp>
                        <wps:cNvPr id="489" name="椭圆 489"/>
                        <wps:cNvSpPr/>
                        <wps:spPr>
                          <a:xfrm>
                            <a:off x="2060619" y="128789"/>
                            <a:ext cx="886460" cy="886460"/>
                          </a:xfrm>
                          <a:prstGeom prst="ellipse">
                            <a:avLst/>
                          </a:prstGeom>
                          <a:solidFill>
                            <a:srgbClr val="73B51B">
                              <a:alpha val="47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0" name="椭圆 490"/>
                        <wps:cNvSpPr/>
                        <wps:spPr>
                          <a:xfrm>
                            <a:off x="2408349" y="708338"/>
                            <a:ext cx="650875" cy="650875"/>
                          </a:xfrm>
                          <a:prstGeom prst="ellipse">
                            <a:avLst/>
                          </a:prstGeom>
                          <a:solidFill>
                            <a:srgbClr val="3D9A0E">
                              <a:alpha val="46667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1" name="椭圆 491"/>
                        <wps:cNvSpPr/>
                        <wps:spPr>
                          <a:xfrm>
                            <a:off x="3271234" y="721217"/>
                            <a:ext cx="401320" cy="401320"/>
                          </a:xfrm>
                          <a:prstGeom prst="ellipse">
                            <a:avLst/>
                          </a:prstGeom>
                          <a:solidFill>
                            <a:srgbClr val="3D9A0E">
                              <a:alpha val="46667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2" name="椭圆 492"/>
                        <wps:cNvSpPr/>
                        <wps:spPr>
                          <a:xfrm>
                            <a:off x="695459" y="0"/>
                            <a:ext cx="470535" cy="470535"/>
                          </a:xfrm>
                          <a:prstGeom prst="ellipse">
                            <a:avLst/>
                          </a:prstGeom>
                          <a:solidFill>
                            <a:srgbClr val="86D63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3" name="椭圆 493"/>
                        <wps:cNvSpPr/>
                        <wps:spPr>
                          <a:xfrm>
                            <a:off x="1262129" y="837127"/>
                            <a:ext cx="526415" cy="526415"/>
                          </a:xfrm>
                          <a:prstGeom prst="ellipse">
                            <a:avLst/>
                          </a:prstGeom>
                          <a:solidFill>
                            <a:srgbClr val="73B51B">
                              <a:alpha val="47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4" name="椭圆 494"/>
                        <wps:cNvSpPr/>
                        <wps:spPr>
                          <a:xfrm>
                            <a:off x="1712890" y="1004552"/>
                            <a:ext cx="276225" cy="276225"/>
                          </a:xfrm>
                          <a:prstGeom prst="ellipse">
                            <a:avLst/>
                          </a:prstGeom>
                          <a:solidFill>
                            <a:srgbClr val="3D9A0E">
                              <a:alpha val="46667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5" name="椭圆 495"/>
                        <wps:cNvSpPr/>
                        <wps:spPr>
                          <a:xfrm>
                            <a:off x="0" y="412124"/>
                            <a:ext cx="950976" cy="950976"/>
                          </a:xfrm>
                          <a:prstGeom prst="ellipse">
                            <a:avLst/>
                          </a:prstGeom>
                          <a:solidFill>
                            <a:srgbClr val="73B51B">
                              <a:alpha val="47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96" name="椭圆 496"/>
                        <wps:cNvSpPr/>
                        <wps:spPr>
                          <a:xfrm>
                            <a:off x="4481848" y="463640"/>
                            <a:ext cx="276225" cy="276225"/>
                          </a:xfrm>
                          <a:prstGeom prst="ellipse">
                            <a:avLst/>
                          </a:prstGeom>
                          <a:solidFill>
                            <a:srgbClr val="73B51B">
                              <a:alpha val="47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53.8pt;margin-top:-25.8pt;height:69pt;width:240.85pt;z-index:251777024;mso-width-relative:page;mso-height-relative:page;" coordsize="4758073,1363542" o:gfxdata="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">
                <o:lock v:ext="edit" aspectratio="f"/>
                <v:shape id="_x0000_s1026" o:spid="_x0000_s1026" o:spt="3" type="#_x0000_t3" style="position:absolute;left:2060619;top:128789;height:886460;width:886460;v-text-anchor:middle;" fillcolor="#73B51B" filled="t" stroked="f" coordsize="21600,21600" o:gfxdata="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7wle74A&#10;AADcAAAADwAAAAAAAAABACAAAAAiAAAAZHJzL2Rvd25yZXYueG1sUEsBAhQAFAAAAAgAh07iQDMv&#10;BZ47AAAAOQAAABAAAAAAAAAAAQAgAAAADQEAAGRycy9zaGFwZXhtbC54bWxQSwUGAAAAAAYABgBb&#10;AQAAtwMAAAAA&#10;">
                  <v:fill on="t" opacity="30801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2408349;top:708338;height:650875;width:650875;v-text-anchor:middle;" fillcolor="#3D9A0E" filled="t" stroked="f" coordsize="21600,21600" o:gfxdata="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3RIXi8AAAA&#10;3AAAAA8AAAAAAAAAAQAgAAAAIgAAAGRycy9kb3ducmV2LnhtbFBLAQIUABQAAAAIAIdO4kAzLwWe&#10;OwAAADkAAAAQAAAAAAAAAAEAIAAAAAsBAABkcnMvc2hhcGV4bWwueG1sUEsFBgAAAAAGAAYAWwEA&#10;ALUDAAAAAA==&#10;">
                  <v:fill on="t" opacity="30583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3271234;top:721217;height:401320;width:401320;v-text-anchor:middle;" fillcolor="#3D9A0E" filled="t" stroked="f" coordsize="21600,21600" o:gfxdata="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KdhOO/&#10;AAAA3AAAAA8AAAAAAAAAAQAgAAAAIgAAAGRycy9kb3ducmV2LnhtbFBLAQIUABQAAAAIAIdO4kAz&#10;LwWeOwAAADkAAAAQAAAAAAAAAAEAIAAAAA4BAABkcnMvc2hhcGV4bWwueG1sUEsFBgAAAAAGAAYA&#10;WwEAALgDAAAAAA==&#10;">
                  <v:fill on="t" opacity="30583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695459;top:0;height:470535;width:470535;v-text-anchor:middle;" fillcolor="#86D636" filled="t" stroked="f" coordsize="21600,21600" o:gfxdata="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04qZb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1262129;top:837127;height:526415;width:526415;v-text-anchor:middle;" fillcolor="#73B51B" filled="t" stroked="f" coordsize="21600,21600" o:gfxdata="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eNhEy/&#10;AAAA3AAAAA8AAAAAAAAAAQAgAAAAIgAAAGRycy9kb3ducmV2LnhtbFBLAQIUABQAAAAIAIdO4kAz&#10;LwWeOwAAADkAAAAQAAAAAAAAAAEAIAAAAA4BAABkcnMvc2hhcGV4bWwueG1sUEsFBgAAAAAGAAYA&#10;WwEAALgDAAAAAA==&#10;">
                  <v:fill on="t" opacity="30801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1712890;top:1004552;height:276225;width:276225;v-text-anchor:middle;" fillcolor="#3D9A0E" filled="t" stroked="f" coordsize="21600,21600" o:gfxdata="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LqJ3u/&#10;AAAA3AAAAA8AAAAAAAAAAQAgAAAAIgAAAGRycy9kb3ducmV2LnhtbFBLAQIUABQAAAAIAIdO4kAz&#10;LwWeOwAAADkAAAAQAAAAAAAAAAEAIAAAAA4BAABkcnMvc2hhcGV4bWwueG1sUEsFBgAAAAAGAAYA&#10;WwEAALgDAAAAAA==&#10;">
                  <v:fill on="t" opacity="30583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0;top:412124;height:950976;width:950976;v-text-anchor:middle;" fillcolor="#73B51B" filled="t" stroked="f" coordsize="21600,21600" o:gfxdata="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3KLmj&#10;wAAAANwAAAAPAAAAAAAAAAEAIAAAACIAAABkcnMvZG93bnJldi54bWxQSwECFAAUAAAACACHTuJA&#10;My8FnjsAAAA5AAAAEAAAAAAAAAABACAAAAAPAQAAZHJzL3NoYXBleG1sLnhtbFBLBQYAAAAABgAG&#10;AFsBAAC5AwAAAAA=&#10;">
                  <v:fill on="t" opacity="30801f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4481848;top:463640;height:276225;width:276225;v-text-anchor:middle;" fillcolor="#73B51B" filled="t" stroked="f" coordsize="21600,21600" o:gfxdata="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/on1L4A&#10;AADcAAAADwAAAAAAAAABACAAAAAiAAAAZHJzL2Rvd25yZXYueG1sUEsBAhQAFAAAAAgAh07iQDMv&#10;BZ47AAAAOQAAABAAAAAAAAAAAQAgAAAADQEAAGRycy9zaGFwZXhtbC54bWxQSwUGAAAAAAYABgBb&#10;AQAAtwMAAAAA&#10;">
                  <v:fill on="t" opacity="30801f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124460</wp:posOffset>
                </wp:positionV>
                <wp:extent cx="1712595" cy="699135"/>
                <wp:effectExtent l="0" t="0" r="0" b="5715"/>
                <wp:wrapNone/>
                <wp:docPr id="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3D95851">
                            <w:pPr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寄语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.5pt;margin-top:9.8pt;height:55.05pt;width:134.85pt;z-index:251788288;mso-width-relative:page;mso-height-relative:page;" filled="f" stroked="f" coordsize="21600,21600" o:gfxdata="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wEUW&#10;8tYAAAAJAQAADwAAAAAAAAABACAAAAAiAAAAZHJzL2Rvd25yZXYueG1sUEsBAhQAFAAAAAgAh07i&#10;QPAEmYokAgAAKgQAAA4AAAAAAAAAAQAgAAAAJQ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3D95851">
                      <w:pPr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寄语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FF5050"/>
          <w:sz w:val="24"/>
          <w:szCs w:val="24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255270</wp:posOffset>
            </wp:positionV>
            <wp:extent cx="618490" cy="542290"/>
            <wp:effectExtent l="19050" t="0" r="67310" b="67310"/>
            <wp:wrapNone/>
            <wp:docPr id="73" name="图片 73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FF5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-1137920</wp:posOffset>
                </wp:positionH>
                <wp:positionV relativeFrom="paragraph">
                  <wp:posOffset>375285</wp:posOffset>
                </wp:positionV>
                <wp:extent cx="810895" cy="373380"/>
                <wp:effectExtent l="0" t="0" r="122555" b="121920"/>
                <wp:wrapNone/>
                <wp:docPr id="72" name="矩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6A186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6pt;margin-top:29.55pt;height:29.4pt;width:63.85pt;z-index:251789312;v-text-anchor:middle;mso-width-relative:page;mso-height-relative:page;" fillcolor="#80C535" filled="t" stroked="f" coordsize="21600,21600" o:gfxdata="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3846A186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-229870</wp:posOffset>
                </wp:positionV>
                <wp:extent cx="6979285" cy="9607550"/>
                <wp:effectExtent l="0" t="0" r="12065" b="12700"/>
                <wp:wrapNone/>
                <wp:docPr id="40" name="圆角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8.1pt;height:756.5pt;width:549.55pt;mso-position-horizontal-relative:margin;mso-position-vertical-relative:margin;z-index:-251531264;v-text-anchor:middle;mso-width-relative:page;mso-height-relative:page;" fillcolor="#FFFFFF" filled="t" stroked="t" coordsize="21600,21600" arcsize="0.0281944444444444" o:gfxdata="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nwOurdoA&#10;AAANAQAADwAAAAAAAAABACAAAAAiAAAAZHJzL2Rvd25yZXYueG1sUEsBAhQAFAAAAAgAh07iQIVe&#10;YmGPAgAAFQUAAA4AAAAAAAAAAQAgAAAAKQEAAGRycy9lMm9Eb2MueG1sUEsFBgAAAAAGAAYAWQEA&#10;ACoGAAAAAA==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</w:p>
    <w:p w14:paraId="03D35382">
      <w:pPr>
        <w:widowControl/>
        <w:jc w:val="center"/>
        <w:rPr>
          <w:rFonts w:ascii="微软雅黑" w:hAnsi="微软雅黑" w:eastAsia="微软雅黑"/>
          <w:color w:val="FF5050"/>
          <w:sz w:val="24"/>
          <w:szCs w:val="24"/>
        </w:rPr>
      </w:pPr>
      <w:r>
        <w:rPr>
          <w:rFonts w:hint="eastAsia" w:ascii="微软雅黑" w:hAnsi="微软雅黑" w:eastAsia="微软雅黑"/>
          <w:color w:val="FF5050"/>
          <w:sz w:val="24"/>
          <w:szCs w:val="24"/>
        </w:rPr>
        <w:t xml:space="preserve">       </w:t>
      </w:r>
    </w:p>
    <w:p w14:paraId="5608B821">
      <w:pPr>
        <w:widowControl/>
        <w:jc w:val="center"/>
        <w:rPr>
          <w:rFonts w:ascii="微软雅黑" w:hAnsi="微软雅黑" w:eastAsia="微软雅黑"/>
          <w:color w:val="FF5050"/>
          <w:sz w:val="24"/>
          <w:szCs w:val="24"/>
        </w:rPr>
      </w:pPr>
    </w:p>
    <w:p w14:paraId="5B0312BE">
      <w:pPr>
        <w:widowControl/>
        <w:ind w:firstLine="120" w:firstLineChars="50"/>
        <w:jc w:val="left"/>
        <w:rPr>
          <w:rFonts w:ascii="微软雅黑" w:hAnsi="微软雅黑" w:eastAsia="微软雅黑"/>
          <w:b/>
          <w:color w:val="595959" w:themeColor="text1" w:themeTint="A6"/>
          <w:sz w:val="40"/>
          <w:szCs w:val="4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69A12B"/>
          <w:sz w:val="24"/>
          <w:szCs w:val="24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-379730</wp:posOffset>
            </wp:positionH>
            <wp:positionV relativeFrom="paragraph">
              <wp:posOffset>143510</wp:posOffset>
            </wp:positionV>
            <wp:extent cx="337820" cy="290195"/>
            <wp:effectExtent l="0" t="0" r="5080" b="0"/>
            <wp:wrapNone/>
            <wp:docPr id="552" name="图片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图片 55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color w:val="69A12B"/>
          <w:sz w:val="40"/>
          <w:szCs w:val="40"/>
        </w:rPr>
        <w:t xml:space="preserve">老师评语 </w:t>
      </w:r>
      <w:r>
        <w:rPr>
          <w:rFonts w:hint="eastAsia" w:ascii="微软雅黑" w:hAnsi="微软雅黑" w:eastAsia="微软雅黑"/>
          <w:b/>
          <w:color w:val="595959" w:themeColor="text1" w:themeTint="A6"/>
          <w:sz w:val="40"/>
          <w:szCs w:val="4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</w:t>
      </w:r>
    </w:p>
    <w:p w14:paraId="3F3B6AA2">
      <w:pPr>
        <w:ind w:left="120" w:leftChars="57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你是一个有智慧的男孩，有一颗善良的心，时时处处为别人着想，老师个性欣赏你，你以强烈的职责心出色地完成老师交办的各项工作。你博览群书，总会有真知灼见不凡的谈吐。期望你能敞开心扉，常常与老师父母说说心里话。</w:t>
      </w:r>
    </w:p>
    <w:p w14:paraId="3320E6C7">
      <w:pP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210820</wp:posOffset>
                </wp:positionH>
                <wp:positionV relativeFrom="paragraph">
                  <wp:posOffset>236855</wp:posOffset>
                </wp:positionV>
                <wp:extent cx="4872990" cy="0"/>
                <wp:effectExtent l="0" t="0" r="23495" b="19050"/>
                <wp:wrapNone/>
                <wp:docPr id="90" name="直接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294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3B51B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.6pt;margin-top:18.65pt;height:0pt;width:383.7pt;z-index:251765760;mso-width-relative:page;mso-height-relative:page;" filled="f" stroked="t" coordsize="21600,21600" o:gfxdata="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jOU6/1gAAAAgBAAAPAAAA&#10;AAAAAAEAIAAAACIAAABkcnMvZG93bnJldi54bWxQSwECFAAUAAAACACHTuJArsDaJd4BAACcAwAA&#10;DgAAAAAAAAABACAAAAAlAQAAZHJzL2Uyb0RvYy54bWxQSwUGAAAAAAYABgBZAQAAdQUAAAAA&#10;">
                <v:fill on="f" focussize="0,0"/>
                <v:stroke weight="1pt" color="#73B51B [3204]" joinstyle="round" dashstyle="dash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　  </w:t>
      </w:r>
    </w:p>
    <w:p w14:paraId="05830548">
      <w:pPr>
        <w:ind w:left="210" w:leftChars="100"/>
        <w:rPr>
          <w:rFonts w:ascii="微软雅黑" w:hAnsi="微软雅黑" w:eastAsia="微软雅黑"/>
          <w:b/>
          <w:color w:val="595959" w:themeColor="text1" w:themeTint="A6"/>
          <w:sz w:val="40"/>
          <w:szCs w:val="4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69A12B"/>
          <w:sz w:val="24"/>
          <w:szCs w:val="24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-379730</wp:posOffset>
            </wp:positionH>
            <wp:positionV relativeFrom="paragraph">
              <wp:posOffset>160655</wp:posOffset>
            </wp:positionV>
            <wp:extent cx="337820" cy="290195"/>
            <wp:effectExtent l="0" t="0" r="5080" b="0"/>
            <wp:wrapNone/>
            <wp:docPr id="280" name="图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图片 28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color w:val="69A12B"/>
          <w:sz w:val="40"/>
          <w:szCs w:val="40"/>
        </w:rPr>
        <w:t>家长寄语</w:t>
      </w:r>
    </w:p>
    <w:p w14:paraId="20CC3C15">
      <w:pPr>
        <w:ind w:left="210" w:leftChars="100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孝敬父母，对人有礼貌，有进取心，是大家族中公认的好孩子。但学习方面的主动性有待加强，四年级的成绩不太理想。希望甄优秀在新的学期里在老师和家长的教导下秉承严谨、了学的作风，上课认真听讲、课后仔细及时的完成老师布置的作业，在新学期里总结经验思考自己的学习方法，再加上努力认真的学习，认真及时完成作业，一定能把成绩提高。</w:t>
      </w:r>
    </w:p>
    <w:p w14:paraId="7C078638">
      <w:pPr>
        <w:ind w:left="210" w:leftChars="1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154305</wp:posOffset>
                </wp:positionH>
                <wp:positionV relativeFrom="paragraph">
                  <wp:posOffset>206375</wp:posOffset>
                </wp:positionV>
                <wp:extent cx="4872355" cy="0"/>
                <wp:effectExtent l="0" t="0" r="23495" b="19050"/>
                <wp:wrapNone/>
                <wp:docPr id="91" name="直接连接符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23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73B51B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.15pt;margin-top:16.25pt;height:0pt;width:383.65pt;z-index:251766784;mso-width-relative:page;mso-height-relative:page;" filled="f" stroked="t" coordsize="21600,21600" o:gfxdata="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GdKDm2AAAAAgBAAAP&#10;AAAAAAAAAAEAIAAAACIAAABkcnMvZG93bnJldi54bWxQSwECFAAUAAAACACHTuJAOmD1F98BAACc&#10;AwAADgAAAAAAAAABACAAAAAnAQAAZHJzL2Uyb0RvYy54bWxQSwUGAAAAAAYABgBZAQAAeAUAAAAA&#10;">
                <v:fill on="f" focussize="0,0"/>
                <v:stroke weight="1pt" color="#73B51B [3204]" joinstyle="round" dashstyle="dash"/>
                <v:imagedata o:title=""/>
                <o:lock v:ext="edit" aspectratio="f"/>
              </v:line>
            </w:pict>
          </mc:Fallback>
        </mc:AlternateContent>
      </w:r>
    </w:p>
    <w:p w14:paraId="2801EAC4">
      <w:pPr>
        <w:ind w:left="210" w:leftChars="100"/>
        <w:rPr>
          <w:rFonts w:ascii="微软雅黑" w:hAnsi="微软雅黑" w:eastAsia="微软雅黑"/>
          <w:b/>
          <w:color w:val="69A12B"/>
          <w:sz w:val="40"/>
          <w:szCs w:val="40"/>
        </w:rPr>
      </w:pP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2324100</wp:posOffset>
            </wp:positionV>
            <wp:extent cx="7775575" cy="1113790"/>
            <wp:effectExtent l="0" t="0" r="0" b="0"/>
            <wp:wrapNone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color w:val="69A12B"/>
          <w:sz w:val="24"/>
          <w:szCs w:val="24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-379730</wp:posOffset>
            </wp:positionH>
            <wp:positionV relativeFrom="paragraph">
              <wp:posOffset>146685</wp:posOffset>
            </wp:positionV>
            <wp:extent cx="337820" cy="290195"/>
            <wp:effectExtent l="0" t="0" r="5080" b="0"/>
            <wp:wrapNone/>
            <wp:docPr id="281" name="图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图片 28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color w:val="69A12B"/>
          <w:sz w:val="40"/>
          <w:szCs w:val="40"/>
        </w:rPr>
        <w:t>我的梦想</w:t>
      </w:r>
    </w:p>
    <w:p w14:paraId="2A6C1F1E">
      <w:pPr>
        <w:ind w:left="210" w:leftChars="100"/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一个人总会有自己的梦想和目标，没有梦想的人就像是一艘破旧的木船什都没有，只有随风四处漂流，没有理想的人内心空虚，是一层没有灵魂的躯壳而已。</w:t>
      </w:r>
    </w:p>
    <w:p w14:paraId="4462D138">
      <w:pPr>
        <w:ind w:left="210" w:leftChars="1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drawing>
          <wp:anchor distT="0" distB="0" distL="114300" distR="114300" simplePos="0" relativeHeight="251824128" behindDoc="0" locked="0" layoutInCell="1" allowOverlap="1">
            <wp:simplePos x="0" y="0"/>
            <wp:positionH relativeFrom="margin">
              <wp:posOffset>-1040130</wp:posOffset>
            </wp:positionH>
            <wp:positionV relativeFrom="margin">
              <wp:posOffset>7814945</wp:posOffset>
            </wp:positionV>
            <wp:extent cx="3016250" cy="1016000"/>
            <wp:effectExtent l="0" t="0" r="0" b="0"/>
            <wp:wrapNone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42220" flipH="1">
                      <a:off x="0" y="0"/>
                      <a:ext cx="30162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B6B89C">
      <w:pPr>
        <w:widowControl/>
        <w:jc w:val="left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2A72D0DB">
      <w:pPr>
        <w:ind w:left="210" w:leftChars="1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421640</wp:posOffset>
                </wp:positionV>
                <wp:extent cx="810895" cy="373380"/>
                <wp:effectExtent l="0" t="0" r="122555" b="121920"/>
                <wp:wrapNone/>
                <wp:docPr id="81" name="矩形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A19011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pt;margin-top:33.2pt;height:29.4pt;width:63.85pt;z-index:251798528;v-text-anchor:middle;mso-width-relative:page;mso-height-relative:page;" fillcolor="#80C535" filled="t" stroked="f" coordsize="21600,21600" o:gfxdata="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BankVj2QAAAAsBAAAPAAAAAAAA&#10;AAEAIAAAACIAAABkcnMvZG93bnJldi54bWxQSwECFAAUAAAACACHTuJA3/ge47wCAAB2BQAADgAA&#10;AAAAAAABACAAAAAoAQAAZHJzL2Uyb0RvYy54bWxQSwUGAAAAAAYABgBZAQAAVgYAAAAA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22A19011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-524510</wp:posOffset>
            </wp:positionH>
            <wp:positionV relativeFrom="paragraph">
              <wp:posOffset>301625</wp:posOffset>
            </wp:positionV>
            <wp:extent cx="618490" cy="542290"/>
            <wp:effectExtent l="19050" t="0" r="67310" b="67310"/>
            <wp:wrapNone/>
            <wp:docPr id="82" name="图片 82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170815</wp:posOffset>
                </wp:positionV>
                <wp:extent cx="1712595" cy="699135"/>
                <wp:effectExtent l="0" t="0" r="0" b="5715"/>
                <wp:wrapNone/>
                <wp:docPr id="8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F73A586">
                            <w:pPr>
                              <w:jc w:val="center"/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我的爱好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.9pt;margin-top:13.45pt;height:55.05pt;width:134.85pt;z-index:251797504;mso-width-relative:page;mso-height-relative:page;" filled="f" stroked="f" coordsize="21600,21600" o:gfxdata="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EUuKuHW&#10;AAAACQEAAA8AAAAAAAAAAQAgAAAAIgAAAGRycy9kb3ducmV2LnhtbFBLAQIUABQAAAAIAIdO4kCJ&#10;SiKIIgIAACoEAAAOAAAAAAAAAAEAIAAAACUBAABkcnMvZTJvRG9jLnhtbFBLBQYAAAAABgAGAFkB&#10;AAC5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F73A586">
                      <w:pPr>
                        <w:jc w:val="center"/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我的爱好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-233045</wp:posOffset>
                </wp:positionV>
                <wp:extent cx="6979285" cy="9607550"/>
                <wp:effectExtent l="0" t="0" r="12065" b="12700"/>
                <wp:wrapNone/>
                <wp:docPr id="44" name="圆角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8.35pt;height:756.5pt;width:549.55pt;mso-position-horizontal-relative:margin;mso-position-vertical-relative:margin;z-index:-251530240;v-text-anchor:middle;mso-width-relative:page;mso-height-relative:page;" fillcolor="#FFFFFF" filled="t" stroked="t" coordsize="21600,21600" arcsize="0.0281944444444444" o:gfxdata="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AamGHR2gAA&#10;AA0BAAAPAAAAAAAAAAEAIAAAACIAAABkcnMvZG93bnJldi54bWxQSwECFAAUAAAACACHTuJADHnv&#10;0o4CAAAVBQAADgAAAAAAAAABACAAAAApAQAAZHJzL2Uyb0RvYy54bWxQSwUGAAAAAAYABgBZAQAA&#10;KQYAAAAA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           </w:t>
      </w:r>
    </w:p>
    <w:p w14:paraId="1ECC1B3D">
      <w:pPr>
        <w:widowControl/>
        <w:jc w:val="left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363220</wp:posOffset>
                </wp:positionH>
                <wp:positionV relativeFrom="paragraph">
                  <wp:posOffset>4110990</wp:posOffset>
                </wp:positionV>
                <wp:extent cx="1339215" cy="746760"/>
                <wp:effectExtent l="0" t="0" r="0" b="0"/>
                <wp:wrapNone/>
                <wp:docPr id="5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746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C1AFA1">
                            <w:pPr>
                              <w:jc w:val="center"/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  <w:lang w:eastAsia="zh-CN"/>
                              </w:rPr>
                              <w:t>打羽毛球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8.6pt;margin-top:323.7pt;height:58.8pt;width:105.45pt;z-index:251768832;mso-width-relative:page;mso-height-relative:page;" filled="f" stroked="f" coordsize="21600,21600" o:gfxdata="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A&#10;SX+21wAAAAoBAAAPAAAAAAAAAAEAIAAAACIAAABkcnMvZG93bnJldi54bWxQSwECFAAUAAAACACH&#10;TuJAub+BfiUCAAArBAAADgAAAAAAAAABACAAAAAm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DC1AFA1">
                      <w:pPr>
                        <w:jc w:val="center"/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  <w:lang w:eastAsia="zh-CN"/>
                        </w:rPr>
                        <w:t>打羽毛球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2665730</wp:posOffset>
            </wp:positionH>
            <wp:positionV relativeFrom="paragraph">
              <wp:posOffset>1905</wp:posOffset>
            </wp:positionV>
            <wp:extent cx="2137410" cy="2205355"/>
            <wp:effectExtent l="38100" t="38100" r="34290" b="42545"/>
            <wp:wrapNone/>
            <wp:docPr id="37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图片 5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2205355"/>
                    </a:xfrm>
                    <a:prstGeom prst="ellipse">
                      <a:avLst/>
                    </a:prstGeom>
                    <a:ln w="38100">
                      <a:solidFill>
                        <a:srgbClr val="86D63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4851400</wp:posOffset>
                </wp:positionH>
                <wp:positionV relativeFrom="paragraph">
                  <wp:posOffset>1347470</wp:posOffset>
                </wp:positionV>
                <wp:extent cx="772160" cy="746760"/>
                <wp:effectExtent l="0" t="0" r="0" b="0"/>
                <wp:wrapNone/>
                <wp:docPr id="53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746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8160B73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  <w:t>游泳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82pt;margin-top:106.1pt;height:58.8pt;width:60.8pt;z-index:251770880;mso-width-relative:page;mso-height-relative:page;" filled="f" stroked="f" coordsize="21600,21600" o:gfxdata="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HIR&#10;QV3ZAAAACwEAAA8AAAAAAAAAAQAgAAAAIgAAAGRycy9kb3ducmV2LnhtbFBLAQIUABQAAAAIAIdO&#10;4kDGd/moIgIAACoEAAAOAAAAAAAAAAEAIAAAACg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8160B73">
                      <w:pPr>
                        <w:jc w:val="center"/>
                        <w:rPr>
                          <w:rFonts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  <w:t>游泳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2867660</wp:posOffset>
            </wp:positionH>
            <wp:positionV relativeFrom="paragraph">
              <wp:posOffset>2585720</wp:posOffset>
            </wp:positionV>
            <wp:extent cx="2369185" cy="2369185"/>
            <wp:effectExtent l="38100" t="38100" r="31115" b="31115"/>
            <wp:wrapNone/>
            <wp:docPr id="37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图片 13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44" r="11444"/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2369185"/>
                    </a:xfrm>
                    <a:prstGeom prst="ellipse">
                      <a:avLst/>
                    </a:prstGeom>
                    <a:ln w="38100">
                      <a:solidFill>
                        <a:srgbClr val="82C83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5219065</wp:posOffset>
                </wp:positionH>
                <wp:positionV relativeFrom="paragraph">
                  <wp:posOffset>4177665</wp:posOffset>
                </wp:positionV>
                <wp:extent cx="772160" cy="746760"/>
                <wp:effectExtent l="0" t="0" r="0" b="0"/>
                <wp:wrapNone/>
                <wp:docPr id="5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746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C8697E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  <w:t>书法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410.95pt;margin-top:328.95pt;height:58.8pt;width:60.8pt;z-index:251772928;mso-width-relative:page;mso-height-relative:page;" filled="f" stroked="f" coordsize="21600,21600" o:gfxdata="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yI&#10;mTDZAAAACwEAAA8AAAAAAAAAAQAgAAAAIgAAAGRycy9kb3ducmV2LnhtbFBLAQIUABQAAAAIAIdO&#10;4kACqC3/IgIAACoEAAAOAAAAAAAAAAEAIAAAACg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7C8697E">
                      <w:pPr>
                        <w:jc w:val="center"/>
                        <w:rPr>
                          <w:rFonts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  <w:t>书法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2156460</wp:posOffset>
            </wp:positionH>
            <wp:positionV relativeFrom="paragraph">
              <wp:posOffset>5240655</wp:posOffset>
            </wp:positionV>
            <wp:extent cx="2752090" cy="2807335"/>
            <wp:effectExtent l="38100" t="38100" r="29210" b="31115"/>
            <wp:wrapNone/>
            <wp:docPr id="37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图片 4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090" cy="2807335"/>
                    </a:xfrm>
                    <a:prstGeom prst="ellipse">
                      <a:avLst/>
                    </a:prstGeom>
                    <a:ln w="38100">
                      <a:solidFill>
                        <a:srgbClr val="82C83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4793615</wp:posOffset>
                </wp:positionH>
                <wp:positionV relativeFrom="paragraph">
                  <wp:posOffset>7303770</wp:posOffset>
                </wp:positionV>
                <wp:extent cx="772160" cy="746760"/>
                <wp:effectExtent l="0" t="0" r="0" b="0"/>
                <wp:wrapNone/>
                <wp:docPr id="5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746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C20DEE5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  <w:t>足球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77.45pt;margin-top:575.1pt;height:58.8pt;width:60.8pt;z-index:251771904;mso-width-relative:page;mso-height-relative:page;" filled="f" stroked="f" coordsize="21600,21600" o:gfxdata="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fSME&#10;jNkAAAANAQAADwAAAAAAAAABACAAAAAiAAAAZHJzL2Rvd25yZXYueG1sUEsBAhQAFAAAAAgAh07i&#10;QLphkYUhAgAAKgQAAA4AAAAAAAAAAQAgAAAAKA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C20DEE5">
                      <w:pPr>
                        <w:jc w:val="center"/>
                        <w:rPr>
                          <w:rFonts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  <w:t>足球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7012940</wp:posOffset>
                </wp:positionV>
                <wp:extent cx="772160" cy="746760"/>
                <wp:effectExtent l="0" t="0" r="0" b="0"/>
                <wp:wrapNone/>
                <wp:docPr id="5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746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869AA08"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69A02C"/>
                                <w:sz w:val="40"/>
                                <w:szCs w:val="40"/>
                              </w:rPr>
                              <w:t>画画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6.9pt;margin-top:552.2pt;height:58.8pt;width:60.8pt;z-index:251769856;mso-width-relative:page;mso-height-relative:page;" filled="f" stroked="f" coordsize="21600,21600" o:gfxdata="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a03v&#10;b9gAAAAMAQAADwAAAAAAAAABACAAAAAiAAAAZHJzL2Rvd25yZXYueG1sUEsBAhQAFAAAAAgAh07i&#10;QH6+RdIiAgAAKgQAAA4AAAAAAAAAAQAgAAAAJw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4869AA08">
                      <w:pPr>
                        <w:jc w:val="center"/>
                        <w:rPr>
                          <w:rFonts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69A02C"/>
                          <w:sz w:val="40"/>
                          <w:szCs w:val="40"/>
                        </w:rPr>
                        <w:t>画画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4968240</wp:posOffset>
            </wp:positionV>
            <wp:extent cx="2073275" cy="2047240"/>
            <wp:effectExtent l="38100" t="38100" r="41275" b="29210"/>
            <wp:wrapNone/>
            <wp:docPr id="37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图片 2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2047240"/>
                    </a:xfrm>
                    <a:prstGeom prst="ellipse">
                      <a:avLst/>
                    </a:prstGeom>
                    <a:ln w="38100">
                      <a:solidFill>
                        <a:srgbClr val="82C83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8267700</wp:posOffset>
            </wp:positionV>
            <wp:extent cx="7775575" cy="1113790"/>
            <wp:effectExtent l="0" t="0" r="0" b="0"/>
            <wp:wrapNone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1031875</wp:posOffset>
            </wp:positionV>
            <wp:extent cx="3065145" cy="3064510"/>
            <wp:effectExtent l="38100" t="38100" r="40005" b="40640"/>
            <wp:wrapNone/>
            <wp:docPr id="376" name="图片 3" descr="C:\Users\Administrator\Desktop\举报图.jpg举报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图片 3" descr="C:\Users\Administrator\Desktop\举报图.jpg举报图"/>
                    <pic:cNvPicPr preferRelativeResize="0">
                      <a:picLocks noChangeAspect="1"/>
                    </pic:cNvPicPr>
                  </pic:nvPicPr>
                  <pic:blipFill>
                    <a:blip r:embed="rId33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5145" cy="3064510"/>
                    </a:xfrm>
                    <a:prstGeom prst="ellipse">
                      <a:avLst/>
                    </a:prstGeom>
                    <a:blipFill rotWithShape="1">
                      <a:blip r:embed="rId34"/>
                      <a:stretch>
                        <a:fillRect/>
                      </a:stretch>
                    </a:blipFill>
                    <a:ln w="38100">
                      <a:solidFill>
                        <a:srgbClr val="82C83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762628DB">
      <w:pPr>
        <w:ind w:left="210" w:leftChars="1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3683000</wp:posOffset>
            </wp:positionH>
            <wp:positionV relativeFrom="paragraph">
              <wp:posOffset>60960</wp:posOffset>
            </wp:positionV>
            <wp:extent cx="2048510" cy="1278255"/>
            <wp:effectExtent l="76200" t="76200" r="142240" b="131445"/>
            <wp:wrapNone/>
            <wp:docPr id="38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图片 6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510" cy="1278255"/>
                    </a:xfrm>
                    <a:prstGeom prst="rect">
                      <a:avLst/>
                    </a:prstGeom>
                    <a:ln w="38100" cap="sq">
                      <a:solidFill>
                        <a:schemeClr val="bg1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184150</wp:posOffset>
                </wp:positionV>
                <wp:extent cx="1712595" cy="699135"/>
                <wp:effectExtent l="0" t="0" r="0" b="5715"/>
                <wp:wrapNone/>
                <wp:docPr id="8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2595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B8476BC">
                            <w:pPr>
                              <w:jc w:val="center"/>
                              <w:rPr>
                                <w:color w:val="80C535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80C535"/>
                                <w:sz w:val="56"/>
                                <w:szCs w:val="56"/>
                              </w:rPr>
                              <w:t>社会实践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.9pt;margin-top:14.5pt;height:55.05pt;width:134.85pt;z-index:251800576;mso-width-relative:page;mso-height-relative:page;" filled="f" stroked="f" coordsize="21600,21600" o:gfxdata="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KFYX9LV&#10;AAAACQEAAA8AAAAAAAAAAQAgAAAAIgAAAGRycy9kb3ducmV2LnhtbFBLAQIUABQAAAAIAIdO4kBR&#10;xRIdIwIAACoEAAAOAAAAAAAAAAEAIAAAACQBAABkcnMvZTJvRG9jLnhtbFBLBQYAAAAABgAGAFkB&#10;AAC5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B8476BC">
                      <w:pPr>
                        <w:jc w:val="center"/>
                        <w:rPr>
                          <w:color w:val="80C535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80C535"/>
                          <w:sz w:val="56"/>
                          <w:szCs w:val="56"/>
                        </w:rPr>
                        <w:t>社会实践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-524510</wp:posOffset>
            </wp:positionH>
            <wp:positionV relativeFrom="paragraph">
              <wp:posOffset>314960</wp:posOffset>
            </wp:positionV>
            <wp:extent cx="618490" cy="542290"/>
            <wp:effectExtent l="19050" t="0" r="67310" b="67310"/>
            <wp:wrapNone/>
            <wp:docPr id="85" name="图片 85" descr="C:\Users\Administrator\Desktop\两叶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C:\Users\Administrator\Desktop\两叶子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321742">
                      <a:off x="0" y="0"/>
                      <a:ext cx="6184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5400" dist="76200" dir="2700000" algn="tl" rotWithShape="0">
                        <a:srgbClr val="538022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434975</wp:posOffset>
                </wp:positionV>
                <wp:extent cx="810895" cy="373380"/>
                <wp:effectExtent l="0" t="0" r="122555" b="121920"/>
                <wp:wrapNone/>
                <wp:docPr id="84" name="矩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895" cy="373380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  <a:effectLst>
                          <a:outerShdw blurRad="50800" dist="76200" dir="2700000" algn="tl" rotWithShape="0">
                            <a:srgbClr val="538022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7A8413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pt;margin-top:34.25pt;height:29.4pt;width:63.85pt;z-index:251801600;v-text-anchor:middle;mso-width-relative:page;mso-height-relative:page;" fillcolor="#80C535" filled="t" stroked="f" coordsize="21600,21600" o:gfxdata="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">
                <v:fill on="t" focussize="0,0"/>
                <v:stroke on="f" weight="2pt"/>
                <v:imagedata o:title=""/>
                <o:lock v:ext="edit" aspectratio="f"/>
                <v:shadow on="t" color="#538022" opacity="26214f" offset="4.24267716535433pt,4.24267716535433pt" origin="-32768f,-32768f" matrix="65536f,0f,0f,65536f"/>
                <v:textbox>
                  <w:txbxContent>
                    <w:p w14:paraId="577A8413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>
                <wp:simplePos x="0" y="0"/>
                <wp:positionH relativeFrom="margin">
                  <wp:posOffset>-852170</wp:posOffset>
                </wp:positionH>
                <wp:positionV relativeFrom="margin">
                  <wp:posOffset>-220980</wp:posOffset>
                </wp:positionV>
                <wp:extent cx="6979285" cy="9607550"/>
                <wp:effectExtent l="0" t="0" r="12065" b="12700"/>
                <wp:wrapNone/>
                <wp:docPr id="47" name="圆角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285" cy="9607550"/>
                        </a:xfrm>
                        <a:prstGeom prst="roundRect">
                          <a:avLst>
                            <a:gd name="adj" fmla="val 282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3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67.1pt;margin-top:-17.4pt;height:756.5pt;width:549.55pt;mso-position-horizontal-relative:margin;mso-position-vertical-relative:margin;z-index:-251529216;v-text-anchor:middle;mso-width-relative:page;mso-height-relative:page;" fillcolor="#FFFFFF" filled="t" stroked="t" coordsize="21600,21600" arcsize="0.0281944444444444" o:gfxdata="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DNQ1Aj2gAA&#10;AA0BAAAPAAAAAAAAAAEAIAAAACIAAABkcnMvZG93bnJldi54bWxQSwECFAAUAAAACACHTuJAmmGu&#10;PI4CAAAVBQAADgAAAAAAAAABACAAAAApAQAAZHJzL2Uyb0RvYy54bWxQSwUGAAAAAAYABgBZAQAA&#10;KQYAAAAA&#10;">
                <v:fill on="t" focussize="0,0"/>
                <v:stroke weight="1.5pt" color="#9BBB59 [3206]" joinstyle="round" dashstyle="dash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                                                                                                                                                </w:t>
      </w:r>
    </w:p>
    <w:p w14:paraId="747E2E17">
      <w:pPr>
        <w:widowControl/>
        <w:jc w:val="left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3192780</wp:posOffset>
                </wp:positionH>
                <wp:positionV relativeFrom="paragraph">
                  <wp:posOffset>7466330</wp:posOffset>
                </wp:positionV>
                <wp:extent cx="1210310" cy="400050"/>
                <wp:effectExtent l="0" t="0" r="0" b="0"/>
                <wp:wrapNone/>
                <wp:docPr id="46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256ED6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参加学校社区组织的义务劳动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6" o:spt="202" type="#_x0000_t202" style="position:absolute;left:0pt;margin-left:251.4pt;margin-top:587.9pt;height:31.5pt;width:95.3pt;mso-wrap-style:none;z-index:251758592;mso-width-relative:page;mso-height-relative:page;" filled="f" stroked="f" coordsize="21600,21600" o:gfxdata="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HJztItkAAAAN&#10;AQAADwAAAAAAAAABACAAAAAiAAAAZHJzL2Rvd25yZXYueG1sUEsBAhQAFAAAAAgAh07iQKziBpep&#10;AQAAWwMAAA4AAAAAAAAAAQAgAAAAKA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4256ED6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参加学校社区组织的义务劳动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7611110</wp:posOffset>
                </wp:positionV>
                <wp:extent cx="219075" cy="220345"/>
                <wp:effectExtent l="0" t="0" r="9525" b="8255"/>
                <wp:wrapNone/>
                <wp:docPr id="466" name="菱形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0345"/>
                        </a:xfrm>
                        <a:prstGeom prst="diamond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235.2pt;margin-top:599.3pt;height:17.35pt;width:17.25pt;z-index:251757568;v-text-anchor:middle;mso-width-relative:page;mso-height-relative:page;" fillcolor="#82C836" filled="t" stroked="f" coordsize="21600,21600" o:gfxdata="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pzB3LZAAAADQEAAA8AAAAAAAAAAQAgAAAAIgAAAGRycy9kb3ducmV2LnhtbFBL&#10;AQIUABQAAAAIAIdO4kDFd7cOZwIAALoEAAAOAAAAAAAAAAEAIAAAACgBAABkcnMvZTJvRG9jLnht&#10;bFBLBQYAAAAABgAGAFkBAAABBgAAAAA=&#10;">
                <v:fill on="t" focussize="0,0"/>
                <v:stroke on="f" weight="2pt"/>
                <v:imagedata o:title=""/>
                <o:lock v:ext="edit" aspectratio="f"/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-357505</wp:posOffset>
            </wp:positionH>
            <wp:positionV relativeFrom="paragraph">
              <wp:posOffset>5591175</wp:posOffset>
            </wp:positionV>
            <wp:extent cx="2879725" cy="1799590"/>
            <wp:effectExtent l="647700" t="114300" r="111125" b="200660"/>
            <wp:wrapNone/>
            <wp:docPr id="38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图片 5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79959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7470140</wp:posOffset>
                </wp:positionV>
                <wp:extent cx="1210310" cy="400050"/>
                <wp:effectExtent l="0" t="0" r="0" b="0"/>
                <wp:wrapNone/>
                <wp:docPr id="468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3D2B44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参加走进社区文化活动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6" o:spt="202" type="#_x0000_t202" style="position:absolute;left:0pt;margin-left:20.55pt;margin-top:588.2pt;height:31.5pt;width:95.3pt;mso-wrap-style:none;z-index:251759616;mso-width-relative:page;mso-height-relative:page;" filled="f" stroked="f" coordsize="21600,21600" o:gfxdata="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NApi4DXAAAADAEA&#10;AA8AAAAAAAAAAQAgAAAAIgAAAGRycy9kb3ducmV2LnhtbFBLAQIUABQAAAAIAIdO4kCoZRvKqQEA&#10;AFsDAAAOAAAAAAAAAAEAIAAAACYBAABkcnMvZTJvRG9jLnhtbFBLBQYAAAAABgAGAFkBAABBBQAA&#10;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43D2B44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参加走进社区文化活动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7616825</wp:posOffset>
                </wp:positionV>
                <wp:extent cx="219075" cy="220345"/>
                <wp:effectExtent l="0" t="0" r="9525" b="8255"/>
                <wp:wrapNone/>
                <wp:docPr id="469" name="菱形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0345"/>
                        </a:xfrm>
                        <a:prstGeom prst="diamond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2.4pt;margin-top:599.75pt;height:17.35pt;width:17.25pt;z-index:251760640;v-text-anchor:middle;mso-width-relative:page;mso-height-relative:page;" fillcolor="#82C836" filled="t" stroked="f" coordsize="21600,21600" o:gfxdata="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r/keb1QAAAAoBAAAPAAAAAAAAAAEAIAAAACIAAABkcnMvZG93bnJldi54bWxQSwECFAAU&#10;AAAACACHTuJAtfn8HGYCAAC6BAAADgAAAAAAAAABACAAAAAkAQAAZHJzL2Uyb0RvYy54bWxQSwUG&#10;AAAAAAYABgBZAQAA/AUAAAAA&#10;">
                <v:fill on="t" focussize="0,0"/>
                <v:stroke on="f" weight="2pt"/>
                <v:imagedata o:title=""/>
                <o:lock v:ext="edit" aspectratio="f"/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5578475</wp:posOffset>
            </wp:positionV>
            <wp:extent cx="2771140" cy="1799590"/>
            <wp:effectExtent l="647700" t="114300" r="105410" b="200660"/>
            <wp:wrapNone/>
            <wp:docPr id="38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图片 7"/>
                    <pic:cNvPicPr>
                      <a:picLocks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140" cy="179959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汉仪仿宋简" w:eastAsia="汉仪仿宋简"/>
          <w:color w:val="404040"/>
          <w:sz w:val="32"/>
          <w:szCs w:val="32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8267700</wp:posOffset>
            </wp:positionV>
            <wp:extent cx="7775575" cy="1113790"/>
            <wp:effectExtent l="0" t="0" r="0" b="0"/>
            <wp:wrapNone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57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3854450</wp:posOffset>
                </wp:positionH>
                <wp:positionV relativeFrom="paragraph">
                  <wp:posOffset>1092835</wp:posOffset>
                </wp:positionV>
                <wp:extent cx="219075" cy="220345"/>
                <wp:effectExtent l="0" t="0" r="9525" b="8255"/>
                <wp:wrapNone/>
                <wp:docPr id="463" name="菱形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0345"/>
                        </a:xfrm>
                        <a:prstGeom prst="diamond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303.5pt;margin-top:86.05pt;height:17.35pt;width:17.25pt;z-index:251754496;v-text-anchor:middle;mso-width-relative:page;mso-height-relative:page;" fillcolor="#82C836" filled="t" stroked="f" coordsize="21600,21600" o:gfxdata="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PN8bZ/XAAAACwEAAA8AAAAAAAAAAQAgAAAAIgAAAGRycy9kb3ducmV2LnhtbFBLAQIU&#10;ABQAAAAIAIdO4kAq8F62ZgIAALoEAAAOAAAAAAAAAAEAIAAAACYBAABkcnMvZTJvRG9jLnhtbFBL&#10;BQYAAAAABgAGAFkBAAD+BQAAAAA=&#10;">
                <v:fill on="t" focussize="0,0"/>
                <v:stroke on="f" weight="2pt"/>
                <v:imagedata o:title=""/>
                <o:lock v:ext="edit" aspectratio="f"/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4040505</wp:posOffset>
                </wp:positionH>
                <wp:positionV relativeFrom="paragraph">
                  <wp:posOffset>948690</wp:posOffset>
                </wp:positionV>
                <wp:extent cx="1210310" cy="400050"/>
                <wp:effectExtent l="0" t="0" r="0" b="0"/>
                <wp:wrapNone/>
                <wp:docPr id="462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7EC0A1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参加爱护环境活动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6" o:spt="202" type="#_x0000_t202" style="position:absolute;left:0pt;margin-left:318.15pt;margin-top:74.7pt;height:31.5pt;width:95.3pt;mso-wrap-style:none;z-index:251753472;mso-width-relative:page;mso-height-relative:page;" filled="f" stroked="f" coordsize="21600,21600" o:gfxdata="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hc6YLXAAAACwEA&#10;AA8AAAAAAAAAAQAgAAAAIgAAAGRycy9kb3ducmV2LnhtbFBLAQIUABQAAAAIAIdO4kBQYPKjqQEA&#10;AFsDAAAOAAAAAAAAAAEAIAAAACYBAABkcnMvZTJvRG9jLnhtbFBLBQYAAAAABgAGAFkBAABBBQAA&#10;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5E7EC0A1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参加爱护环境活动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3670300</wp:posOffset>
            </wp:positionH>
            <wp:positionV relativeFrom="paragraph">
              <wp:posOffset>1482090</wp:posOffset>
            </wp:positionV>
            <wp:extent cx="2034540" cy="1442085"/>
            <wp:effectExtent l="76200" t="76200" r="137160" b="139065"/>
            <wp:wrapNone/>
            <wp:docPr id="38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图片 8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1442085"/>
                    </a:xfrm>
                    <a:prstGeom prst="rect">
                      <a:avLst/>
                    </a:prstGeom>
                    <a:ln w="38100" cap="sq">
                      <a:solidFill>
                        <a:schemeClr val="bg1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4008120</wp:posOffset>
                </wp:positionH>
                <wp:positionV relativeFrom="paragraph">
                  <wp:posOffset>3096260</wp:posOffset>
                </wp:positionV>
                <wp:extent cx="219075" cy="220345"/>
                <wp:effectExtent l="0" t="0" r="9525" b="8255"/>
                <wp:wrapNone/>
                <wp:docPr id="465" name="菱形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0345"/>
                        </a:xfrm>
                        <a:prstGeom prst="diamond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315.6pt;margin-top:243.8pt;height:17.35pt;width:17.25pt;z-index:251756544;v-text-anchor:middle;mso-width-relative:page;mso-height-relative:page;" fillcolor="#82C836" filled="t" stroked="f" coordsize="21600,21600" o:gfxdata="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GaJUnXYAAAACwEAAA8AAAAAAAAAAQAgAAAAIgAAAGRycy9kb3ducmV2LnhtbFBLAQIU&#10;ABQAAAAIAIdO4kBg9e9mZQIAALoEAAAOAAAAAAAAAAEAIAAAACcBAABkcnMvZTJvRG9jLnhtbFBL&#10;BQYAAAAABgAGAFkBAAD+BQAAAAA=&#10;">
                <v:fill on="t" focussize="0,0"/>
                <v:stroke on="f" weight="2pt"/>
                <v:imagedata o:title=""/>
                <o:lock v:ext="edit" aspectratio="f"/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2951480</wp:posOffset>
                </wp:positionV>
                <wp:extent cx="1210310" cy="400050"/>
                <wp:effectExtent l="0" t="0" r="0" b="0"/>
                <wp:wrapNone/>
                <wp:docPr id="46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398285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关爱孤寡老人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6" o:spt="202" type="#_x0000_t202" style="position:absolute;left:0pt;margin-left:332.15pt;margin-top:232.4pt;height:31.5pt;width:95.3pt;mso-wrap-style:none;z-index:251755520;mso-width-relative:page;mso-height-relative:page;" filled="f" stroked="f" coordsize="21600,21600" o:gfxdata="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Axtb8M2AAAAAsB&#10;AAAPAAAAAAAAAAEAIAAAACIAAABkcnMvZG93bnJldi54bWxQSwECFAAUAAAACACHTuJA+JyqhKkB&#10;AABbAwAADgAAAAAAAAABACAAAAAnAQAAZHJzL2Uyb0RvYy54bWxQSwUGAAAAAAYABgBZAQAAQgUA&#10;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0D398285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关爱孤寡老人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3683000</wp:posOffset>
            </wp:positionH>
            <wp:positionV relativeFrom="paragraph">
              <wp:posOffset>3467735</wp:posOffset>
            </wp:positionV>
            <wp:extent cx="2044700" cy="1437005"/>
            <wp:effectExtent l="76200" t="76200" r="127000" b="125095"/>
            <wp:wrapNone/>
            <wp:docPr id="27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图片 8"/>
                    <pic:cNvPicPr>
                      <a:picLocks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37005"/>
                    </a:xfrm>
                    <a:prstGeom prst="rect">
                      <a:avLst/>
                    </a:prstGeom>
                    <a:ln w="38100" cap="sq">
                      <a:solidFill>
                        <a:schemeClr val="bg1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4013835</wp:posOffset>
                </wp:positionH>
                <wp:positionV relativeFrom="paragraph">
                  <wp:posOffset>5067935</wp:posOffset>
                </wp:positionV>
                <wp:extent cx="219075" cy="220345"/>
                <wp:effectExtent l="0" t="0" r="9525" b="8255"/>
                <wp:wrapNone/>
                <wp:docPr id="276" name="菱形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20345"/>
                        </a:xfrm>
                        <a:prstGeom prst="diamond">
                          <a:avLst/>
                        </a:prstGeom>
                        <a:solidFill>
                          <a:srgbClr val="82C8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" type="#_x0000_t4" style="position:absolute;left:0pt;margin-left:316.05pt;margin-top:399.05pt;height:17.35pt;width:17.25pt;z-index:251808768;v-text-anchor:middle;mso-width-relative:page;mso-height-relative:page;" fillcolor="#82C836" filled="t" stroked="f" coordsize="21600,21600" o:gfxdata="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7sufc1wAAAAsBAAAPAAAAAAAAAAEAIAAAACIAAABkcnMvZG93bnJldi54bWxQSwEC&#10;FAAUAAAACACHTuJA6AzXoGcCAAC6BAAADgAAAAAAAAABACAAAAAmAQAAZHJzL2Uyb0RvYy54bWxQ&#10;SwUGAAAAAAYABgBZAQAA/wUAAAAA&#10;">
                <v:fill on="t" focussize="0,0"/>
                <v:stroke on="f" weight="2pt"/>
                <v:imagedata o:title=""/>
                <o:lock v:ext="edit" aspectratio="f"/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4923155</wp:posOffset>
                </wp:positionV>
                <wp:extent cx="1210310" cy="400050"/>
                <wp:effectExtent l="0" t="0" r="0" b="0"/>
                <wp:wrapNone/>
                <wp:docPr id="27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013991">
                            <w:pPr>
                              <w:pStyle w:val="5"/>
                              <w:spacing w:before="0" w:beforeAutospacing="0" w:after="0" w:afterAutospacing="0"/>
                              <w:rPr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参加公益行动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6" o:spt="202" type="#_x0000_t202" style="position:absolute;left:0pt;margin-left:332.6pt;margin-top:387.65pt;height:31.5pt;width:95.3pt;mso-wrap-style:none;z-index:251807744;mso-width-relative:page;mso-height-relative:page;" filled="f" stroked="f" coordsize="21600,21600" o:gfxdata="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BwbL+s2AAAAAsB&#10;AAAPAAAAAAAAAAEAIAAAACIAAABkcnMvZG93bnJldi54bWxQSwECFAAUAAAACACHTuJAXA9g7akB&#10;AABbAwAADgAAAAAAAAABACAAAAAnAQAAZHJzL2Uyb0RvYy54bWxQSwUGAAAAAAYABgBZAQAAQgUA&#10;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2C013991">
                      <w:pPr>
                        <w:pStyle w:val="5"/>
                        <w:spacing w:before="0" w:beforeAutospacing="0" w:after="0" w:afterAutospacing="0"/>
                        <w:rPr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404040" w:themeColor="text1" w:themeTint="BF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参加公益行动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-510540</wp:posOffset>
                </wp:positionH>
                <wp:positionV relativeFrom="paragraph">
                  <wp:posOffset>619760</wp:posOffset>
                </wp:positionV>
                <wp:extent cx="3721735" cy="4262755"/>
                <wp:effectExtent l="0" t="0" r="0" b="4445"/>
                <wp:wrapNone/>
                <wp:docPr id="47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735" cy="4262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06DD36AD">
                            <w:pPr>
                              <w:spacing w:line="500" w:lineRule="exact"/>
                              <w:ind w:firstLine="480" w:firstLineChars="20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思想品德教育离不开社会实践活动，只有在实践中亲身体验，高尚的思想，良好的品德才会不断地内化为学生自身的素质。</w:t>
                            </w:r>
                          </w:p>
                          <w:p w14:paraId="7516C85E">
                            <w:pPr>
                              <w:spacing w:line="500" w:lineRule="exact"/>
                              <w:ind w:firstLine="480" w:firstLineChars="20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通过这些活动，学生们在实践中增长了见识，培养了能力，得到了锻炼，孩子们也学到很多书本上学不到的东西。我们将在今后的工作中，为学生们提供更多体验实践的机会。</w:t>
                            </w:r>
                          </w:p>
                          <w:p w14:paraId="6F308BE8">
                            <w:pPr>
                              <w:spacing w:line="500" w:lineRule="exact"/>
                              <w:ind w:firstLine="480" w:firstLineChars="20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通过广泛开展丰富多彩的社会实践活动，让学生走进社会，了解社会，关注社会。学生的体魄得到了锻炼，审美情趣得到了陶冶，劳动观念和劳动技能得到了增强，而学生在实践中取得的思想上的进步和意志品质受到的锻炼，又迁移到科学文化知识的学习上，有利地促进了学生身心健康的发展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40.2pt;margin-top:48.8pt;height:335.65pt;width:293.05pt;z-index:251761664;mso-width-relative:page;mso-height-relative:page;" filled="f" stroked="f" coordsize="21600,21600" o:gfxdata="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E7oY6NcAAAAKAQAADwAAAAAAAAABACAAAAAiAAAAZHJzL2Rvd25yZXYueG1sUEsBAhQAFAAAAAgA&#10;h07iQAee0rgmAgAALAQAAA4AAAAAAAAAAQAgAAAAJg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06DD36AD">
                      <w:pPr>
                        <w:spacing w:line="500" w:lineRule="exact"/>
                        <w:ind w:firstLine="480" w:firstLineChars="20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思想品德教育离不开社会实践活动，只有在实践中亲身体验，高尚的思想，良好的品德才会不断地内化为学生自身的素质。</w:t>
                      </w:r>
                    </w:p>
                    <w:p w14:paraId="7516C85E">
                      <w:pPr>
                        <w:spacing w:line="500" w:lineRule="exact"/>
                        <w:ind w:firstLine="480" w:firstLineChars="20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通过这些活动，学生们在实践中增长了见识，培养了能力，得到了锻炼，孩子们也学到很多书本上学不到的东西。我们将在今后的工作中，为学生们提供更多体验实践的机会。</w:t>
                      </w:r>
                    </w:p>
                    <w:p w14:paraId="6F308BE8">
                      <w:pPr>
                        <w:spacing w:line="500" w:lineRule="exact"/>
                        <w:ind w:firstLine="480" w:firstLineChars="200"/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404040" w:themeColor="text1" w:themeTint="BF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通过广泛开展丰富多彩的社会实践活动，让学生走进社会，了解社会，关注社会。学生的体魄得到了锻炼，审美情趣得到了陶冶，劳动观念和劳动技能得到了增强，而学生在实践中取得的思想上的进步和意志品质受到的锻炼，又迁移到科学文化知识的学习上，有利地促进了学生身心健康的发展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44116904">
      <w:pPr>
        <w:ind w:left="210" w:leftChars="100"/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2989580</wp:posOffset>
                </wp:positionV>
                <wp:extent cx="1719580" cy="883920"/>
                <wp:effectExtent l="0" t="0" r="0" b="0"/>
                <wp:wrapNone/>
                <wp:docPr id="50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580" cy="883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AAD8D5">
                            <w:pPr>
                              <w:pStyle w:val="5"/>
                              <w:spacing w:before="0" w:beforeAutospacing="0" w:after="0" w:afterAutospacing="0"/>
                              <w:jc w:val="distribute"/>
                              <w:rPr>
                                <w:rFonts w:hint="eastAsia" w:ascii="微软雅黑" w:hAnsi="微软雅黑" w:eastAsia="微软雅黑"/>
                                <w:b/>
                                <w:color w:val="FFFF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color w:val="FFFF00"/>
                                <w:kern w:val="24"/>
                                <w:sz w:val="64"/>
                                <w:szCs w:val="64"/>
                                <w:lang w:val="en-US" w:eastAsia="zh-CN"/>
                              </w:rPr>
                              <w:t>库宝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6" o:spt="202" type="#_x0000_t202" style="position:absolute;left:0pt;margin-left:139.95pt;margin-top:235.4pt;height:69.6pt;width:135.4pt;z-index:251763712;mso-width-relative:page;mso-height-relative:page;" filled="f" stroked="f" coordsize="21600,21600" o:gfxdata="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OMNv9vYAAAA&#10;CwEAAA8AAAAAAAAAAQAgAAAAIgAAAGRycy9kb3ducmV2LnhtbFBLAQIUABQAAAAIAIdO4kBlYhwJ&#10;qwEAAF0DAAAOAAAAAAAAAAEAIAAAACcBAABkcnMvZTJvRG9jLnhtbFBLBQYAAAAABgAGAFkBAABE&#10;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AAAD8D5">
                      <w:pPr>
                        <w:pStyle w:val="5"/>
                        <w:spacing w:before="0" w:beforeAutospacing="0" w:after="0" w:afterAutospacing="0"/>
                        <w:jc w:val="distribute"/>
                        <w:rPr>
                          <w:rFonts w:hint="eastAsia" w:ascii="微软雅黑" w:hAnsi="微软雅黑" w:eastAsia="微软雅黑"/>
                          <w:b/>
                          <w:color w:val="FFFF0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color w:val="FFFF00"/>
                          <w:kern w:val="24"/>
                          <w:sz w:val="64"/>
                          <w:szCs w:val="64"/>
                          <w:lang w:val="en-US" w:eastAsia="zh-CN"/>
                        </w:rPr>
                        <w:t>库宝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3607435</wp:posOffset>
                </wp:positionV>
                <wp:extent cx="2008505" cy="431800"/>
                <wp:effectExtent l="0" t="0" r="0" b="6350"/>
                <wp:wrapNone/>
                <wp:docPr id="4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DA0877">
                            <w:pPr>
                              <w:pStyle w:val="5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color w:val="FFFF0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FFFF00"/>
                                <w:kern w:val="24"/>
                              </w:rPr>
                              <w:t>联系方式：1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FFFF00"/>
                                <w:kern w:val="24"/>
                                <w:lang w:val="en-US" w:eastAsia="zh-CN"/>
                              </w:rPr>
                              <w:t>23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FFFF00"/>
                                <w:kern w:val="24"/>
                              </w:rPr>
                              <w:t>00000000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/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128.55pt;margin-top:284.05pt;height:34pt;width:158.15pt;z-index:251767808;mso-width-relative:page;mso-height-relative:page;" filled="f" stroked="f" coordsize="21600,21600" o:gfxdata="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KnNf87ZAAAACwEAAA8AAAAAAAAAAQAgAAAAIgAAAGRycy9k&#10;b3ducmV2LnhtbFBLAQIUABQAAAAIAIdO4kCZWFgVAQIAAAMEAAAOAAAAAAAAAAEAIAAAACgBAABk&#10;cnMvZTJvRG9jLnhtbFBLBQYAAAAABgAGAFkBAACb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1DA0877">
                      <w:pPr>
                        <w:pStyle w:val="5"/>
                        <w:spacing w:before="0" w:beforeAutospacing="0" w:after="0" w:afterAutospacing="0"/>
                        <w:jc w:val="both"/>
                        <w:textAlignment w:val="baseline"/>
                        <w:rPr>
                          <w:color w:val="FFFF0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FFFF00"/>
                          <w:kern w:val="24"/>
                        </w:rPr>
                        <w:t>联系方式：1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FFFF00"/>
                          <w:kern w:val="24"/>
                          <w:lang w:val="en-US" w:eastAsia="zh-CN"/>
                        </w:rPr>
                        <w:t>23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FFFF00"/>
                          <w:kern w:val="24"/>
                        </w:rPr>
                        <w:t>00000000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930910</wp:posOffset>
                </wp:positionH>
                <wp:positionV relativeFrom="paragraph">
                  <wp:posOffset>1193800</wp:posOffset>
                </wp:positionV>
                <wp:extent cx="3412490" cy="1425575"/>
                <wp:effectExtent l="0" t="0" r="0" b="0"/>
                <wp:wrapNone/>
                <wp:docPr id="498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2490" cy="142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9DA886">
                            <w:pPr>
                              <w:pStyle w:val="5"/>
                              <w:spacing w:before="0" w:beforeAutospacing="0" w:after="0" w:afterAutospacing="0" w:line="480" w:lineRule="auto"/>
                              <w:rPr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 xml:space="preserve">     感谢老师的关注，未来学习之路还很漫长，我将继续努力，认真踏实，勤奋刻苦。做老师的好帮手，同学的好榜样。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73.3pt;margin-top:94pt;height:112.25pt;width:268.7pt;z-index:251762688;mso-width-relative:page;mso-height-relative:page;" filled="f" stroked="f" coordsize="21600,21600" o:gfxdata="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5fgSRtcAAAAL&#10;AQAADwAAAAAAAAABACAAAAAiAAAAZHJzL2Rvd25yZXYueG1sUEsBAhQAFAAAAAgAh07iQP+rAUqr&#10;AQAAXgMAAA4AAAAAAAAAAQAgAAAAJgEAAGRycy9lMm9Eb2MueG1sUEsFBgAAAAAGAAYAWQEAAEM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C9DA886">
                      <w:pPr>
                        <w:pStyle w:val="5"/>
                        <w:spacing w:before="0" w:beforeAutospacing="0" w:after="0" w:afterAutospacing="0" w:line="480" w:lineRule="auto"/>
                        <w:rPr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 xml:space="preserve">     感谢老师的关注，未来学习之路还很漫长，我将继续努力，认真踏实，勤奋刻苦。做老师的好帮手，同学的好榜样。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551180</wp:posOffset>
                </wp:positionH>
                <wp:positionV relativeFrom="paragraph">
                  <wp:posOffset>304165</wp:posOffset>
                </wp:positionV>
                <wp:extent cx="4172585" cy="1280160"/>
                <wp:effectExtent l="0" t="0" r="0" b="0"/>
                <wp:wrapNone/>
                <wp:docPr id="50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2585" cy="1280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913316">
                            <w:pPr>
                              <w:pStyle w:val="5"/>
                              <w:spacing w:before="0" w:beforeAutospacing="0" w:after="0" w:afterAutospacing="0"/>
                              <w:jc w:val="distribute"/>
                              <w:rPr>
                                <w:color w:val="FFFFFF" w:themeColor="background1"/>
                                <w:sz w:val="80"/>
                                <w:szCs w:val="8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80"/>
                                <w:szCs w:val="80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感谢老师的审阅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" o:spid="_x0000_s1026" o:spt="202" type="#_x0000_t202" style="position:absolute;left:0pt;margin-left:43.4pt;margin-top:23.95pt;height:100.8pt;width:328.55pt;z-index:251764736;mso-width-relative:page;mso-height-relative:page;" filled="f" stroked="f" coordsize="21600,21600" o:gfxdata="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MLurGbXAAAA&#10;CQEAAA8AAAAAAAAAAQAgAAAAIgAAAGRycy9kb3ducmV2LnhtbFBLAQIUABQAAAAIAIdO4kA7wBcR&#10;rAEAAF4DAAAOAAAAAAAAAAEAIAAAACYBAABkcnMvZTJvRG9jLnhtbFBLBQYAAAAABgAGAFkBAABE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E913316">
                      <w:pPr>
                        <w:pStyle w:val="5"/>
                        <w:spacing w:before="0" w:beforeAutospacing="0" w:after="0" w:afterAutospacing="0"/>
                        <w:jc w:val="distribute"/>
                        <w:rPr>
                          <w:color w:val="FFFFFF" w:themeColor="background1"/>
                          <w:sz w:val="80"/>
                          <w:szCs w:val="8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FFFFFF" w:themeColor="background1"/>
                          <w:kern w:val="24"/>
                          <w:sz w:val="80"/>
                          <w:szCs w:val="80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感谢老师的审阅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-1719580</wp:posOffset>
            </wp:positionH>
            <wp:positionV relativeFrom="margin">
              <wp:posOffset>4703445</wp:posOffset>
            </wp:positionV>
            <wp:extent cx="8744585" cy="5119370"/>
            <wp:effectExtent l="0" t="0" r="0" b="5080"/>
            <wp:wrapNone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4755" cy="511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color w:val="595959" w:themeColor="text1" w:themeTint="A6"/>
          <w:sz w:val="24"/>
          <w:szCs w:val="2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  </w:t>
      </w:r>
      <w:r>
        <w:rPr>
          <w:rFonts w:ascii="微软雅黑" w:hAnsi="微软雅黑" w:eastAsia="微软雅黑"/>
          <w:color w:val="404040" w:themeColor="text1" w:themeTint="BF"/>
          <w:sz w:val="24"/>
          <w:szCs w:val="24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-911225</wp:posOffset>
                </wp:positionV>
                <wp:extent cx="7559675" cy="10688955"/>
                <wp:effectExtent l="0" t="0" r="3175" b="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59675" cy="10688955"/>
                        </a:xfrm>
                        <a:prstGeom prst="rect">
                          <a:avLst/>
                        </a:prstGeom>
                        <a:solidFill>
                          <a:srgbClr val="80C53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D0E909">
                            <w:pPr>
                              <w:jc w:val="center"/>
                              <w:rPr>
                                <w:color w:val="76B53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flip:x;margin-left:-90pt;margin-top:-71.75pt;height:841.65pt;width:595.25pt;z-index:251659264;v-text-anchor:middle;mso-width-relative:page;mso-height-relative:page;" fillcolor="#80C535" filled="t" stroked="f" coordsize="21600,21600" o:gfxdata="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HrWEfNwAAAAPAQAADwAAAAAAAAABACAAAAAiAAAAZHJzL2Rv&#10;d25yZXYueG1sUEsBAhQAFAAAAAgAh07iQFxooI5vAgAAzQQAAA4AAAAAAAAAAQAgAAAAKwEAAGRy&#10;cy9lMm9Eb2MueG1sUEsFBgAAAAAGAAYAWQEAAAwGAAAAAA==&#10;">
                <v:fill on="t" focussize="0,0"/>
                <v:stroke on="f" weight="2pt"/>
                <v:imagedata o:title=""/>
                <o:lock v:ext="edit" aspectratio="f"/>
                <v:textbox>
                  <w:txbxContent>
                    <w:p w14:paraId="10D0E909">
                      <w:pPr>
                        <w:jc w:val="center"/>
                        <w:rPr>
                          <w:color w:val="76B53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>
      <w:headerReference r:id="rId3" w:type="default"/>
      <w:headerReference r:id="rId4" w:type="even"/>
      <w:pgSz w:w="11906" w:h="16838"/>
      <w:pgMar w:top="1440" w:right="1800" w:bottom="1440" w:left="1800" w:header="0" w:footer="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ECB52890-D9E1-931E-91B2-166A60F327CF}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  <w:embedRegular r:id="rId2" w:fontKey="{0C87C167-8940-D965-91B2-166A7DD854F7}"/>
  </w:font>
  <w:font w:name="汉仪仿宋简">
    <w:altName w:val="方正仿宋_GBK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迷你简汉真广标">
    <w:altName w:val="华文宋体"/>
    <w:panose1 w:val="02010609000101010101"/>
    <w:charset w:val="86"/>
    <w:family w:val="modern"/>
    <w:pitch w:val="default"/>
    <w:sig w:usb0="00000000" w:usb1="00000000" w:usb2="00000002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8B88B2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2F171C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4"/>
  <w:displayBackgroundShape w:val="1"/>
  <w:embedTrueTypeFonts/>
  <w:embedSystemFonts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59"/>
    <w:rsid w:val="000001AA"/>
    <w:rsid w:val="00024A4E"/>
    <w:rsid w:val="000253DC"/>
    <w:rsid w:val="000365AD"/>
    <w:rsid w:val="00043A9D"/>
    <w:rsid w:val="00043EDF"/>
    <w:rsid w:val="000449DF"/>
    <w:rsid w:val="000476EA"/>
    <w:rsid w:val="00051239"/>
    <w:rsid w:val="00062BD1"/>
    <w:rsid w:val="000751F6"/>
    <w:rsid w:val="00097C41"/>
    <w:rsid w:val="000B0A9B"/>
    <w:rsid w:val="000B0EDF"/>
    <w:rsid w:val="000C55DD"/>
    <w:rsid w:val="000D3244"/>
    <w:rsid w:val="000E2760"/>
    <w:rsid w:val="0012473C"/>
    <w:rsid w:val="00150F22"/>
    <w:rsid w:val="00172614"/>
    <w:rsid w:val="00176100"/>
    <w:rsid w:val="00190BAC"/>
    <w:rsid w:val="001A1CBA"/>
    <w:rsid w:val="001A7012"/>
    <w:rsid w:val="001C4D0B"/>
    <w:rsid w:val="00202D30"/>
    <w:rsid w:val="00211B15"/>
    <w:rsid w:val="00216DD6"/>
    <w:rsid w:val="00227547"/>
    <w:rsid w:val="002536D3"/>
    <w:rsid w:val="00272C00"/>
    <w:rsid w:val="002740C1"/>
    <w:rsid w:val="002856C2"/>
    <w:rsid w:val="00292996"/>
    <w:rsid w:val="002C6762"/>
    <w:rsid w:val="002D7F2F"/>
    <w:rsid w:val="002E090C"/>
    <w:rsid w:val="002E5D84"/>
    <w:rsid w:val="002E614A"/>
    <w:rsid w:val="002E65EA"/>
    <w:rsid w:val="00302D3D"/>
    <w:rsid w:val="003068D7"/>
    <w:rsid w:val="00324518"/>
    <w:rsid w:val="00326778"/>
    <w:rsid w:val="003347E1"/>
    <w:rsid w:val="00354801"/>
    <w:rsid w:val="00380FC1"/>
    <w:rsid w:val="00381AF7"/>
    <w:rsid w:val="003864C9"/>
    <w:rsid w:val="00394A43"/>
    <w:rsid w:val="003A3EEC"/>
    <w:rsid w:val="003C75A6"/>
    <w:rsid w:val="003D145B"/>
    <w:rsid w:val="00402F14"/>
    <w:rsid w:val="00446912"/>
    <w:rsid w:val="004500E5"/>
    <w:rsid w:val="00464082"/>
    <w:rsid w:val="00482E9D"/>
    <w:rsid w:val="00494527"/>
    <w:rsid w:val="004A2730"/>
    <w:rsid w:val="004A57D4"/>
    <w:rsid w:val="004A659E"/>
    <w:rsid w:val="004E7CFB"/>
    <w:rsid w:val="0053549A"/>
    <w:rsid w:val="005361C4"/>
    <w:rsid w:val="00565117"/>
    <w:rsid w:val="005950BA"/>
    <w:rsid w:val="005D3496"/>
    <w:rsid w:val="005D73CE"/>
    <w:rsid w:val="005F0021"/>
    <w:rsid w:val="005F4D62"/>
    <w:rsid w:val="00610DA2"/>
    <w:rsid w:val="0063386D"/>
    <w:rsid w:val="00641B97"/>
    <w:rsid w:val="006739D8"/>
    <w:rsid w:val="00681F32"/>
    <w:rsid w:val="00685B59"/>
    <w:rsid w:val="00690C63"/>
    <w:rsid w:val="006A634B"/>
    <w:rsid w:val="006B10DE"/>
    <w:rsid w:val="006C4959"/>
    <w:rsid w:val="006C78B7"/>
    <w:rsid w:val="006E7211"/>
    <w:rsid w:val="006F0A02"/>
    <w:rsid w:val="007050C5"/>
    <w:rsid w:val="0071088E"/>
    <w:rsid w:val="00745EC0"/>
    <w:rsid w:val="0076621E"/>
    <w:rsid w:val="007824CC"/>
    <w:rsid w:val="00785DDE"/>
    <w:rsid w:val="00793953"/>
    <w:rsid w:val="00797642"/>
    <w:rsid w:val="007A2215"/>
    <w:rsid w:val="007F1930"/>
    <w:rsid w:val="00827866"/>
    <w:rsid w:val="008316DE"/>
    <w:rsid w:val="0083683E"/>
    <w:rsid w:val="008631E5"/>
    <w:rsid w:val="00872154"/>
    <w:rsid w:val="00874F93"/>
    <w:rsid w:val="00876AF0"/>
    <w:rsid w:val="008847DD"/>
    <w:rsid w:val="008A1826"/>
    <w:rsid w:val="008E6FA3"/>
    <w:rsid w:val="008F0E49"/>
    <w:rsid w:val="008F512E"/>
    <w:rsid w:val="0090646C"/>
    <w:rsid w:val="00906E2D"/>
    <w:rsid w:val="00995B5C"/>
    <w:rsid w:val="009A0092"/>
    <w:rsid w:val="009D00C7"/>
    <w:rsid w:val="009D23AE"/>
    <w:rsid w:val="009F02A2"/>
    <w:rsid w:val="009F0C77"/>
    <w:rsid w:val="009F2FCD"/>
    <w:rsid w:val="00A16732"/>
    <w:rsid w:val="00A32E1F"/>
    <w:rsid w:val="00A3451D"/>
    <w:rsid w:val="00A43F3F"/>
    <w:rsid w:val="00A545D6"/>
    <w:rsid w:val="00A565DB"/>
    <w:rsid w:val="00A608D9"/>
    <w:rsid w:val="00A7333D"/>
    <w:rsid w:val="00A74121"/>
    <w:rsid w:val="00A94CE9"/>
    <w:rsid w:val="00AA0EBD"/>
    <w:rsid w:val="00AA0F55"/>
    <w:rsid w:val="00AC265F"/>
    <w:rsid w:val="00AD45B9"/>
    <w:rsid w:val="00AD548C"/>
    <w:rsid w:val="00AE3908"/>
    <w:rsid w:val="00AE558B"/>
    <w:rsid w:val="00AF14D6"/>
    <w:rsid w:val="00B00549"/>
    <w:rsid w:val="00B05075"/>
    <w:rsid w:val="00B13A95"/>
    <w:rsid w:val="00B27759"/>
    <w:rsid w:val="00B369C0"/>
    <w:rsid w:val="00B75E29"/>
    <w:rsid w:val="00B81C82"/>
    <w:rsid w:val="00B83D2F"/>
    <w:rsid w:val="00BB22B9"/>
    <w:rsid w:val="00BB370B"/>
    <w:rsid w:val="00BD7C27"/>
    <w:rsid w:val="00BF40D5"/>
    <w:rsid w:val="00C20813"/>
    <w:rsid w:val="00C21D54"/>
    <w:rsid w:val="00C22136"/>
    <w:rsid w:val="00C26F2A"/>
    <w:rsid w:val="00C271A5"/>
    <w:rsid w:val="00C27E90"/>
    <w:rsid w:val="00C327F2"/>
    <w:rsid w:val="00C46A43"/>
    <w:rsid w:val="00C512EE"/>
    <w:rsid w:val="00C60028"/>
    <w:rsid w:val="00C64FC6"/>
    <w:rsid w:val="00C659D9"/>
    <w:rsid w:val="00CB314E"/>
    <w:rsid w:val="00CB3C65"/>
    <w:rsid w:val="00CD1BE9"/>
    <w:rsid w:val="00CD7ABE"/>
    <w:rsid w:val="00CE2BFD"/>
    <w:rsid w:val="00D26800"/>
    <w:rsid w:val="00D539FA"/>
    <w:rsid w:val="00D672B1"/>
    <w:rsid w:val="00DA01DD"/>
    <w:rsid w:val="00DC355F"/>
    <w:rsid w:val="00DF5CCF"/>
    <w:rsid w:val="00E02774"/>
    <w:rsid w:val="00E15541"/>
    <w:rsid w:val="00E20D9C"/>
    <w:rsid w:val="00E4429B"/>
    <w:rsid w:val="00E47CD6"/>
    <w:rsid w:val="00E531E6"/>
    <w:rsid w:val="00E64D14"/>
    <w:rsid w:val="00E8284F"/>
    <w:rsid w:val="00EA76CD"/>
    <w:rsid w:val="00EB2268"/>
    <w:rsid w:val="00EB689D"/>
    <w:rsid w:val="00EC06E1"/>
    <w:rsid w:val="00EC5923"/>
    <w:rsid w:val="00ED54B0"/>
    <w:rsid w:val="00ED74F9"/>
    <w:rsid w:val="00F026F1"/>
    <w:rsid w:val="00F663CD"/>
    <w:rsid w:val="00F831B1"/>
    <w:rsid w:val="00F85565"/>
    <w:rsid w:val="00F85903"/>
    <w:rsid w:val="00F915DC"/>
    <w:rsid w:val="00FB2ABD"/>
    <w:rsid w:val="00FB595F"/>
    <w:rsid w:val="00FC5C16"/>
    <w:rsid w:val="00FD7403"/>
    <w:rsid w:val="00FE01F7"/>
    <w:rsid w:val="00FE38DA"/>
    <w:rsid w:val="00FF6D72"/>
    <w:rsid w:val="1A3B047D"/>
    <w:rsid w:val="1B19479B"/>
    <w:rsid w:val="2F139DE9"/>
    <w:rsid w:val="52E20A3A"/>
    <w:rsid w:val="5ED11735"/>
    <w:rsid w:val="73630DB7"/>
    <w:rsid w:val="7E2E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styleId="3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9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3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4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3" Type="http://schemas.openxmlformats.org/officeDocument/2006/relationships/fontTable" Target="fontTable.xml"/><Relationship Id="rId42" Type="http://schemas.openxmlformats.org/officeDocument/2006/relationships/customXml" Target="../customXml/item2.xml"/><Relationship Id="rId41" Type="http://schemas.openxmlformats.org/officeDocument/2006/relationships/customXml" Target="../customXml/item1.xml"/><Relationship Id="rId40" Type="http://schemas.openxmlformats.org/officeDocument/2006/relationships/image" Target="media/image35.png"/><Relationship Id="rId4" Type="http://schemas.openxmlformats.org/officeDocument/2006/relationships/header" Target="header2.xml"/><Relationship Id="rId39" Type="http://schemas.openxmlformats.org/officeDocument/2006/relationships/image" Target="media/image34.jpeg"/><Relationship Id="rId38" Type="http://schemas.openxmlformats.org/officeDocument/2006/relationships/image" Target="media/image33.jpeg"/><Relationship Id="rId37" Type="http://schemas.openxmlformats.org/officeDocument/2006/relationships/image" Target="media/image32.jpeg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header" Target="header1.xml"/><Relationship Id="rId29" Type="http://schemas.openxmlformats.org/officeDocument/2006/relationships/image" Target="media/image24.jpeg"/><Relationship Id="rId28" Type="http://schemas.openxmlformats.org/officeDocument/2006/relationships/image" Target="media/image23.pn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Users/liuyuanfa/Library/Containers/com.kingsoft.wpsoffice.mac/Data/F:\&#21016;&#35878;\&#25105;&#22270;&#32593;\&#24179;&#38754;&#35774;&#35745;\PS\&#23567;&#23398;&#29983;&#31616;&#21382;\word\Doc1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</a:ln>
      </a:spPr>
      <a:bodyPr rot="0" vert="horz" wrap="square" lIns="91440" tIns="45720" rIns="91440" bIns="45720" anchor="t" anchorCtr="0">
        <a:noAutofit/>
      </a:bodyPr>
      <a:lstStyle/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3550E06-1A23-4511-A3C6-4090057DA5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Pages>10</Pages>
  <Words>255</Words>
  <Characters>1457</Characters>
  <Lines>12</Lines>
  <Paragraphs>3</Paragraphs>
  <TotalTime>0</TotalTime>
  <ScaleCrop>false</ScaleCrop>
  <LinksUpToDate>false</LinksUpToDate>
  <CharactersWithSpaces>1709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2016-03-25T16:37:00Z</dcterms:created>
  <dc:creator>Windows User</dc:creator>
  <cp:lastModifiedBy>广陵鸟</cp:lastModifiedBy>
  <cp:lastPrinted>2016-03-30T16:22:00Z</cp:lastPrinted>
  <dcterms:modified xsi:type="dcterms:W3CDTF">2026-05-27T17:00:01Z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757B699C0C6AD28591B2166A90A83E6D_42</vt:lpwstr>
  </property>
</Properties>
</file>