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-1352550</wp:posOffset>
                </wp:positionH>
                <wp:positionV relativeFrom="paragraph">
                  <wp:posOffset>-1421765</wp:posOffset>
                </wp:positionV>
                <wp:extent cx="7861300" cy="11476990"/>
                <wp:effectExtent l="0" t="0" r="6350" b="10160"/>
                <wp:wrapNone/>
                <wp:docPr id="13" name="组合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61300" cy="11476990"/>
                          <a:chOff x="2382" y="-499"/>
                          <a:chExt cx="12380" cy="18074"/>
                        </a:xfrm>
                      </wpg:grpSpPr>
                      <pic:pic xmlns:pic="http://schemas.openxmlformats.org/drawingml/2006/picture">
                        <pic:nvPicPr>
                          <pic:cNvPr id="11" name="图片 11" descr="Nipic_19952634_2016052719440104500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b="27631"/>
                          <a:stretch>
                            <a:fillRect/>
                          </a:stretch>
                        </pic:blipFill>
                        <pic:spPr>
                          <a:xfrm>
                            <a:off x="2622" y="-77"/>
                            <a:ext cx="12140" cy="11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图片 10" descr="Nipic_19952634_2016052719440104500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55261"/>
                          <a:stretch>
                            <a:fillRect/>
                          </a:stretch>
                        </pic:blipFill>
                        <pic:spPr>
                          <a:xfrm>
                            <a:off x="2622" y="10483"/>
                            <a:ext cx="12140" cy="70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图片 12" descr="Nipic_19952634_2016052719440104500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39879" b="6615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2382" y="-499"/>
                            <a:ext cx="3980" cy="292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06.5pt;margin-top:-111.95pt;height:903.7pt;width:619pt;z-index:-251640832;mso-width-relative:page;mso-height-relative:page;" coordorigin="2382,-499" coordsize="12380,18074" o:gfxdata="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">
                <o:lock v:ext="edit" aspectratio="f"/>
                <v:shape id="_x0000_s1026" o:spid="_x0000_s1026" o:spt="75" alt="Nipic_19952634_20160527194401045000" type="#_x0000_t75" style="position:absolute;left:2622;top:-77;height:11472;width:12140;" filled="f" o:preferrelative="t" stroked="f" coordsize="21600,21600" o:gfxdata="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hKu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" cropbottom="18108f" o:title=""/>
                  <o:lock v:ext="edit" aspectratio="t"/>
                </v:shape>
                <v:shape id="_x0000_s1026" o:spid="_x0000_s1026" o:spt="75" alt="Nipic_19952634_20160527194401045000" type="#_x0000_t75" style="position:absolute;left:2622;top:10483;height:7092;width:12140;" filled="f" o:preferrelative="t" stroked="f" coordsize="21600,21600" o:gfxdata="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OrwB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" croptop="36216f" o:title=""/>
                  <o:lock v:ext="edit" aspectratio="t"/>
                </v:shape>
                <v:shape id="_x0000_s1026" o:spid="_x0000_s1026" o:spt="75" alt="Nipic_19952634_20160527194401045000" type="#_x0000_t75" style="position:absolute;left:2382;top:-499;flip:x;height:2926;width:3980;" filled="f" o:preferrelative="t" stroked="f" coordsize="21600,21600" o:gfxdata="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0n9J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cropleft="26135f" cropbottom="43353f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1859915</wp:posOffset>
                </wp:positionH>
                <wp:positionV relativeFrom="paragraph">
                  <wp:posOffset>5541645</wp:posOffset>
                </wp:positionV>
                <wp:extent cx="1492885" cy="81597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885" cy="815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64"/>
                                <w:szCs w:val="6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64"/>
                                <w:szCs w:val="6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稻小壳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595959" w:themeColor="text1" w:themeTint="A6"/>
                                <w:sz w:val="64"/>
                                <w:szCs w:val="6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6.45pt;margin-top:436.35pt;height:64.25pt;width:117.55pt;z-index:251688960;mso-width-relative:page;mso-height-relative:page;" filled="f" stroked="f" coordsize="21600,21600" o:gfxdata="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F5NOjtwAAAAMAQAADwAAAAAAAAABACAAAAAiAAAA&#10;ZHJzL2Rvd25yZXYueG1sUEsBAhQAFAAAAAgAh07iQI/QnHM8AgAAZg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64"/>
                          <w:szCs w:val="64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64"/>
                          <w:szCs w:val="64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  <w:t>稻小壳</w:t>
                      </w:r>
                    </w:p>
                    <w:p>
                      <w:pPr>
                        <w:jc w:val="distribute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595959" w:themeColor="text1" w:themeTint="A6"/>
                          <w:sz w:val="64"/>
                          <w:szCs w:val="64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1250950</wp:posOffset>
                </wp:positionH>
                <wp:positionV relativeFrom="paragraph">
                  <wp:posOffset>5694680</wp:posOffset>
                </wp:positionV>
                <wp:extent cx="2772410" cy="586740"/>
                <wp:effectExtent l="0" t="0" r="8890" b="3810"/>
                <wp:wrapNone/>
                <wp:docPr id="176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43000" y="914400"/>
                          <a:ext cx="277241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AAB771"/>
                        </a:solidFill>
                        <a:ln w="254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圆角矩形 5" o:spid="_x0000_s1026" o:spt="2" style="position:absolute;left:0pt;margin-left:98.5pt;margin-top:448.4pt;height:46.2pt;width:218.3pt;z-index:251685888;v-text-anchor:middle;mso-width-relative:page;mso-height-relative:page;" fillcolor="#AAB771" filled="t" stroked="f" coordsize="21600,21600" arcsize="0.5" o:gfxdata="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qwXdutgA&#10;AAALAQAADwAAAAAAAAABACAAAAAiAAAAZHJzL2Rvd25yZXYueG1sUEsBAhQAFAAAAAgAh07iQCK1&#10;o+ofAgAACgQAAA4AAAAAAAAAAQAgAAAAJwEAAGRycy9lMm9Eb2MueG1sUEsFBgAAAAAGAAYAWQEA&#10;ALgFAAAAAA==&#10;">
                <v:fill on="t" focussize="0,0"/>
                <v:stroke on="f" weight="2pt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1527810</wp:posOffset>
            </wp:positionH>
            <wp:positionV relativeFrom="paragraph">
              <wp:posOffset>1200785</wp:posOffset>
            </wp:positionV>
            <wp:extent cx="2553970" cy="2553970"/>
            <wp:effectExtent l="28575" t="28575" r="46355" b="46355"/>
            <wp:wrapNone/>
            <wp:docPr id="5" name="图片 5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2553970"/>
                    </a:xfrm>
                    <a:prstGeom prst="ellipse">
                      <a:avLst/>
                    </a:prstGeom>
                    <a:ln w="28575">
                      <a:solidFill>
                        <a:srgbClr val="B6BE73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422910</wp:posOffset>
                </wp:positionH>
                <wp:positionV relativeFrom="paragraph">
                  <wp:posOffset>3661410</wp:posOffset>
                </wp:positionV>
                <wp:extent cx="4428490" cy="1760855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19300" y="4995545"/>
                          <a:ext cx="4428490" cy="17608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595959" w:themeColor="text1" w:themeTint="A6"/>
                                <w:sz w:val="160"/>
                                <w:szCs w:val="160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琥珀简体" w:hAnsi="方正琥珀简体" w:eastAsia="方正琥珀简体" w:cs="方正琥珀简体"/>
                                <w:b/>
                                <w:bCs/>
                                <w:color w:val="595959" w:themeColor="text1" w:themeTint="A6"/>
                                <w:sz w:val="160"/>
                                <w:szCs w:val="160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我的简历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3pt;margin-top:288.3pt;height:138.65pt;width:348.7pt;z-index:251692032;mso-width-relative:page;mso-height-relative:page;" filled="f" stroked="f" coordsize="21600,21600" o:gfxdata="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NawbptsAAAAKAQAADwAAAAAA&#10;AAABACAAAAAiAAAAZHJzL2Rvd25yZXYueG1sUEsBAhQAFAAAAAgAh07iQC5uXPBJAgAAdQQAAA4A&#10;AAAAAAAAAQAgAAAAKg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595959" w:themeColor="text1" w:themeTint="A6"/>
                          <w:sz w:val="160"/>
                          <w:szCs w:val="160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琥珀简体" w:hAnsi="方正琥珀简体" w:eastAsia="方正琥珀简体" w:cs="方正琥珀简体"/>
                          <w:b/>
                          <w:bCs/>
                          <w:color w:val="595959" w:themeColor="text1" w:themeTint="A6"/>
                          <w:sz w:val="160"/>
                          <w:szCs w:val="160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我的简历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1231900</wp:posOffset>
                </wp:positionH>
                <wp:positionV relativeFrom="paragraph">
                  <wp:posOffset>6477635</wp:posOffset>
                </wp:positionV>
                <wp:extent cx="3183890" cy="88519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3890" cy="885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36"/>
                                <w:szCs w:val="44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36"/>
                                <w:szCs w:val="4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学校：广州市华师附小</w:t>
                            </w:r>
                          </w:p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36"/>
                                <w:szCs w:val="44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36"/>
                                <w:szCs w:val="44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电话：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36"/>
                                <w:szCs w:val="44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130-1300-0000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52"/>
                                <w:szCs w:val="7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pt;margin-top:510.05pt;height:69.7pt;width:250.7pt;z-index:251687936;mso-width-relative:page;mso-height-relative:page;" filled="f" stroked="f" coordsize="21600,21600" o:gfxdata="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pmMHit0AAAANAQAADwAAAAAAAAABACAAAAAiAAAA&#10;ZHJzL2Rvd25yZXYueG1sUEsBAhQAFAAAAAgAh07iQJVRmzY7AgAAZgQAAA4AAAAAAAAAAQAgAAAA&#10;LA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36"/>
                          <w:szCs w:val="44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36"/>
                          <w:szCs w:val="44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学校：广州市华师附小</w:t>
                      </w:r>
                    </w:p>
                    <w:p>
                      <w:pPr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36"/>
                          <w:szCs w:val="44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36"/>
                          <w:szCs w:val="44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电话：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36"/>
                          <w:szCs w:val="44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130-1300-0000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52"/>
                          <w:szCs w:val="7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5285740</wp:posOffset>
            </wp:positionV>
            <wp:extent cx="7708900" cy="4503420"/>
            <wp:effectExtent l="0" t="0" r="6350" b="11430"/>
            <wp:wrapNone/>
            <wp:docPr id="27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-57150" y="647700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1722755</wp:posOffset>
                </wp:positionH>
                <wp:positionV relativeFrom="paragraph">
                  <wp:posOffset>-54610</wp:posOffset>
                </wp:positionV>
                <wp:extent cx="1828165" cy="111633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165" cy="1116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FFFFFF" w:themeColor="background1"/>
                                <w:sz w:val="90"/>
                                <w:szCs w:val="9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方正琥珀简体" w:hAnsi="方正琥珀简体" w:eastAsia="方正琥珀简体" w:cs="方正琥珀简体"/>
                                <w:b/>
                                <w:bCs/>
                                <w:color w:val="FFFFFF" w:themeColor="background1"/>
                                <w:sz w:val="90"/>
                                <w:szCs w:val="9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目录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65pt;margin-top:-4.3pt;height:87.9pt;width:143.95pt;z-index:251743232;mso-width-relative:page;mso-height-relative:page;" filled="f" stroked="f" coordsize="21600,21600" o:gfxdata="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wA7/52wAAAAoBAAAPAAAAAAAAAAEAIAAAACIAAABk&#10;cnMvZG93bnJldi54bWxQSwECFAAUAAAACACHTuJAxJcVTTwCAABn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FFFFFF" w:themeColor="background1"/>
                          <w:sz w:val="90"/>
                          <w:szCs w:val="90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方正琥珀简体" w:hAnsi="方正琥珀简体" w:eastAsia="方正琥珀简体" w:cs="方正琥珀简体"/>
                          <w:b/>
                          <w:bCs/>
                          <w:color w:val="FFFFFF" w:themeColor="background1"/>
                          <w:sz w:val="90"/>
                          <w:szCs w:val="90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bg1"/>
                            </w14:solidFill>
                          </w14:textFill>
                          <w14:props3d w14:extrusionH="0" w14:contourW="0" w14:prstMaterial="clear"/>
                        </w:rPr>
                        <w:t>目录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615315</wp:posOffset>
                </wp:positionH>
                <wp:positionV relativeFrom="paragraph">
                  <wp:posOffset>125730</wp:posOffset>
                </wp:positionV>
                <wp:extent cx="4043680" cy="806450"/>
                <wp:effectExtent l="0" t="0" r="13970" b="12700"/>
                <wp:wrapNone/>
                <wp:docPr id="20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3680" cy="806450"/>
                        </a:xfrm>
                        <a:prstGeom prst="roundRect">
                          <a:avLst>
                            <a:gd name="adj" fmla="val 49943"/>
                          </a:avLst>
                        </a:prstGeom>
                        <a:solidFill>
                          <a:srgbClr val="AAB771"/>
                        </a:solidFill>
                        <a:ln w="254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圆角矩形 5" o:spid="_x0000_s1026" o:spt="2" style="position:absolute;left:0pt;margin-left:48.45pt;margin-top:9.9pt;height:63.5pt;width:318.4pt;z-index:251742208;v-text-anchor:middle;mso-width-relative:page;mso-height-relative:page;" fillcolor="#AAB771" filled="t" stroked="f" coordsize="21600,21600" arcsize="0.499444444444445" o:gfxdata="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LED9dcAAAAJAQAADwAA&#10;AAAAAAABACAAAAAiAAAAZHJzL2Rvd25yZXYueG1sUEsBAhQAFAAAAAgAh07iQNECuTMXAgAA/wMA&#10;AA4AAAAAAAAAAQAgAAAAJgEAAGRycy9lMm9Eb2MueG1sUEsFBgAAAAAGAAYAWQEAAK8FAAAAAA==&#10;">
                <v:fill on="t" focussize="0,0"/>
                <v:stroke on="f" weight="2pt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1417955</wp:posOffset>
                </wp:positionV>
                <wp:extent cx="4095115" cy="585724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115" cy="585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资料一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自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荐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信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资料二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个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人 简 历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资料三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素 质 报 告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资料四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获奖及荣誉 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资料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五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兴 趣 特 长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 xml:space="preserve">资料六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………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ab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各 方 评 价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360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52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2.9pt;margin-top:111.65pt;height:461.2pt;width:322.45pt;z-index:251686912;mso-width-relative:page;mso-height-relative:page;" filled="f" stroked="f" coordsize="21600,21600" o:gfxdata="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j+O/FdwAAAAMAQAADwAAAAAAAAABACAAAAAiAAAA&#10;ZHJzL2Rvd25yZXYueG1sUEsBAhQAFAAAAAgAh07iQFNjE2E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资料一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自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荐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信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资料二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个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人 简 历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资料三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素 质 报 告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 xml:space="preserve"> 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资料四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 xml:space="preserve">获奖及荣誉  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资料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五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兴 趣 特 长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 xml:space="preserve">资料六 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………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ab/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  <w:t>各 方 评 价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val="en-US"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360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52"/>
                          <w:lang w:eastAsia="zh-CN"/>
                          <w14:glow w14:rad="0">
                            <w14:srgbClr w14:val="000000"/>
                          </w14:glow>
                          <w14:shadow w14:blurRad="0" w14:dist="0" w14:dir="0" w14:sx="0" w14:sy="0" w14:kx="0" w14:ky="0" w14:algn="none">
                            <w14:srgbClr w14:val="000000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  <w14:props3d w14:extrusionH="0" w14:contourW="0" w14:prstMaterial="cle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33" name="图片 33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-1461135</wp:posOffset>
                </wp:positionH>
                <wp:positionV relativeFrom="paragraph">
                  <wp:posOffset>-1174750</wp:posOffset>
                </wp:positionV>
                <wp:extent cx="8477250" cy="6991350"/>
                <wp:effectExtent l="0" t="0" r="0" b="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8750" y="125095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.05pt;margin-top:-92.5pt;height:550.5pt;width:667.5pt;z-index:251674624;v-text-anchor:middle;mso-width-relative:page;mso-height-relative:page;" fillcolor="#F3E3C2" filled="t" stroked="f" coordsize="21600,21600" o:gfxdata="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GJK4VDcAAAADgEAAA8AAAAAAAAAAQAgAAAAIgAA&#10;AGRycy9kb3ducmV2LnhtbFBLAQIUABQAAAAIAIdO4kDFUylUdgIAANgEAAAOAAAAAAAAAAEAIAAA&#10;ACs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page">
                  <wp:posOffset>5115560</wp:posOffset>
                </wp:positionH>
                <wp:positionV relativeFrom="page">
                  <wp:posOffset>8101965</wp:posOffset>
                </wp:positionV>
                <wp:extent cx="1865630" cy="986790"/>
                <wp:effectExtent l="0" t="0" r="0" b="0"/>
                <wp:wrapNone/>
                <wp:docPr id="118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630" cy="986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23" w:firstLine="363"/>
                              <w:jc w:val="righ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市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小学学生 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23" w:firstLine="363"/>
                              <w:jc w:val="righ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稻小壳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40" w:lineRule="auto"/>
                              <w:ind w:left="23" w:firstLine="363"/>
                              <w:jc w:val="righ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年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月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日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2.8pt;margin-top:637.95pt;height:77.7pt;width:146.9pt;mso-position-horizontal-relative:page;mso-position-vertical-relative:page;z-index:-251553792;mso-width-relative:page;mso-height-relative:page;" filled="f" stroked="f" coordsize="21600,21600" o:gfxdata="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5syPncAAAADgEAAA8AAAAAAAAAAQAgAAAAIgAAAGRycy9kb3ducmV2Lnht&#10;bFBLAQIUABQAAAAIAIdO4kCnf8WCvAEAAHYDAAAOAAAAAAAAAAEAIAAAACs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23" w:firstLine="363"/>
                        <w:jc w:val="right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市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小学学生 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23" w:firstLine="363"/>
                        <w:jc w:val="right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稻小壳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40" w:lineRule="auto"/>
                        <w:ind w:left="23" w:firstLine="363"/>
                        <w:jc w:val="right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年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月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1664" behindDoc="1" locked="0" layoutInCell="1" allowOverlap="1">
                <wp:simplePos x="0" y="0"/>
                <wp:positionH relativeFrom="page">
                  <wp:posOffset>730250</wp:posOffset>
                </wp:positionH>
                <wp:positionV relativeFrom="page">
                  <wp:posOffset>7578725</wp:posOffset>
                </wp:positionV>
                <wp:extent cx="690245" cy="386080"/>
                <wp:effectExtent l="0" t="0" r="0" b="0"/>
                <wp:wrapNone/>
                <wp:docPr id="121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245" cy="38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spacing w:line="250" w:lineRule="exact"/>
                              <w:ind w:firstLine="440" w:firstLineChars="200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此致</w:t>
                            </w:r>
                          </w:p>
                          <w:p>
                            <w:pPr>
                              <w:pStyle w:val="2"/>
                              <w:spacing w:line="250" w:lineRule="exact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敬礼!</w:t>
                            </w:r>
                          </w:p>
                          <w:p>
                            <w:pPr>
                              <w:pStyle w:val="2"/>
                              <w:spacing w:before="29" w:line="271" w:lineRule="auto"/>
                              <w:ind w:left="0" w:leftChars="0" w:right="10054" w:firstLine="0" w:firstLineChars="0"/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7.5pt;margin-top:596.75pt;height:30.4pt;width:54.35pt;mso-position-horizontal-relative:page;mso-position-vertical-relative:page;z-index:-251554816;mso-width-relative:page;mso-height-relative:page;" filled="f" stroked="f" coordsize="21600,21600" o:gfxdata="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/C12vbAAAADQEAAA8AAAAAAAAAAQAgAAAAIgAAAGRycy9kb3ducmV2Lnht&#10;bFBLAQIUABQAAAAIAIdO4kCgHVkevQEAAHU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2"/>
                        <w:spacing w:line="250" w:lineRule="exact"/>
                        <w:ind w:firstLine="440" w:firstLineChars="200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此致</w:t>
                      </w:r>
                    </w:p>
                    <w:p>
                      <w:pPr>
                        <w:pStyle w:val="2"/>
                        <w:spacing w:line="250" w:lineRule="exact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敬礼!</w:t>
                      </w:r>
                    </w:p>
                    <w:p>
                      <w:pPr>
                        <w:pStyle w:val="2"/>
                        <w:spacing w:before="29" w:line="271" w:lineRule="auto"/>
                        <w:ind w:left="0" w:leftChars="0" w:right="10054" w:firstLine="0" w:firstLineChars="0"/>
                        <w:rPr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0640" behindDoc="1" locked="0" layoutInCell="1" allowOverlap="1">
                <wp:simplePos x="0" y="0"/>
                <wp:positionH relativeFrom="page">
                  <wp:posOffset>658495</wp:posOffset>
                </wp:positionH>
                <wp:positionV relativeFrom="page">
                  <wp:posOffset>2463165</wp:posOffset>
                </wp:positionV>
                <wp:extent cx="6292215" cy="5190490"/>
                <wp:effectExtent l="0" t="0" r="0" b="0"/>
                <wp:wrapNone/>
                <wp:docPr id="128" name="文本框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2215" cy="5190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snapToGrid w:val="0"/>
                              <w:spacing w:line="360" w:lineRule="auto"/>
                              <w:ind w:firstLine="448" w:firstLineChars="20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感谢您在百忙之中审阅我的自荐书，这对我来说，将是一份莫大的鼓励。一直梦想走进我心中的名校——XXX中学的我怀着一颗赤诚的心和对学习的执著追求，真诚地向您推荐我自己！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snapToGrid w:val="0"/>
                              <w:spacing w:line="360" w:lineRule="auto"/>
                              <w:ind w:firstLine="448" w:firstLineChars="20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我是XX小学的一位应届毕业生。母校良好的学习氛围，优秀的老师培养了我科学严谨的思维方法，更造就了我积极乐观的生活态度和开拓进取的创新意识。课堂内外拓展的实践、扎实的基础知识和开阔的视野，使我更感到学习的重要性。在这里，我不断充实自己，全面发展，赢得了老师和同学的信任和赞誉。我学习刻苦，成绩优异，其中，六年级上学期期末考试总分全班排名第一，全级排名第二，得到学校领导、老师、同学的一致认可。我喜欢钻研数学，我常常徜徉在数学的世界里，收获着成功和喜悦。我多次获得全国、省、市奥数比赛的奖项，被学校评为“市一等奖级数学特长生”。我酷爱写作，多次获得学校作文比赛一等奖，并曾在全国中小学师生第六届小作家作文“全国总决赛”中获小学组作文一等奖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snapToGrid w:val="0"/>
                              <w:spacing w:line="360" w:lineRule="auto"/>
                              <w:ind w:firstLine="448" w:firstLineChars="20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良禽择木而栖，士为知已者而搏。XXX中学历史悠久，治学有序，管理有方，是我梦寐以求的学习胜地，我非常渴望在此度过我的中学时光。我相信，在XXX中学这片广阔的天空下，我一定会成为搏击长空的雄鹰！愿您的慧眼，开启我学习的新旅程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snapToGrid w:val="0"/>
                              <w:spacing w:line="360" w:lineRule="auto"/>
                              <w:ind w:firstLine="448" w:firstLineChars="200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pacing w:val="2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再次感谢您为我留出时间，来阅读我的自荐书，祝您工作顺心！期待您的回复！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1.85pt;margin-top:193.95pt;height:408.7pt;width:495.45pt;mso-position-horizontal-relative:page;mso-position-vertical-relative:page;z-index:-251555840;mso-width-relative:page;mso-height-relative:page;" filled="f" stroked="f" coordsize="21600,21600" o:gfxdata="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qiIOP2wAAAA0BAAAPAAAAAAAAAAEAIAAAACIAAABkcnMvZG93bnJldi54&#10;bWxQSwECFAAUAAAACACHTuJABlxxD74BAAB3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snapToGrid w:val="0"/>
                        <w:spacing w:line="360" w:lineRule="auto"/>
                        <w:ind w:firstLine="448" w:firstLineChars="200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感谢您在百忙之中审阅我的自荐书，这对我来说，将是一份莫大的鼓励。一直梦想走进我心中的名校——XXX中学的我怀着一颗赤诚的心和对学习的执著追求，真诚地向您推荐我自己！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snapToGrid w:val="0"/>
                        <w:spacing w:line="360" w:lineRule="auto"/>
                        <w:ind w:firstLine="448" w:firstLineChars="200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我是XX小学的一位应届毕业生。母校良好的学习氛围，优秀的老师培养了我科学严谨的思维方法，更造就了我积极乐观的生活态度和开拓进取的创新意识。课堂内外拓展的实践、扎实的基础知识和开阔的视野，使我更感到学习的重要性。在这里，我不断充实自己，全面发展，赢得了老师和同学的信任和赞誉。我学习刻苦，成绩优异，其中，六年级上学期期末考试总分全班排名第一，全级排名第二，得到学校领导、老师、同学的一致认可。我喜欢钻研数学，我常常徜徉在数学的世界里，收获着成功和喜悦。我多次获得全国、省、市奥数比赛的奖项，被学校评为“市一等奖级数学特长生”。我酷爱写作，多次获得学校作文比赛一等奖，并曾在全国中小学师生第六届小作家作文“全国总决赛”中获小学组作文一等奖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snapToGrid w:val="0"/>
                        <w:spacing w:line="360" w:lineRule="auto"/>
                        <w:ind w:firstLine="448" w:firstLineChars="200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良禽择木而栖，士为知已者而搏。XXX中学历史悠久，治学有序，管理有方，是我梦寐以求的学习胜地，我非常渴望在此度过我的中学时光。我相信，在XXX中学这片广阔的天空下，我一定会成为搏击长空的雄鹰！愿您的慧眼，开启我学习的新旅程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snapToGrid w:val="0"/>
                        <w:spacing w:line="360" w:lineRule="auto"/>
                        <w:ind w:firstLine="448" w:firstLineChars="200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pacing w:val="2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再次感谢您为我留出时间，来阅读我的自荐书，祝您工作顺心！期待您的回复！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9616" behindDoc="1" locked="0" layoutInCell="1" allowOverlap="1">
                <wp:simplePos x="0" y="0"/>
                <wp:positionH relativeFrom="page">
                  <wp:posOffset>658495</wp:posOffset>
                </wp:positionH>
                <wp:positionV relativeFrom="page">
                  <wp:posOffset>1824990</wp:posOffset>
                </wp:positionV>
                <wp:extent cx="1930400" cy="497205"/>
                <wp:effectExtent l="0" t="0" r="0" b="0"/>
                <wp:wrapNone/>
                <wp:docPr id="117" name="文本框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0400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尊敬的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XXX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市第一中学领导：</w:t>
                            </w:r>
                          </w:p>
                          <w:p>
                            <w:pPr>
                              <w:pStyle w:val="2"/>
                              <w:spacing w:before="41" w:line="240" w:lineRule="auto"/>
                              <w:ind w:left="380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您好！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1.85pt;margin-top:143.7pt;height:39.15pt;width:152pt;mso-position-horizontal-relative:page;mso-position-vertical-relative:page;z-index:-251556864;mso-width-relative:page;mso-height-relative:page;" filled="f" stroked="f" coordsize="21600,21600" o:gfxdata="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POxwQLZAAAACwEAAA8AAAAAAAAAAQAgAAAAIgAAAGRycy9kb3ducmV2LnhtbFBL&#10;AQIUABQAAAAIAIdO4kBqu/VbvAEAAHY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2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尊敬的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XXX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市第一中学领导：</w:t>
                      </w:r>
                    </w:p>
                    <w:p>
                      <w:pPr>
                        <w:pStyle w:val="2"/>
                        <w:spacing w:before="41" w:line="240" w:lineRule="auto"/>
                        <w:ind w:left="380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您好！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5285740</wp:posOffset>
            </wp:positionV>
            <wp:extent cx="7708900" cy="4503420"/>
            <wp:effectExtent l="0" t="0" r="6350" b="11430"/>
            <wp:wrapNone/>
            <wp:docPr id="2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-1373505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8" name="图片 8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-860425</wp:posOffset>
                </wp:positionV>
                <wp:extent cx="2286635" cy="1043305"/>
                <wp:effectExtent l="0" t="0" r="0" b="0"/>
                <wp:wrapNone/>
                <wp:docPr id="197" name="文本框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自荐信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6pt;margin-top:-67.75pt;height:82.15pt;width:180.05pt;z-index:251757568;mso-width-relative:page;mso-height-relative:page;" filled="f" stroked="f" coordsize="21600,21600" o:gfxdata="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dhmmbbAAAACwEAAA8AAAAAAAAAAQAgAAAAIgAA&#10;AGRycy9kb3ducmV2LnhtbFBLAQIUABQAAAAIAIdO4kCd0sLPPgIAAGs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自荐信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-710565</wp:posOffset>
                </wp:positionH>
                <wp:positionV relativeFrom="paragraph">
                  <wp:posOffset>300990</wp:posOffset>
                </wp:positionV>
                <wp:extent cx="6696075" cy="163195"/>
                <wp:effectExtent l="0" t="0" r="9525" b="8255"/>
                <wp:wrapNone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63195"/>
                          <a:chOff x="10297" y="19228"/>
                          <a:chExt cx="13781" cy="640"/>
                        </a:xfrm>
                      </wpg:grpSpPr>
                      <wps:wsp>
                        <wps:cNvPr id="199" name="矩形 164"/>
                        <wps:cNvSpPr/>
                        <wps:spPr>
                          <a:xfrm>
                            <a:off x="17162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01" name="矩形 166"/>
                        <wps:cNvSpPr/>
                        <wps:spPr>
                          <a:xfrm flipH="1">
                            <a:off x="10297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5.95pt;margin-top:23.7pt;height:12.85pt;width:527.25pt;z-index:251758592;mso-width-relative:page;mso-height-relative:page;" coordorigin="10297,19228" coordsize="13781,640" o:gfxdata="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">
                <o:lock v:ext="edit" aspectratio="f"/>
                <v:rect id="矩形 164" o:spid="_x0000_s1026" o:spt="1" style="position:absolute;left:17162;top:19228;height:640;width:6917;v-text-anchor:middle;" fillcolor="#F3E3C2" filled="t" stroked="f" coordsize="21600,21600" o:gfxdata="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tz4FOugAAANwA&#10;AAAPAAAAAAAAAAEAIAAAACIAAABkcnMvZG93bnJldi54bWxQSwECFAAUAAAACACHTuJAMy8FnjsA&#10;AAA5AAAAEAAAAAAAAAABACAAAAAJAQAAZHJzL3NoYXBleG1sLnhtbFBLBQYAAAAABgAGAFsBAACz&#10;AwAAAAA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  <v:rect id="矩形 166" o:spid="_x0000_s1026" o:spt="1" style="position:absolute;left:10297;top:19228;flip:x;height:640;width:6917;v-text-anchor:middle;" fillcolor="#F3E3C2" filled="t" stroked="f" coordsize="21600,21600" o:gfxdata="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hGyg6/&#10;AAAA3AAAAA8AAAAAAAAAAQAgAAAAIgAAAGRycy9kb3ducmV2LnhtbFBLAQIUABQAAAAIAIdO4kAz&#10;LwWeOwAAADkAAAAQAAAAAAAAAAEAIAAAAA4BAABkcnMvc2hhcGV4bWwueG1sUEsFBgAAAAAGAAYA&#10;WwEAALgDAAAAAA=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column">
                  <wp:posOffset>-1450340</wp:posOffset>
                </wp:positionH>
                <wp:positionV relativeFrom="paragraph">
                  <wp:posOffset>-1142365</wp:posOffset>
                </wp:positionV>
                <wp:extent cx="8477250" cy="699135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4.2pt;margin-top:-89.95pt;height:550.5pt;width:667.5pt;z-index:-251561984;v-text-anchor:middle;mso-width-relative:page;mso-height-relative:page;" fillcolor="#F3E3C2" filled="t" stroked="f" coordsize="21600,21600" o:gfxdata="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EhmeX7dAAAADgEAAA8AAAAAAAAAAQAgAAAAIgAAAGRycy9kb3du&#10;cmV2LnhtbFBLAQIUABQAAAAIAIdO4kACIixobAIAAMwEAAAOAAAAAAAAAAEAIAAAACwBAABkcnMv&#10;ZTJvRG9jLnhtbFBLBQYAAAAABgAGAFkBAAAK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910590</wp:posOffset>
            </wp:positionV>
            <wp:extent cx="1841500" cy="1841500"/>
            <wp:effectExtent l="28575" t="28575" r="34925" b="34925"/>
            <wp:wrapNone/>
            <wp:docPr id="71" name="图片 71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 descr="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841500"/>
                    </a:xfrm>
                    <a:prstGeom prst="ellipse">
                      <a:avLst/>
                    </a:prstGeom>
                    <a:ln w="28575">
                      <a:solidFill>
                        <a:srgbClr val="AAB77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1240790</wp:posOffset>
                </wp:positionH>
                <wp:positionV relativeFrom="paragraph">
                  <wp:posOffset>-850265</wp:posOffset>
                </wp:positionV>
                <wp:extent cx="2792730" cy="1043305"/>
                <wp:effectExtent l="0" t="0" r="0" b="0"/>
                <wp:wrapNone/>
                <wp:docPr id="148" name="文本框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730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方正琥珀简体" w:hAnsi="方正琥珀简体" w:eastAsia="方正琥珀简体" w:cs="方正琥珀简体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我的小档案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7.7pt;margin-top:-66.95pt;height:82.15pt;width:219.9pt;z-index:251744256;mso-width-relative:page;mso-height-relative:page;" filled="f" stroked="f" coordsize="21600,21600" o:gfxdata="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Qa17m3AAAAAsBAAAPAAAAAAAAAAEAIAAAACIA&#10;AABkcnMvZG93bnJldi54bWxQSwECFAAUAAAACACHTuJA1JUvMT4CAABr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方正琥珀简体" w:hAnsi="方正琥珀简体" w:eastAsia="方正琥珀简体" w:cs="方正琥珀简体"/>
                          <w:b/>
                          <w:bCs/>
                          <w:color w:val="AAB771"/>
                          <w:sz w:val="80"/>
                          <w:szCs w:val="80"/>
                          <w:lang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我的小档案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8117205</wp:posOffset>
                </wp:positionV>
                <wp:extent cx="615315" cy="422275"/>
                <wp:effectExtent l="0" t="0" r="0" b="0"/>
                <wp:wrapNone/>
                <wp:docPr id="141" name="文本框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50900" y="903160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六年级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8" o:spid="_x0000_s1026" o:spt="202" type="#_x0000_t202" style="position:absolute;left:0pt;margin-left:-23pt;margin-top:639.15pt;height:33.25pt;width:48.45pt;z-index:251740160;mso-width-relative:page;mso-height-relative:page;" filled="f" stroked="f" coordsize="21600,21600" o:gfxdata="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AblKC3QAAAAwBAAAPAAAA&#10;AAAAAAEAIAAAACIAAABkcnMvZG93bnJldi54bWxQSwECFAAUAAAACACHTuJA3HGVWEkCAABz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六年级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8296910</wp:posOffset>
                </wp:positionV>
                <wp:extent cx="615315" cy="422275"/>
                <wp:effectExtent l="0" t="0" r="0" b="0"/>
                <wp:wrapNone/>
                <wp:docPr id="140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89100" y="9211310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22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二学期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7" o:spid="_x0000_s1026" o:spt="202" type="#_x0000_t202" style="position:absolute;left:0pt;margin-left:43pt;margin-top:653.3pt;height:33.25pt;width:48.45pt;z-index:251739136;mso-width-relative:page;mso-height-relative:page;" filled="f" stroked="f" coordsize="21600,21600" o:gfxdata="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K3mVcXbAAAADAEAAA8AAAAAAAAA&#10;AQAgAAAAIgAAAGRycy9kb3ducmV2LnhtbFBLAQIUABQAAAAIAIdO4kB3Y4vs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sz w:val="22"/>
                          <w:szCs w:val="2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二学期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8296910</wp:posOffset>
                </wp:positionV>
                <wp:extent cx="405765" cy="422275"/>
                <wp:effectExtent l="0" t="0" r="0" b="0"/>
                <wp:wrapNone/>
                <wp:docPr id="139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24150" y="9211310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6" o:spid="_x0000_s1026" o:spt="202" type="#_x0000_t202" style="position:absolute;left:0pt;margin-left:124.5pt;margin-top:653.3pt;height:33.25pt;width:31.95pt;z-index:251738112;mso-width-relative:page;mso-height-relative:page;" filled="f" stroked="f" coordsize="21600,21600" o:gfxdata="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mJcO0t0AAAANAQAADwAAAAAA&#10;AAABACAAAAAiAAAAZHJzL2Rvd25yZXYueG1sUEsBAhQAFAAAAAgAh07iQJ7UjKBHAgAAdAQAAA4A&#10;AAAAAAAAAQAgAAAALA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8296910</wp:posOffset>
                </wp:positionV>
                <wp:extent cx="405765" cy="422275"/>
                <wp:effectExtent l="0" t="0" r="0" b="0"/>
                <wp:wrapNone/>
                <wp:docPr id="138" name="文本框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676650" y="9211310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5" o:spid="_x0000_s1026" o:spt="202" type="#_x0000_t202" style="position:absolute;left:0pt;margin-left:199.5pt;margin-top:653.3pt;height:33.25pt;width:31.95pt;z-index:251737088;mso-width-relative:page;mso-height-relative:page;" filled="f" stroked="f" coordsize="21600,21600" o:gfxdata="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FFC2ovdAAAADQEAAA8AAAAA&#10;AAAAAQAgAAAAIgAAAGRycy9kb3ducmV2LnhtbFBLAQIUABQAAAAIAIdO4kB5d7F0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8296910</wp:posOffset>
                </wp:positionV>
                <wp:extent cx="405765" cy="422275"/>
                <wp:effectExtent l="0" t="0" r="0" b="0"/>
                <wp:wrapNone/>
                <wp:docPr id="137" name="文本框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91050" y="9211310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4" o:spid="_x0000_s1026" o:spt="202" type="#_x0000_t202" style="position:absolute;left:0pt;margin-left:271.5pt;margin-top:653.3pt;height:33.25pt;width:31.95pt;z-index:251736064;mso-width-relative:page;mso-height-relative:page;" filled="f" stroked="f" coordsize="21600,21600" o:gfxdata="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qgk30t0AAAANAQAADwAAAAAA&#10;AAABACAAAAAiAAAAZHJzL2Rvd25yZXYueG1sUEsBAhQAFAAAAAgAh07iQPKvF4hHAgAAdAQAAA4A&#10;AAAAAAAAAQAgAAAALA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4375150</wp:posOffset>
                </wp:positionH>
                <wp:positionV relativeFrom="paragraph">
                  <wp:posOffset>8296910</wp:posOffset>
                </wp:positionV>
                <wp:extent cx="405765" cy="422275"/>
                <wp:effectExtent l="0" t="0" r="0" b="0"/>
                <wp:wrapNone/>
                <wp:docPr id="136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18150" y="9211310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3" o:spid="_x0000_s1026" o:spt="202" type="#_x0000_t202" style="position:absolute;left:0pt;margin-left:344.5pt;margin-top:653.3pt;height:33.25pt;width:31.95pt;z-index:251735040;mso-width-relative:page;mso-height-relative:page;" filled="f" stroked="f" coordsize="21600,21600" o:gfxdata="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MVv7gd0AAAANAQAADwAAAAAA&#10;AAABACAAAAAiAAAAZHJzL2Rvd25yZXYueG1sUEsBAhQAFAAAAAgAh07iQCGmjIBHAgAAdAQAAA4A&#10;AAAAAAAAAQAgAAAALA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8296910</wp:posOffset>
                </wp:positionV>
                <wp:extent cx="405765" cy="422275"/>
                <wp:effectExtent l="0" t="0" r="0" b="0"/>
                <wp:wrapNone/>
                <wp:docPr id="135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86500" y="9211310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2" o:spid="_x0000_s1026" o:spt="202" type="#_x0000_t202" style="position:absolute;left:0pt;margin-left:405pt;margin-top:653.3pt;height:33.25pt;width:31.95pt;z-index:251734016;mso-width-relative:page;mso-height-relative:page;" filled="f" stroked="f" coordsize="21600,21600" o:gfxdata="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cbqKd3QAAAA0BAAAPAAAA&#10;AAAAAAEAIAAAACIAAABkcnMvZG93bnJldi54bWxQSwECFAAUAAAACACHTuJA4g1Iw0kCAAB0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7947025</wp:posOffset>
                </wp:positionV>
                <wp:extent cx="615315" cy="422275"/>
                <wp:effectExtent l="0" t="0" r="0" b="0"/>
                <wp:wrapNone/>
                <wp:docPr id="134" name="文本框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89100" y="886142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22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一学期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1" o:spid="_x0000_s1026" o:spt="202" type="#_x0000_t202" style="position:absolute;left:0pt;margin-left:43pt;margin-top:625.75pt;height:33.25pt;width:48.45pt;z-index:251732992;mso-width-relative:page;mso-height-relative:page;" filled="f" stroked="f" coordsize="21600,21600" o:gfxdata="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LjQw+3AAAAAwBAAAPAAAA&#10;AAAAAAEAIAAAACIAAABkcnMvZG93bnJldi54bWxQSwECFAAUAAAACACHTuJAnx7OtEoCAAB0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sz w:val="22"/>
                          <w:szCs w:val="2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一学期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7947025</wp:posOffset>
                </wp:positionV>
                <wp:extent cx="405765" cy="422275"/>
                <wp:effectExtent l="0" t="0" r="0" b="0"/>
                <wp:wrapNone/>
                <wp:docPr id="133" name="文本框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24150" y="88614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0" o:spid="_x0000_s1026" o:spt="202" type="#_x0000_t202" style="position:absolute;left:0pt;margin-left:124.5pt;margin-top:625.75pt;height:33.25pt;width:31.95pt;z-index:251731968;mso-width-relative:page;mso-height-relative:page;" filled="f" stroked="f" coordsize="21600,21600" o:gfxdata="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D78VyndAAAADQEAAA8AAAAA&#10;AAAAAQAgAAAAIgAAAGRycy9kb3ducmV2LnhtbFBLAQIUABQAAAAIAIdO4kCwdvzf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7947025</wp:posOffset>
                </wp:positionV>
                <wp:extent cx="405765" cy="422275"/>
                <wp:effectExtent l="0" t="0" r="0" b="0"/>
                <wp:wrapNone/>
                <wp:docPr id="132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676650" y="88614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9" o:spid="_x0000_s1026" o:spt="202" type="#_x0000_t202" style="position:absolute;left:0pt;margin-left:199.5pt;margin-top:625.75pt;height:33.25pt;width:31.95pt;z-index:251730944;mso-width-relative:page;mso-height-relative:page;" filled="f" stroked="f" coordsize="21600,21600" o:gfxdata="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9ymDcN0AAAANAQAADwAA&#10;AAAAAAABACAAAAAiAAAAZHJzL2Rvd25yZXYueG1sUEsBAhQAFAAAAAgAh07iQBw1q6FKAgAAdAQA&#10;AA4AAAAAAAAAAQAgAAAALAEAAGRycy9lMm9Eb2MueG1sUEsFBgAAAAAGAAYAWQEAAO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7947025</wp:posOffset>
                </wp:positionV>
                <wp:extent cx="405765" cy="422275"/>
                <wp:effectExtent l="0" t="0" r="0" b="0"/>
                <wp:wrapNone/>
                <wp:docPr id="131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91050" y="88614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8" o:spid="_x0000_s1026" o:spt="202" type="#_x0000_t202" style="position:absolute;left:0pt;margin-left:271.5pt;margin-top:625.75pt;height:33.25pt;width:31.95pt;z-index:251729920;mso-width-relative:page;mso-height-relative:page;" filled="f" stroked="f" coordsize="21600,21600" o:gfxdata="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AxibindAAAADQEAAA8AAAAA&#10;AAAAAQAgAAAAIgAAAGRycy9kb3ducmV2LnhtbFBLAQIUABQAAAAIAIdO4kAod6a2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4375150</wp:posOffset>
                </wp:positionH>
                <wp:positionV relativeFrom="paragraph">
                  <wp:posOffset>7947025</wp:posOffset>
                </wp:positionV>
                <wp:extent cx="405765" cy="422275"/>
                <wp:effectExtent l="0" t="0" r="0" b="0"/>
                <wp:wrapNone/>
                <wp:docPr id="130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18150" y="88614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7" o:spid="_x0000_s1026" o:spt="202" type="#_x0000_t202" style="position:absolute;left:0pt;margin-left:344.5pt;margin-top:625.75pt;height:33.25pt;width:31.95pt;z-index:251728896;mso-width-relative:page;mso-height-relative:page;" filled="f" stroked="f" coordsize="21600,21600" o:gfxdata="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JcwonrdAAAADQEAAA8AAAAA&#10;AAAAAQAgAAAAIgAAAGRycy9kb3ducmV2LnhtbFBLAQIUABQAAAAIAIdO4kBebiND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7947025</wp:posOffset>
                </wp:positionV>
                <wp:extent cx="405765" cy="422275"/>
                <wp:effectExtent l="0" t="0" r="0" b="0"/>
                <wp:wrapNone/>
                <wp:docPr id="129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86500" y="88614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6" o:spid="_x0000_s1026" o:spt="202" type="#_x0000_t202" style="position:absolute;left:0pt;margin-left:405pt;margin-top:625.75pt;height:33.25pt;width:31.95pt;z-index:251727872;mso-width-relative:page;mso-height-relative:page;" filled="f" stroked="f" coordsize="21600,21600" o:gfxdata="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6Bftm3AAAAA0BAAAPAAAA&#10;AAAAAAEAIAAAACIAAABkcnMvZG93bnJldi54bWxQSwECFAAUAAAACACHTuJALZKWvkoCAAB0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7604125</wp:posOffset>
                </wp:positionV>
                <wp:extent cx="615315" cy="422275"/>
                <wp:effectExtent l="0" t="0" r="0" b="0"/>
                <wp:wrapNone/>
                <wp:docPr id="125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89100" y="851852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二学期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3" o:spid="_x0000_s1026" o:spt="202" type="#_x0000_t202" style="position:absolute;left:0pt;margin-left:43pt;margin-top:598.75pt;height:33.25pt;width:48.45pt;z-index:251726848;mso-width-relative:page;mso-height-relative:page;" filled="f" stroked="f" coordsize="21600,21600" o:gfxdata="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E0YCabdAAAADAEAAA8AAAAA&#10;AAAAAQAgAAAAIgAAAGRycy9kb3ducmV2LnhtbFBLAQIUABQAAAAIAIdO4kDCA0OV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二学期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7604125</wp:posOffset>
                </wp:positionV>
                <wp:extent cx="405765" cy="422275"/>
                <wp:effectExtent l="0" t="0" r="0" b="0"/>
                <wp:wrapNone/>
                <wp:docPr id="124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24150" y="85185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2" o:spid="_x0000_s1026" o:spt="202" type="#_x0000_t202" style="position:absolute;left:0pt;margin-left:124.5pt;margin-top:598.75pt;height:33.25pt;width:31.95pt;z-index:251725824;mso-width-relative:page;mso-height-relative:page;" filled="f" stroked="f" coordsize="21600,21600" o:gfxdata="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eGlSsd4AAAANAQAADwAA&#10;AAAAAAABACAAAAAiAAAAZHJzL2Rvd25yZXYueG1sUEsBAhQAFAAAAAgAh07iQJIlHGZJAgAAdAQA&#10;AA4AAAAAAAAAAQAgAAAALQEAAGRycy9lMm9Eb2MueG1sUEsFBgAAAAAGAAYAWQEAAO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7604125</wp:posOffset>
                </wp:positionV>
                <wp:extent cx="405765" cy="422275"/>
                <wp:effectExtent l="0" t="0" r="0" b="0"/>
                <wp:wrapNone/>
                <wp:docPr id="120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676650" y="85185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1" o:spid="_x0000_s1026" o:spt="202" type="#_x0000_t202" style="position:absolute;left:0pt;margin-left:199.5pt;margin-top:598.75pt;height:33.25pt;width:31.95pt;z-index:251724800;mso-width-relative:page;mso-height-relative:page;" filled="f" stroked="f" coordsize="21600,21600" o:gfxdata="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G8hujdAAAADQEAAA8AAAAA&#10;AAAAAQAgAAAAIgAAAGRycy9kb3ducmV2LnhtbFBLAQIUABQAAAAIAIdO4kAV7MKL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7604125</wp:posOffset>
                </wp:positionV>
                <wp:extent cx="405765" cy="422275"/>
                <wp:effectExtent l="0" t="0" r="0" b="0"/>
                <wp:wrapNone/>
                <wp:docPr id="119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91050" y="85185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0" o:spid="_x0000_s1026" o:spt="202" type="#_x0000_t202" style="position:absolute;left:0pt;margin-left:271.5pt;margin-top:598.75pt;height:33.25pt;width:31.95pt;z-index:251723776;mso-width-relative:page;mso-height-relative:page;" filled="f" stroked="f" coordsize="21600,21600" o:gfxdata="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Er3a7HdAAAADQEAAA8AAAAA&#10;AAAAAQAgAAAAIgAAAGRycy9kb3ducmV2LnhtbFBLAQIUABQAAAAIAIdO4kAw+aBiSAIAAHQ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4375150</wp:posOffset>
                </wp:positionH>
                <wp:positionV relativeFrom="paragraph">
                  <wp:posOffset>7604125</wp:posOffset>
                </wp:positionV>
                <wp:extent cx="405765" cy="422275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18150" y="85185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4.5pt;margin-top:598.75pt;height:33.25pt;width:31.95pt;z-index:251722752;mso-width-relative:page;mso-height-relative:page;" filled="f" stroked="f" coordsize="21600,21600" o:gfxdata="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Rpafi3QAAAA0BAAAPAAAAAAAA&#10;AAEAIAAAACIAAABkcnMvZG93bnJldi54bWxQSwECFAAUAAAACACHTuJA7tAGQkYCAABzBAAADgAA&#10;AAAAAAABACAAAAAs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7604125</wp:posOffset>
                </wp:positionV>
                <wp:extent cx="405765" cy="422275"/>
                <wp:effectExtent l="0" t="0" r="0" b="0"/>
                <wp:wrapNone/>
                <wp:docPr id="116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86500" y="851852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8" o:spid="_x0000_s1026" o:spt="202" type="#_x0000_t202" style="position:absolute;left:0pt;margin-left:405pt;margin-top:598.75pt;height:33.25pt;width:31.95pt;z-index:251721728;mso-width-relative:page;mso-height-relative:page;" filled="f" stroked="f" coordsize="21600,21600" o:gfxdata="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8kP7+3QAAAA0BAAAPAAAA&#10;AAAAAAEAIAAAACIAAABkcnMvZG93bnJldi54bWxQSwECFAAUAAAACACHTuJAUrehMUkCAAB0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-405130</wp:posOffset>
                </wp:positionH>
                <wp:positionV relativeFrom="paragraph">
                  <wp:posOffset>6580505</wp:posOffset>
                </wp:positionV>
                <wp:extent cx="6084570" cy="2124075"/>
                <wp:effectExtent l="5080" t="4445" r="6350" b="5080"/>
                <wp:wrapNone/>
                <wp:docPr id="105" name="组合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737870" y="7494905"/>
                          <a:ext cx="6084570" cy="2124075"/>
                          <a:chOff x="1963" y="43365"/>
                          <a:chExt cx="9582" cy="3345"/>
                        </a:xfrm>
                      </wpg:grpSpPr>
                      <wps:wsp>
                        <wps:cNvPr id="106" name="矩形 2"/>
                        <wps:cNvSpPr/>
                        <wps:spPr>
                          <a:xfrm>
                            <a:off x="1963" y="43365"/>
                            <a:ext cx="9582" cy="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4" name="矩形 5"/>
                        <wps:cNvSpPr/>
                        <wps:spPr>
                          <a:xfrm>
                            <a:off x="1963" y="44005"/>
                            <a:ext cx="9582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5" name="矩形 17"/>
                        <wps:cNvSpPr/>
                        <wps:spPr>
                          <a:xfrm>
                            <a:off x="3226" y="44547"/>
                            <a:ext cx="8319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7" name="矩形 18"/>
                        <wps:cNvSpPr/>
                        <wps:spPr>
                          <a:xfrm>
                            <a:off x="3226" y="45085"/>
                            <a:ext cx="8319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8" name="矩形 21"/>
                        <wps:cNvSpPr/>
                        <wps:spPr>
                          <a:xfrm>
                            <a:off x="3226" y="45625"/>
                            <a:ext cx="8319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9" name="矩形 22"/>
                        <wps:cNvSpPr/>
                        <wps:spPr>
                          <a:xfrm>
                            <a:off x="3226" y="46165"/>
                            <a:ext cx="8319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0" name="矩形 24"/>
                        <wps:cNvSpPr/>
                        <wps:spPr>
                          <a:xfrm>
                            <a:off x="1963" y="44004"/>
                            <a:ext cx="1267" cy="2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1" name="直接连接符 31"/>
                        <wps:cNvCnPr/>
                        <wps:spPr>
                          <a:xfrm flipH="1">
                            <a:off x="1970" y="45625"/>
                            <a:ext cx="1360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直接连接符 33"/>
                        <wps:cNvCnPr/>
                        <wps:spPr>
                          <a:xfrm>
                            <a:off x="4659" y="44020"/>
                            <a:ext cx="0" cy="268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2" name="直接连接符 34"/>
                        <wps:cNvCnPr/>
                        <wps:spPr>
                          <a:xfrm>
                            <a:off x="6112" y="44020"/>
                            <a:ext cx="0" cy="268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3" name="直接连接符 35"/>
                        <wps:cNvCnPr/>
                        <wps:spPr>
                          <a:xfrm>
                            <a:off x="7525" y="44020"/>
                            <a:ext cx="0" cy="268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直接连接符 41"/>
                        <wps:cNvCnPr/>
                        <wps:spPr>
                          <a:xfrm>
                            <a:off x="8962" y="44020"/>
                            <a:ext cx="0" cy="268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直接连接符 45"/>
                        <wps:cNvCnPr/>
                        <wps:spPr>
                          <a:xfrm>
                            <a:off x="10414" y="44020"/>
                            <a:ext cx="0" cy="268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74" o:spid="_x0000_s1026" o:spt="203" style="position:absolute;left:0pt;margin-left:-31.9pt;margin-top:518.15pt;height:167.25pt;width:479.1pt;z-index:251720704;mso-width-relative:page;mso-height-relative:page;" coordorigin="1963,43365" coordsize="9582,3345" o:gfxdata="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">
                <o:lock v:ext="edit" aspectratio="f"/>
                <v:rect id="矩形 2" o:spid="_x0000_s1026" o:spt="1" style="position:absolute;left:1963;top:43365;height:642;width:9582;v-text-anchor:middle;" filled="f" stroked="t" coordsize="21600,21600" o:gfxdata="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6EMabsAAADc&#10;AAAADwAAAAAAAAABACAAAAAiAAAAZHJzL2Rvd25yZXYueG1sUEsBAhQAFAAAAAgAh07iQDMvBZ47&#10;AAAAOQAAABAAAAAAAAAAAQAgAAAACgEAAGRycy9zaGFwZXhtbC54bWxQSwUGAAAAAAYABgBbAQAA&#10;tAMAAAAA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5" o:spid="_x0000_s1026" o:spt="1" style="position:absolute;left:1963;top:44005;height:539;width:9582;v-text-anchor:middle;" filled="f" stroked="t" coordsize="21600,21600" o:gfxdata="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/ZPPvQAA&#10;ANs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17" o:spid="_x0000_s1026" o:spt="1" style="position:absolute;left:3226;top:44547;height:539;width:8319;v-text-anchor:middle;" filled="f" stroked="t" coordsize="21600,21600" o:gfxdata="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WxNlS8AAAA&#10;2wAAAA8AAAAAAAAAAQAgAAAAIgAAAGRycy9kb3ducmV2LnhtbFBLAQIUABQAAAAIAIdO4kAzLwWe&#10;OwAAADkAAAAQAAAAAAAAAAEAIAAAAAsBAABkcnMvc2hhcGV4bWwueG1sUEsFBgAAAAAGAAYAWwEA&#10;ALUDAAAAAA==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18" o:spid="_x0000_s1026" o:spt="1" style="position:absolute;left:3226;top:45085;height:539;width:8319;v-text-anchor:middle;" filled="f" stroked="t" coordsize="21600,21600" o:gfxdata="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ztqfK8AAAA&#10;3AAAAA8AAAAAAAAAAQAgAAAAIgAAAGRycy9kb3ducmV2LnhtbFBLAQIUABQAAAAIAIdO4kAzLwWe&#10;OwAAADkAAAAQAAAAAAAAAAEAIAAAAAsBAABkcnMvc2hhcGV4bWwueG1sUEsFBgAAAAAGAAYAWwEA&#10;ALUDAAAAAA==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21" o:spid="_x0000_s1026" o:spt="1" style="position:absolute;left:3226;top:45625;height:539;width:8319;v-text-anchor:middle;" filled="f" stroked="t" coordsize="21600,21600" o:gfxdata="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cj2AvQAA&#10;ANw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22" o:spid="_x0000_s1026" o:spt="1" style="position:absolute;left:3226;top:46165;height:539;width:8319;v-text-anchor:middle;" filled="f" stroked="t" coordsize="21600,21600" o:gfxdata="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PpgbugAAANwA&#10;AAAPAAAAAAAAAAEAIAAAACIAAABkcnMvZG93bnJldi54bWxQSwECFAAUAAAACACHTuJAMy8FnjsA&#10;AAA5AAAAEAAAAAAAAAABACAAAAAJAQAAZHJzL3NoYXBleG1sLnhtbFBLBQYAAAAABgAGAFsBAACz&#10;AwAAAAA=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rect id="矩形 24" o:spid="_x0000_s1026" o:spt="1" style="position:absolute;left:1963;top:44004;height:2706;width:1267;v-text-anchor:middle;" filled="f" stroked="t" coordsize="21600,21600" o:gfxdata="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t2nW74A&#10;AADcAAAADwAAAAAAAAABACAAAAAiAAAAZHJzL2Rvd25yZXYueG1sUEsBAhQAFAAAAAgAh07iQDMv&#10;BZ47AAAAOQAAABAAAAAAAAAAAQAgAAAADQEAAGRycy9zaGFwZXhtbC54bWxQSwUGAAAAAAYABgBb&#10;AQAAtwMAAAAA&#10;">
                  <v:fill on="f" focussize="0,0"/>
                  <v:stroke color="#595959 [2109]" miterlimit="8" joinstyle="miter"/>
                  <v:imagedata o:title=""/>
                  <o:lock v:ext="edit" aspectratio="f"/>
                </v:rect>
                <v:line id="直接连接符 31" o:spid="_x0000_s1026" o:spt="20" style="position:absolute;left:1970;top:45625;flip:x;height:0;width:1360;" filled="f" stroked="t" coordsize="21600,21600" o:gfxdata="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xBRfougAAANwA&#10;AAAPAAAAAAAAAAEAIAAAACIAAABkcnMvZG93bnJldi54bWxQSwECFAAUAAAACACHTuJAMy8FnjsA&#10;AAA5AAAAEAAAAAAAAAABACAAAAAJAQAAZHJzL3NoYXBleG1sLnhtbFBLBQYAAAAABgAGAFsBAACz&#10;AwAAAAA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  <v:line id="直接连接符 33" o:spid="_x0000_s1026" o:spt="20" style="position:absolute;left:4659;top:44020;height:2684;width:0;" filled="f" stroked="t" coordsize="21600,21600" o:gfxdata="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ivaO/&#10;AAAA2wAAAA8AAAAAAAAAAQAgAAAAIgAAAGRycy9kb3ducmV2LnhtbFBLAQIUABQAAAAIAIdO4kAz&#10;LwWeOwAAADkAAAAQAAAAAAAAAAEAIAAAAA4BAABkcnMvc2hhcGV4bWwueG1sUEsFBgAAAAAGAAYA&#10;WwEAALgDAAAAAA=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  <v:line id="直接连接符 34" o:spid="_x0000_s1026" o:spt="20" style="position:absolute;left:6112;top:44020;height:2684;width:0;" filled="f" stroked="t" coordsize="21600,21600" o:gfxdata="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Tl3zvQAA&#10;ANw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  <v:line id="直接连接符 35" o:spid="_x0000_s1026" o:spt="20" style="position:absolute;left:7525;top:44020;height:2684;width:0;" filled="f" stroked="t" coordsize="21600,21600" o:gfxdata="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6AvhovQAA&#10;ANw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  <v:line id="直接连接符 41" o:spid="_x0000_s1026" o:spt="20" style="position:absolute;left:8962;top:44020;height:2684;width:0;" filled="f" stroked="t" coordsize="21600,21600" o:gfxdata="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62AcvQAA&#10;ANw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  <v:line id="直接连接符 45" o:spid="_x0000_s1026" o:spt="20" style="position:absolute;left:10414;top:44020;height:2684;width:0;" filled="f" stroked="t" coordsize="21600,21600" o:gfxdata="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p8WHvQAA&#10;ANwAAAAPAAAAAAAAAAEAIAAAACIAAABkcnMvZG93bnJldi54bWxQSwECFAAUAAAACACHTuJAMy8F&#10;njsAAAA5AAAAEAAAAAAAAAABACAAAAAMAQAAZHJzL3NoYXBleG1sLnhtbFBLBQYAAAAABgAGAFsB&#10;AAC2AwAAAAA=&#10;">
                  <v:fill on="f" focussize="0,0"/>
                  <v:stroke color="#595959 [2109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1530350</wp:posOffset>
                </wp:positionH>
                <wp:positionV relativeFrom="paragraph">
                  <wp:posOffset>6923405</wp:posOffset>
                </wp:positionV>
                <wp:extent cx="501015" cy="422275"/>
                <wp:effectExtent l="0" t="0" r="0" b="0"/>
                <wp:wrapNone/>
                <wp:docPr id="100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73350" y="7837805"/>
                          <a:ext cx="5010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数学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4" o:spid="_x0000_s1026" o:spt="202" type="#_x0000_t202" style="position:absolute;left:0pt;margin-left:120.5pt;margin-top:545.15pt;height:33.25pt;width:39.45pt;z-index:251719680;mso-width-relative:page;mso-height-relative:page;" filled="f" stroked="f" coordsize="21600,21600" o:gfxdata="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k32Ks3AAAAA0BAAAPAAAAAAAA&#10;AAEAIAAAACIAAABkcnMvZG93bnJldi54bWxQSwECFAAUAAAACACHTuJA6qCQDEcCAAB0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数学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2482850</wp:posOffset>
                </wp:positionH>
                <wp:positionV relativeFrom="paragraph">
                  <wp:posOffset>6923405</wp:posOffset>
                </wp:positionV>
                <wp:extent cx="615315" cy="422275"/>
                <wp:effectExtent l="0" t="0" r="0" b="0"/>
                <wp:wrapNone/>
                <wp:docPr id="87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625850" y="783780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语文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5" o:spid="_x0000_s1026" o:spt="202" type="#_x0000_t202" style="position:absolute;left:0pt;margin-left:195.5pt;margin-top:545.15pt;height:33.25pt;width:48.45pt;z-index:251718656;mso-width-relative:page;mso-height-relative:page;" filled="f" stroked="f" coordsize="21600,21600" o:gfxdata="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Ayau0V3QAAAA0BAAAPAAAA&#10;AAAAAAEAIAAAACIAAABkcnMvZG93bnJldi54bWxQSwECFAAUAAAACACHTuJA3tj6uEkCAABz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语文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6923405</wp:posOffset>
                </wp:positionV>
                <wp:extent cx="615315" cy="422275"/>
                <wp:effectExtent l="0" t="0" r="0" b="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33900" y="783780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英语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7pt;margin-top:545.15pt;height:33.25pt;width:48.45pt;z-index:251717632;mso-width-relative:page;mso-height-relative:page;" filled="f" stroked="f" coordsize="21600,21600" o:gfxdata="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fOQe290AAAANAQAADwAA&#10;AAAAAAABACAAAAAiAAAAZHJzL2Rvd25yZXYueG1sUEsBAhQAFAAAAAgAh07iQPg90gxKAgAAcwQA&#10;AA4AAAAAAAAAAQAgAAAALAEAAGRycy9lMm9Eb2MueG1sUEsFBgAAAAAGAAYAWQEAAO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英语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4318000</wp:posOffset>
                </wp:positionH>
                <wp:positionV relativeFrom="paragraph">
                  <wp:posOffset>6923405</wp:posOffset>
                </wp:positionV>
                <wp:extent cx="615315" cy="422275"/>
                <wp:effectExtent l="0" t="0" r="0" b="0"/>
                <wp:wrapNone/>
                <wp:docPr id="97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61000" y="783780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品德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0pt;margin-top:545.15pt;height:33.25pt;width:48.45pt;z-index:251716608;mso-width-relative:page;mso-height-relative:page;" filled="f" stroked="f" coordsize="21600,21600" o:gfxdata="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hVpU4N0AAAANAQAADwAA&#10;AAAAAAABACAAAAAiAAAAZHJzL2Rvd25yZXYueG1sUEsBAhQAFAAAAAgAh07iQJYniR9KAgAAcwQA&#10;AA4AAAAAAAAAAQAgAAAALAEAAGRycy9lMm9Eb2MueG1sUEsFBgAAAAAGAAYAWQEAAO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品德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5111750</wp:posOffset>
                </wp:positionH>
                <wp:positionV relativeFrom="paragraph">
                  <wp:posOffset>6923405</wp:posOffset>
                </wp:positionV>
                <wp:extent cx="481965" cy="422275"/>
                <wp:effectExtent l="0" t="0" r="0" b="0"/>
                <wp:wrapNone/>
                <wp:docPr id="98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54750" y="7837805"/>
                          <a:ext cx="4819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综合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2.5pt;margin-top:545.15pt;height:33.25pt;width:37.95pt;z-index:251715584;mso-width-relative:page;mso-height-relative:page;" filled="f" stroked="f" coordsize="21600,21600" o:gfxdata="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LQlNftwAAAANAQAADwAAAAAA&#10;AAABACAAAAAiAAAAZHJzL2Rvd25yZXYueG1sUEsBAhQAFAAAAAgAh07iQFUhFMVIAgAAcw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综合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6923405</wp:posOffset>
                </wp:positionV>
                <wp:extent cx="571500" cy="422275"/>
                <wp:effectExtent l="0" t="0" r="0" b="0"/>
                <wp:wrapNone/>
                <wp:docPr id="86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27100" y="7837805"/>
                          <a:ext cx="571500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年级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5" o:spid="_x0000_s1026" o:spt="202" type="#_x0000_t202" style="position:absolute;left:0pt;margin-left:-17pt;margin-top:545.15pt;height:33.25pt;width:45pt;z-index:251714560;mso-width-relative:page;mso-height-relative:page;" filled="f" stroked="f" coordsize="21600,21600" o:gfxdata="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MKsg4vcAAAADAEAAA8AAAAA&#10;AAAAAQAgAAAAIgAAAGRycy9kb3ducmV2LnhtbFBLAQIUABQAAAAIAIdO4kATYeZhSQIAAHIEAAAO&#10;AAAAAAAAAAEAIAAAACs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年级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7399655</wp:posOffset>
                </wp:positionV>
                <wp:extent cx="615315" cy="422275"/>
                <wp:effectExtent l="0" t="0" r="0" b="0"/>
                <wp:wrapNone/>
                <wp:docPr id="99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50900" y="831405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五年级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3pt;margin-top:582.65pt;height:33.25pt;width:48.45pt;z-index:251713536;mso-width-relative:page;mso-height-relative:page;" filled="f" stroked="f" coordsize="21600,21600" o:gfxdata="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WR170twAAAAMAQAADwAAAAAA&#10;AAABACAAAAAiAAAAZHJzL2Rvd25yZXYueG1sUEsBAhQAFAAAAAgAh07iQA4X0GJIAgAAcg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五年级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6923405</wp:posOffset>
                </wp:positionV>
                <wp:extent cx="539750" cy="422275"/>
                <wp:effectExtent l="0" t="0" r="0" b="0"/>
                <wp:wrapNone/>
                <wp:docPr id="85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90700" y="7837805"/>
                          <a:ext cx="539750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学期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0" o:spid="_x0000_s1026" o:spt="202" type="#_x0000_t202" style="position:absolute;left:0pt;margin-left:51pt;margin-top:545.15pt;height:33.25pt;width:42.5pt;z-index:251712512;mso-width-relative:page;mso-height-relative:page;" filled="f" stroked="f" coordsize="21600,21600" o:gfxdata="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g8bCPaAAAADQEAAA8AAAAAAAAA&#10;AQAgAAAAIgAAAGRycy9kb3ducmV2LnhtbFBLAQIUABQAAAAIAIdO4kAlvXiWSAIAAHM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学期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7253605</wp:posOffset>
                </wp:positionV>
                <wp:extent cx="615315" cy="422275"/>
                <wp:effectExtent l="0" t="0" r="0" b="0"/>
                <wp:wrapNone/>
                <wp:docPr id="8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89100" y="8168005"/>
                          <a:ext cx="61531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一学期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0" o:spid="_x0000_s1026" o:spt="202" type="#_x0000_t202" style="position:absolute;left:0pt;margin-left:43pt;margin-top:571.15pt;height:33.25pt;width:48.45pt;z-index:251711488;mso-width-relative:page;mso-height-relative:page;" filled="f" stroked="f" coordsize="21600,21600" o:gfxdata="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AE4Zu9wAAAAMAQAADwAAAAAAAAAB&#10;ACAAAAAiAAAAZHJzL2Rvd25yZXYueG1sUEsBAhQAFAAAAAgAh07iQJ2dyddFAgAAcwQAAA4AAAAA&#10;AAAAAQAgAAAAKw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一学期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7253605</wp:posOffset>
                </wp:positionV>
                <wp:extent cx="405765" cy="422275"/>
                <wp:effectExtent l="0" t="0" r="0" b="0"/>
                <wp:wrapNone/>
                <wp:docPr id="101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24150" y="816800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4.5pt;margin-top:571.15pt;height:33.25pt;width:31.95pt;z-index:251710464;mso-width-relative:page;mso-height-relative:page;" filled="f" stroked="f" coordsize="21600,21600" o:gfxdata="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NT9CrN0AAAANAQAADwAAAAAA&#10;AAABACAAAAAiAAAAZHJzL2Rvd25yZXYueG1sUEsBAhQAFAAAAAgAh07iQNaeaBpHAgAAdQQAAA4A&#10;AAAAAAAAAQAgAAAALA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7253605</wp:posOffset>
                </wp:positionV>
                <wp:extent cx="405765" cy="422275"/>
                <wp:effectExtent l="0" t="0" r="0" b="0"/>
                <wp:wrapNone/>
                <wp:docPr id="10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676650" y="816800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9.5pt;margin-top:571.15pt;height:33.25pt;width:31.95pt;z-index:251709440;mso-width-relative:page;mso-height-relative:page;" filled="f" stroked="f" coordsize="21600,21600" o:gfxdata="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86pb13QAAAA0BAAAPAAAA&#10;AAAAAAEAIAAAACIAAABkcnMvZG93bnJldi54bWxQSwECFAAUAAAACACHTuJAFV15I0kCAAB1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7253605</wp:posOffset>
                </wp:positionV>
                <wp:extent cx="405765" cy="422275"/>
                <wp:effectExtent l="0" t="0" r="0" b="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91050" y="816800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1.5pt;margin-top:571.15pt;height:33.25pt;width:31.95pt;z-index:251708416;mso-width-relative:page;mso-height-relative:page;" filled="f" stroked="f" coordsize="21600,21600" o:gfxdata="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Aehe6zdAAAADQEAAA8AAAAA&#10;AAAAAQAgAAAAIgAAAGRycy9kb3ducmV2LnhtbFBLAQIUABQAAAAIAIdO4kBOuE1YSAIAAHUEAAAO&#10;AAAAAAAAAAEAIAAAACw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4375150</wp:posOffset>
                </wp:positionH>
                <wp:positionV relativeFrom="paragraph">
                  <wp:posOffset>7253605</wp:posOffset>
                </wp:positionV>
                <wp:extent cx="405765" cy="422275"/>
                <wp:effectExtent l="0" t="0" r="0" b="0"/>
                <wp:wrapNone/>
                <wp:docPr id="104" name="文本框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18150" y="816800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4.5pt;margin-top:571.15pt;height:33.25pt;width:31.95pt;z-index:251707392;mso-width-relative:page;mso-height-relative:page;" filled="f" stroked="f" coordsize="21600,21600" o:gfxdata="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c87f/3QAAAA0BAAAPAAAA&#10;AAAAAAEAIAAAACIAAABkcnMvZG93bnJldi54bWxQSwECFAAUAAAACACHTuJA+9DGPUkCAAB1BAAA&#10;DgAAAAAAAAABACAAAAAs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7253605</wp:posOffset>
                </wp:positionV>
                <wp:extent cx="405765" cy="422275"/>
                <wp:effectExtent l="0" t="0" r="0" b="0"/>
                <wp:wrapNone/>
                <wp:docPr id="74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86500" y="8168005"/>
                          <a:ext cx="405765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9" o:spid="_x0000_s1026" o:spt="202" type="#_x0000_t202" style="position:absolute;left:0pt;margin-left:405pt;margin-top:571.15pt;height:33.25pt;width:31.95pt;z-index:251706368;mso-width-relative:page;mso-height-relative:page;" filled="f" stroked="f" coordsize="21600,21600" o:gfxdata="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ccbu49wAAAANAQAADwAA&#10;AAAAAAABACAAAAAiAAAAZHJzL2Rvd25yZXYueG1sUEsBAhQAFAAAAAgAh07iQM/zAZVLAgAAcwQA&#10;AA4AAAAAAAAAAQAgAAAAKwEAAGRycy9lMm9Eb2MueG1sUEsFBgAAAAAGAAYAWQEAAO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5131435</wp:posOffset>
                </wp:positionV>
                <wp:extent cx="6292850" cy="836930"/>
                <wp:effectExtent l="0" t="0" r="0" b="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2850" cy="836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父亲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姓名：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陈先生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工作单位：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北京市东城区XXX公司  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联系电话：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130-1300-0000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4"/>
                                <w:szCs w:val="24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母亲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姓名：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李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女士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工作单位：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北京市东城区XXX公司  /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联系电话：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138-8800-0000</w:t>
                            </w:r>
                          </w:p>
                          <w:p>
                            <w:pPr>
                              <w:pStyle w:val="2"/>
                              <w:spacing w:before="186" w:line="296" w:lineRule="exact"/>
                              <w:ind w:right="2239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8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404.05pt;height:65.9pt;width:495.5pt;z-index:251701248;mso-width-relative:page;mso-height-relative:page;" filled="f" stroked="f" coordsize="21600,21600" o:gfxdata="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BBXZ97aAAAACwEAAA8AAAAAAAAAAQAgAAAAIgAAAGRy&#10;cy9kb3ducmV2LnhtbFBLAQIUABQAAAAIAIdO4kDQaZb2PAIAAGgEAAAOAAAAAAAAAAEAIAAAACk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父亲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姓名：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陈先生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工作单位：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北京市东城区XXX公司  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联系电话：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130-1300-0000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4"/>
                          <w:szCs w:val="24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母亲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4"/>
                          <w:szCs w:val="24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姓名：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李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女士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工作单位：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北京市东城区XXX公司  /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联系电话：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138-8800-0000</w:t>
                      </w:r>
                    </w:p>
                    <w:p>
                      <w:pPr>
                        <w:pStyle w:val="2"/>
                        <w:spacing w:before="186" w:line="296" w:lineRule="exact"/>
                        <w:ind w:right="2239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8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6020435</wp:posOffset>
                </wp:positionV>
                <wp:extent cx="6466840" cy="406400"/>
                <wp:effectExtent l="0" t="0" r="10160" b="12700"/>
                <wp:wrapNone/>
                <wp:docPr id="149" name="矩形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4.45pt;margin-top:474.05pt;height:32pt;width:509.2pt;z-index:251682816;v-text-anchor:middle;mso-width-relative:page;mso-height-relative:page;" fillcolor="#F3E3C2" filled="t" stroked="f" coordsize="21600,21600" o:gfxdata="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OfVwT2QAAAAwBAAAPAAAAAAAAAAEAIAAAACIAAABkcnMv&#10;ZG93bnJldi54bWxQSwECFAAUAAAACACHTuJAzPSXDq0CAABlBQAADgAAAAAAAAABACAAAAAoAQAA&#10;ZHJzL2Uyb0RvYy54bWxQSwUGAAAAAAYABgBZAQAARwYAAAAA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4604385</wp:posOffset>
                </wp:positionV>
                <wp:extent cx="1359535" cy="495300"/>
                <wp:effectExtent l="0" t="0" r="0" b="0"/>
                <wp:wrapNone/>
                <wp:docPr id="143" name="文本框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家庭成员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362.55pt;height:39pt;width:107.05pt;z-index:251702272;mso-width-relative:page;mso-height-relative:page;" filled="f" stroked="f" coordsize="21600,21600" o:gfxdata="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nn/IONwAAAALAQAADwAAAAAAAAABACAAAAAiAAAA&#10;ZHJzL2Rvd25yZXYueG1sUEsBAhQAFAAAAAgAh07iQJuZncI8AgAAag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家庭成员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3004820</wp:posOffset>
                </wp:positionV>
                <wp:extent cx="1359535" cy="495300"/>
                <wp:effectExtent l="0" t="0" r="0" b="0"/>
                <wp:wrapNone/>
                <wp:docPr id="5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学习情况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236.6pt;height:39pt;width:107.05pt;z-index:251697152;mso-width-relative:page;mso-height-relative:page;" filled="f" stroked="f" coordsize="21600,21600" o:gfxdata="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NHVoatwAAAALAQAADwAAAAAAAAABACAAAAAiAAAA&#10;ZHJzL2Rvd25yZXYueG1sUEsBAhQAFAAAAAgAh07iQNzwmR08AgAAaA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学习情况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3058795</wp:posOffset>
                </wp:positionV>
                <wp:extent cx="6466840" cy="406400"/>
                <wp:effectExtent l="0" t="0" r="10160" b="12700"/>
                <wp:wrapNone/>
                <wp:docPr id="146" name="矩形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4.45pt;margin-top:240.85pt;height:32pt;width:509.2pt;z-index:251675648;v-text-anchor:middle;mso-width-relative:page;mso-height-relative:page;" fillcolor="#F3E3C2" filled="t" stroked="f" coordsize="21600,21600" o:gfxdata="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Mu8LnrYAAAACwEAAA8AAAAAAAAAAQAgAAAAIgAAAGRycy9k&#10;b3ducmV2LnhtbFBLAQIUABQAAAAIAIdO4kCuaO+grQIAAGUFAAAOAAAAAAAAAAEAIAAAACcBAABk&#10;cnMvZTJvRG9jLnhtbFBLBQYAAAAABgAGAFkBAABGBgAAAAA=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3522345</wp:posOffset>
                </wp:positionV>
                <wp:extent cx="6136640" cy="1022350"/>
                <wp:effectExtent l="0" t="0" r="0" b="0"/>
                <wp:wrapNone/>
                <wp:docPr id="144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6640" cy="1022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kern w:val="2"/>
                                <w:sz w:val="22"/>
                                <w:szCs w:val="22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我在班上学习成绩名列前茅，4~6年级连续三年三好生。2018年取得少儿英语三级证书，后一直在学习少儿英语；品德及各科成绩为优。英语、阅读都是我最爱，我也曾获得“希望之星”称号及获得“优秀学习之星”称号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277.35pt;height:80.5pt;width:483.2pt;z-index:251698176;mso-width-relative:page;mso-height-relative:page;" filled="f" stroked="f" coordsize="21600,21600" o:gfxdata="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Be5w3HcAAAACwEAAA8AAAAAAAAAAQAgAAAAIgAAAGRy&#10;cy9kb3ducmV2LnhtbFBLAQIUABQAAAAIAIdO4kC23adzOgIAAGsEAAAOAAAAAAAAAAEAIAAAACs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kern w:val="2"/>
                          <w:sz w:val="22"/>
                          <w:szCs w:val="22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我在班上学习成绩名列前茅，4~6年级连续三年三好生。2018年取得少儿英语三级证书，后一直在学习少儿英语；品德及各科成绩为优。英语、阅读都是我最爱，我也曾获得“希望之星”称号及获得“优秀学习之星”称号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4667885</wp:posOffset>
                </wp:positionV>
                <wp:extent cx="6466840" cy="406400"/>
                <wp:effectExtent l="0" t="0" r="10160" b="12700"/>
                <wp:wrapNone/>
                <wp:docPr id="147" name="矩形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4.45pt;margin-top:367.55pt;height:32pt;width:509.2pt;z-index:251678720;v-text-anchor:middle;mso-width-relative:page;mso-height-relative:page;" fillcolor="#F3E3C2" filled="t" stroked="f" coordsize="21600,21600" o:gfxdata="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JO1y73YAAAACwEAAA8AAAAAAAAAAQAgAAAAIgAAAGRycy9k&#10;b3ducmV2LnhtbFBLAQIUABQAAAAIAIdO4kBXQvsIrQIAAGUFAAAOAAAAAAAAAAEAIAAAACcBAABk&#10;cnMvZTJvRG9jLnhtbFBLBQYAAAAABgAGAFkBAABGBgAAAAA=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-564515</wp:posOffset>
                </wp:positionH>
                <wp:positionV relativeFrom="paragraph">
                  <wp:posOffset>254000</wp:posOffset>
                </wp:positionV>
                <wp:extent cx="6466840" cy="406400"/>
                <wp:effectExtent l="0" t="0" r="10160" b="12700"/>
                <wp:wrapNone/>
                <wp:docPr id="145" name="矩形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92150" y="1111885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4.45pt;margin-top:20pt;height:32pt;width:509.2pt;z-index:251671552;v-text-anchor:middle;mso-width-relative:page;mso-height-relative:page;" fillcolor="#F3E3C2" filled="t" stroked="f" coordsize="21600,21600" o:gfxdata="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vAzAWdcAAAAKAQAADwAAAAAAAAABACAA&#10;AAAiAAAAZHJzL2Rvd25yZXYueG1sUEsBAhQAFAAAAAgAh07iQExLrdK5AgAAcAUAAA4AAAAAAAAA&#10;AQAgAAAAJgEAAGRycy9lMm9Eb2MueG1sUEsFBgAAAAAGAAYAWQEAAFEGAAAAAA==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196215</wp:posOffset>
                </wp:positionV>
                <wp:extent cx="1359535" cy="495300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基本信息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15.45pt;height:39pt;width:107.05pt;z-index:251700224;mso-width-relative:page;mso-height-relative:page;" filled="f" stroked="f" coordsize="21600,21600" o:gfxdata="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SXpDf2wAAAAoBAAAPAAAAAAAAAAEAIAAAACIAAABk&#10;cnMvZG93bnJldi54bWxQSwECFAAUAAAACACHTuJAAYAjSjwCAABo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基本信息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218" name="矩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637760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PHJ/J9wAAAANAQAADwAAAAAAAAABACAA&#10;AAAiAAAAZHJzL2Rvd25yZXYueG1sUEsBAhQAFAAAAAgAh07iQAa3hYq0AgAAdQUAAA4AAAAAAAAA&#10;AQAgAAAAKwEAAGRycy9lMm9Eb2MueG1sUEsFBgAAAAAGAAYAWQEAAFEGAAAAAA==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754380</wp:posOffset>
                </wp:positionV>
                <wp:extent cx="2905125" cy="2219325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2219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姓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稻小壳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性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别：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男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生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日：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2009年8月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户    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北京市东城区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就读小学：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北京市崇文小学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家庭住址：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北京市东城区花市88号</w:t>
                            </w: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身份证号：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123456781234567800</w:t>
                            </w:r>
                          </w:p>
                          <w:p>
                            <w:pPr>
                              <w:pStyle w:val="2"/>
                              <w:spacing w:before="186" w:line="296" w:lineRule="exact"/>
                              <w:ind w:right="2239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595959" w:themeColor="text1" w:themeTint="A6"/>
                                <w:sz w:val="22"/>
                                <w:szCs w:val="22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8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59.4pt;height:174.75pt;width:228.75pt;z-index:251699200;mso-width-relative:page;mso-height-relative:page;" filled="f" stroked="f" coordsize="21600,21600" o:gfxdata="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5XqJo2wAAAAsBAAAPAAAAAAAAAAEAIAAAACIAAABk&#10;cnMvZG93bnJldi54bWxQSwECFAAUAAAACACHTuJAtjUb3TwCAABp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姓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稻小壳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性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别：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男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生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</w:t>
                      </w: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日：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2009年8月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户    籍：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北京市东城区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就读小学：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北京市崇文小学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家庭住址：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北京市东城区花市88号</w:t>
                      </w: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身份证号：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123456781234567800</w:t>
                      </w:r>
                    </w:p>
                    <w:p>
                      <w:pPr>
                        <w:pStyle w:val="2"/>
                        <w:spacing w:before="186" w:line="296" w:lineRule="exact"/>
                        <w:ind w:right="2239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595959" w:themeColor="text1" w:themeTint="A6"/>
                          <w:sz w:val="22"/>
                          <w:szCs w:val="22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8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1687830</wp:posOffset>
                </wp:positionH>
                <wp:positionV relativeFrom="paragraph">
                  <wp:posOffset>6493510</wp:posOffset>
                </wp:positionV>
                <wp:extent cx="1898650" cy="481330"/>
                <wp:effectExtent l="0" t="0" r="0" b="0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650" cy="481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AAB771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AAB771"/>
                                <w:sz w:val="30"/>
                                <w:szCs w:val="30"/>
                                <w:lang w:val="en-US" w:eastAsia="zh-CN"/>
                              </w:rPr>
                              <w:t>综合数字测评成绩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2.9pt;margin-top:511.3pt;height:37.9pt;width:149.5pt;z-index:251705344;mso-width-relative:page;mso-height-relative:page;" filled="f" stroked="f" coordsize="21600,21600" o:gfxdata="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rQ3hLNwAAAANAQAADwAAAAAAAAABACAAAAAiAAAA&#10;ZHJzL2Rvd25yZXYueG1sUEsBAhQAFAAAAAgAh07iQLJL9Ok8AgAAaA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AAB771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AAB771"/>
                          <w:sz w:val="30"/>
                          <w:szCs w:val="30"/>
                          <w:lang w:val="en-US" w:eastAsia="zh-CN"/>
                        </w:rPr>
                        <w:t>综合数字测评成绩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-511175</wp:posOffset>
                </wp:positionH>
                <wp:positionV relativeFrom="paragraph">
                  <wp:posOffset>5964555</wp:posOffset>
                </wp:positionV>
                <wp:extent cx="1359535" cy="495300"/>
                <wp:effectExtent l="0" t="0" r="0" b="0"/>
                <wp:wrapNone/>
                <wp:docPr id="142" name="文本框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学科成绩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0.25pt;margin-top:469.65pt;height:39pt;width:107.05pt;z-index:251704320;mso-width-relative:page;mso-height-relative:page;" filled="f" stroked="f" coordsize="21600,21600" o:gfxdata="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jSm/DdAAAADAEAAA8AAAAAAAAAAQAgAAAAIgAA&#10;AGRycy9kb3ducmV2LnhtbFBLAQIUABQAAAAIAIdO4kAJfqJRPAIAAGoEAAAOAAAAAAAAAAEAIAAA&#10;ACw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学科成绩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-1373505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39" name="图片 39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-1439545</wp:posOffset>
                </wp:positionH>
                <wp:positionV relativeFrom="paragraph">
                  <wp:posOffset>-1090295</wp:posOffset>
                </wp:positionV>
                <wp:extent cx="8477250" cy="6991350"/>
                <wp:effectExtent l="0" t="0" r="0" b="0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3.35pt;margin-top:-85.85pt;height:550.5pt;width:667.5pt;z-index:-251643904;v-text-anchor:middle;mso-width-relative:page;mso-height-relative:page;" fillcolor="#F3E3C2" filled="t" stroked="f" coordsize="21600,21600" o:gfxdata="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ntM713AAAAA4BAAAPAAAAAAAAAAEAIAAAACIAAABkcnMvZG93&#10;bnJldi54bWxQSwECFAAUAAAACACHTuJA/AqCu24CAADOBAAADgAAAAAAAAABACAAAAArAQAAZHJz&#10;L2Uyb0RvYy54bWxQSwUGAAAAAAYABgBZAQAACw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68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151" name="图片 151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图片 151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-860425</wp:posOffset>
                </wp:positionV>
                <wp:extent cx="2286635" cy="1043305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635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default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素质报告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6pt;margin-top:-67.75pt;height:82.15pt;width:180.05pt;z-index:251779072;mso-width-relative:page;mso-height-relative:page;" filled="f" stroked="f" coordsize="21600,21600" o:gfxdata="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JdhmmbbAAAACwEAAA8AAAAAAAAAAQAgAAAAIgAA&#10;AGRycy9kb3ducmV2LnhtbFBLAQIUABQAAAAIAIdO4kARn299PgIAAGk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default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素质报告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-710565</wp:posOffset>
                </wp:positionH>
                <wp:positionV relativeFrom="paragraph">
                  <wp:posOffset>300990</wp:posOffset>
                </wp:positionV>
                <wp:extent cx="6696075" cy="163195"/>
                <wp:effectExtent l="0" t="0" r="9525" b="8255"/>
                <wp:wrapNone/>
                <wp:docPr id="30" name="组合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63195"/>
                          <a:chOff x="10297" y="19228"/>
                          <a:chExt cx="13781" cy="640"/>
                        </a:xfrm>
                      </wpg:grpSpPr>
                      <wps:wsp>
                        <wps:cNvPr id="31" name="矩形 164"/>
                        <wps:cNvSpPr/>
                        <wps:spPr>
                          <a:xfrm>
                            <a:off x="17162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5" name="矩形 166"/>
                        <wps:cNvSpPr/>
                        <wps:spPr>
                          <a:xfrm flipH="1">
                            <a:off x="10297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5.95pt;margin-top:23.7pt;height:12.85pt;width:527.25pt;z-index:251780096;mso-width-relative:page;mso-height-relative:page;" coordorigin="10297,19228" coordsize="13781,640" o:gfxdata="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">
                <o:lock v:ext="edit" aspectratio="f"/>
                <v:rect id="矩形 164" o:spid="_x0000_s1026" o:spt="1" style="position:absolute;left:17162;top:19228;height:640;width:6917;v-text-anchor:middle;" fillcolor="#F3E3C2" filled="t" stroked="f" coordsize="21600,21600" o:gfxdata="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T2Pau8AAAA&#10;2wAAAA8AAAAAAAAAAQAgAAAAIgAAAGRycy9kb3ducmV2LnhtbFBLAQIUABQAAAAIAIdO4kAzLwWe&#10;OwAAADkAAAAQAAAAAAAAAAEAIAAAAAsBAABkcnMvc2hhcGV4bWwueG1sUEsFBgAAAAAGAAYAWwEA&#10;ALUDAAAAAA=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  <v:rect id="矩形 166" o:spid="_x0000_s1026" o:spt="1" style="position:absolute;left:10297;top:19228;flip:x;height:640;width:6917;v-text-anchor:middle;" fillcolor="#F3E3C2" filled="t" stroked="f" coordsize="21600,21600" o:gfxdata="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s5Gaa/&#10;AAAA2wAAAA8AAAAAAAAAAQAgAAAAIgAAAGRycy9kb3ducmV2LnhtbFBLAQIUABQAAAAIAIdO4kAz&#10;LwWeOwAAADkAAAAQAAAAAAAAAAEAIAAAAA4BAABkcnMvc2hhcGV4bWwueG1sUEsFBgAAAAAGAAYA&#10;WwEAALgDAAAAAA=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-1460500</wp:posOffset>
                </wp:positionH>
                <wp:positionV relativeFrom="paragraph">
                  <wp:posOffset>-1134745</wp:posOffset>
                </wp:positionV>
                <wp:extent cx="8477250" cy="6991350"/>
                <wp:effectExtent l="0" t="0" r="0" b="0"/>
                <wp:wrapNone/>
                <wp:docPr id="152" name="矩形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pt;margin-top:-89.35pt;height:550.5pt;width:667.5pt;z-index:-251636736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lo4hBt0AAAAOAQAADwAAAAAAAAABACAAAAAiAAAAZHJzL2Rv&#10;d25yZXYueG1sUEsBAhQAFAAAAAgAh07iQI7o8sBuAgAA0AQAAA4AAAAAAAAAAQAgAAAALAEAAGRy&#10;cy9lMm9Eb2MueG1sUEsFBgAAAAAGAAYAWQEAAAw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158" name="矩形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570176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A8cn8n3AAAAA0BAAAPAAAAAAAAAAEAIAAA&#10;ACIAAABkcnMvZG93bnJldi54bWxQSwECFAAUAAAACACHTuJAXWipkrMCAAB1BQAADgAAAAAAAAAB&#10;ACAAAAArAQAAZHJzL2Uyb0RvYy54bWxQSwUGAAAAAAYABgBZAQAAUAYAAAAA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153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1430655</wp:posOffset>
                </wp:positionH>
                <wp:positionV relativeFrom="paragraph">
                  <wp:posOffset>-796925</wp:posOffset>
                </wp:positionV>
                <wp:extent cx="3160395" cy="1043305"/>
                <wp:effectExtent l="0" t="0" r="0" b="0"/>
                <wp:wrapNone/>
                <wp:docPr id="155" name="文本框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0395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获</w:t>
                            </w: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奖</w:t>
                            </w: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及荣誉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2.65pt;margin-top:-62.75pt;height:82.15pt;width:248.85pt;z-index:251770880;mso-width-relative:page;mso-height-relative:page;" filled="f" stroked="f" coordsize="21600,21600" o:gfxdata="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15u7d3AAAAAsBAAAPAAAAAAAAAAEAIAAAACIA&#10;AABkcnMvZG93bnJldi54bWxQSwECFAAUAAAACACHTuJAeduHAD4CAABr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获</w:t>
                      </w: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奖</w:t>
                      </w: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及荣誉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-417830</wp:posOffset>
                </wp:positionH>
                <wp:positionV relativeFrom="paragraph">
                  <wp:posOffset>1881505</wp:posOffset>
                </wp:positionV>
                <wp:extent cx="6466840" cy="406400"/>
                <wp:effectExtent l="0" t="0" r="10160" b="12700"/>
                <wp:wrapNone/>
                <wp:docPr id="156" name="矩形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2.9pt;margin-top:148.15pt;height:32pt;width:509.2pt;z-index:251774976;v-text-anchor:middle;mso-width-relative:page;mso-height-relative:page;" fillcolor="#F3E3C2" filled="t" stroked="f" coordsize="21600,21600" o:gfxdata="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QHX/f2QAAAAsBAAAPAAAAAAAAAAEAIAAAACIAAABkcnMv&#10;ZG93bnJldi54bWxQSwECFAAUAAAACACHTuJAPDYmZK0CAABlBQAADgAAAAAAAAABACAAAAAoAQAA&#10;ZHJzL2Uyb0RvYy54bWxQSwUGAAAAAAYABgBZAQAARwYAAAAA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96520</wp:posOffset>
                </wp:positionV>
                <wp:extent cx="1260475" cy="648335"/>
                <wp:effectExtent l="0" t="0" r="0" b="0"/>
                <wp:wrapNone/>
                <wp:docPr id="257" name="文本框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475" cy="648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文科类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5.35pt;margin-top:7.6pt;height:51.05pt;width:99.25pt;z-index:251772928;mso-width-relative:page;mso-height-relative:page;" filled="f" stroked="f" coordsize="21600,21600" o:gfxdata="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wP+kQ2gAAAAoBAAAPAAAAAAAAAAEAIAAAACIAAABk&#10;cnMvZG93bnJldi54bWxQSwECFAAUAAAACACHTuJA2j1TJz0CAABqBAAADgAAAAAAAAABACAAAAAp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文科类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-417830</wp:posOffset>
                </wp:positionH>
                <wp:positionV relativeFrom="paragraph">
                  <wp:posOffset>230505</wp:posOffset>
                </wp:positionV>
                <wp:extent cx="6466840" cy="406400"/>
                <wp:effectExtent l="0" t="0" r="10160" b="12700"/>
                <wp:wrapNone/>
                <wp:docPr id="154" name="矩形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840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2.9pt;margin-top:18.15pt;height:32pt;width:509.2pt;z-index:251771904;v-text-anchor:middle;mso-width-relative:page;mso-height-relative:page;" fillcolor="#F3E3C2" filled="t" stroked="f" coordsize="21600,21600" o:gfxdata="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UAvHGtcAAAAKAQAADwAAAAAAAAABACAAAAAiAAAAZHJzL2Rv&#10;d25yZXYueG1sUEsBAhQAFAAAAAgAh07iQI9lf++tAgAAZQUAAA4AAAAAAAAAAQAgAAAAJgEAAGRy&#10;cy9lMm9Eb2MueG1sUEsFBgAAAAAGAAYAWQEAAEUGAAAAAA==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-710565</wp:posOffset>
                </wp:positionH>
                <wp:positionV relativeFrom="paragraph">
                  <wp:posOffset>300990</wp:posOffset>
                </wp:positionV>
                <wp:extent cx="6696075" cy="163195"/>
                <wp:effectExtent l="0" t="0" r="9525" b="8255"/>
                <wp:wrapNone/>
                <wp:docPr id="167" name="组合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63195"/>
                          <a:chOff x="10297" y="19228"/>
                          <a:chExt cx="13781" cy="640"/>
                        </a:xfrm>
                      </wpg:grpSpPr>
                      <wps:wsp>
                        <wps:cNvPr id="164" name="矩形 164"/>
                        <wps:cNvSpPr/>
                        <wps:spPr>
                          <a:xfrm>
                            <a:off x="17162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66" name="矩形 166"/>
                        <wps:cNvSpPr/>
                        <wps:spPr>
                          <a:xfrm flipH="1">
                            <a:off x="10297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5.95pt;margin-top:23.7pt;height:12.85pt;width:527.25pt;z-index:251683840;mso-width-relative:page;mso-height-relative:page;" coordorigin="10297,19228" coordsize="13781,640" o:gfxdata="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">
                <o:lock v:ext="edit" aspectratio="f"/>
                <v:rect id="_x0000_s1026" o:spid="_x0000_s1026" o:spt="1" style="position:absolute;left:17162;top:19228;height:640;width:6917;v-text-anchor:middle;" fillcolor="#F3E3C2" filled="t" stroked="f" coordsize="21600,21600" o:gfxdata="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YbXve5AAAA3AAA&#10;AA8AAAAAAAAAAQAgAAAAIgAAAGRycy9kb3ducmV2LnhtbFBLAQIUABQAAAAIAIdO4kAzLwWeOwAA&#10;ADkAAAAQAAAAAAAAAAEAIAAAAAgBAABkcnMvc2hhcGV4bWwueG1sUEsFBgAAAAAGAAYAWwEAALID&#10;AAAAAA=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  <v:rect id="_x0000_s1026" o:spid="_x0000_s1026" o:spt="1" style="position:absolute;left:10297;top:19228;flip:x;height:640;width:6917;v-text-anchor:middle;" fillcolor="#F3E3C2" filled="t" stroked="f" coordsize="21600,21600" o:gfxdata="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VdamvQAA&#10;ANwAAAAPAAAAAAAAAAEAIAAAACIAAABkcnMvZG93bnJldi54bWxQSwECFAAUAAAACACHTuJAMy8F&#10;njsAAAA5AAAAEAAAAAAAAAABACAAAAAMAQAAZHJzL3NoYXBleG1sLnhtbFBLBQYAAAAABgAGAFsB&#10;AAC2AwAAAAA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159" name="图片 159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图片 159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696595</wp:posOffset>
                </wp:positionV>
                <wp:extent cx="3956050" cy="944245"/>
                <wp:effectExtent l="0" t="0" r="0" b="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0" cy="944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2015年06月  在学校的诗歌创新比赛中，荣获二等奖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2016年09月  在学校第六届作文比赛中获一等奖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5.35pt;margin-top:54.85pt;height:74.35pt;width:311.5pt;z-index:251773952;mso-width-relative:page;mso-height-relative:page;" filled="f" stroked="f" coordsize="21600,21600" o:gfxdata="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KT5GhLbAAAACwEAAA8AAAAAAAAAAQAgAAAAIgAAAGRy&#10;cy9kb3ducmV2LnhtbFBLAQIUABQAAAAIAIdO4kCeY7NdOwIAAGg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2015年06月  在学校的诗歌创新比赛中，荣获二等奖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2016年09月  在学校第六届作文比赛中获一等奖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1748155</wp:posOffset>
                </wp:positionV>
                <wp:extent cx="1093470" cy="648335"/>
                <wp:effectExtent l="0" t="0" r="0" b="0"/>
                <wp:wrapNone/>
                <wp:docPr id="258" name="文本框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3470" cy="648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特长类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5.35pt;margin-top:137.65pt;height:51.05pt;width:86.1pt;z-index:251776000;mso-width-relative:page;mso-height-relative:page;" filled="f" stroked="f" coordsize="21600,21600" o:gfxdata="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gpBRUdwAAAALAQAADwAAAAAAAAABACAAAAAiAAAA&#10;ZHJzL2Rvd25yZXYueG1sUEsBAhQAFAAAAAgAh07iQAp3Tik8AgAAag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特长类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-321945</wp:posOffset>
                </wp:positionH>
                <wp:positionV relativeFrom="paragraph">
                  <wp:posOffset>2345055</wp:posOffset>
                </wp:positionV>
                <wp:extent cx="6038850" cy="1645920"/>
                <wp:effectExtent l="0" t="0" r="0" b="0"/>
                <wp:wrapNone/>
                <wp:docPr id="259" name="文本框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64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2016年08月  在学校担任广播员，成绩优秀，被评“优秀播音员“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2017年09月  在中小学生书法比赛获三等奖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2018年06月  在中小学生绘画比赛获二等奖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2019年09月  在中小学生跑步比赛300米获二等奖</w:t>
                            </w: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5.35pt;margin-top:184.65pt;height:129.6pt;width:475.5pt;z-index:251777024;mso-width-relative:page;mso-height-relative:page;" filled="f" stroked="f" coordsize="21600,21600" o:gfxdata="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f2d9Y3AAAAAsBAAAPAAAAAAAAAAEAIAAAACIA&#10;AABkcnMvZG93bnJldi54bWxQSwECFAAUAAAACACHTuJAKk7t1z4CAABr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2016年08月  在学校担任广播员，成绩优秀，被评“优秀播音员“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2017年09月  在中小学生书法比赛获三等奖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2018年06月  在中小学生绘画比赛获二等奖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2019年09月  在中小学生跑步比赛300米获二等奖</w:t>
                      </w: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2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4237990</wp:posOffset>
                </wp:positionV>
                <wp:extent cx="6394450" cy="4710430"/>
                <wp:effectExtent l="0" t="0" r="6350" b="13970"/>
                <wp:wrapNone/>
                <wp:docPr id="28" name="组合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4450" cy="4710430"/>
                          <a:chOff x="5677" y="60034"/>
                          <a:chExt cx="10070" cy="7418"/>
                        </a:xfrm>
                      </wpg:grpSpPr>
                      <pic:pic xmlns:pic="http://schemas.openxmlformats.org/drawingml/2006/picture">
                        <pic:nvPicPr>
                          <pic:cNvPr id="5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677" y="6003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50" y="6003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8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2622" y="6003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677" y="6267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50" y="6267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2622" y="62674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692" y="65242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1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65" y="65242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2637" y="65242"/>
                            <a:ext cx="3111" cy="2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5.6pt;margin-top:333.7pt;height:370.9pt;width:503.5pt;z-index:251778048;mso-width-relative:page;mso-height-relative:page;" coordorigin="5677,60034" coordsize="10070,7418" o:gfxdata="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CqJg6+tgAAACEBAAAZAAAAZHJz&#10;L19yZWxzL2Uyb0RvYy54bWwucmVsc4WPQWrDMBBF94XcQcw+lp1FKMWyN6HgbUgOMEhjWcQaCUkt&#10;9e0jyCaBQJfzP/89ph///Cp+KWUXWEHXtCCIdTCOrYLr5Xv/CSIXZINrYFKwUYZx2H30Z1qx1FFe&#10;XMyiUjgrWEqJX1JmvZDH3IRIXJs5JI+lnsnKiPqGluShbY8yPTNgeGGKyShIk+lAXLZYzf+zwzw7&#10;TaegfzxxeaOQzld3BWKyVBR4Mg4fYddEtiCHXr48NtwB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">
                <o:lock v:ext="edit" aspectratio="f"/>
                <v:shape id="图片 7" o:spid="_x0000_s1026" o:spt="75" type="#_x0000_t75" style="position:absolute;left:5677;top:60034;height:2211;width:3111;" filled="f" o:preferrelative="t" stroked="f" coordsize="21600,21600" o:gfxdata="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UWLU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" o:title=""/>
                  <o:lock v:ext="edit" aspectratio="t"/>
                </v:shape>
                <v:shape id="图片 11" o:spid="_x0000_s1026" o:spt="75" type="#_x0000_t75" style="position:absolute;left:9150;top:60034;height:2211;width:3111;" filled="f" o:preferrelative="t" stroked="f" coordsize="21600,21600" o:gfxdata="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y3J5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图片 10" o:spid="_x0000_s1026" o:spt="75" type="#_x0000_t75" style="position:absolute;left:12622;top:60034;height:2211;width:3111;" filled="f" o:preferrelative="t" stroked="f" coordsize="21600,21600" o:gfxdata="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rJdl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图片 6" o:spid="_x0000_s1026" o:spt="75" type="#_x0000_t75" style="position:absolute;left:5677;top:62674;height:2211;width:3111;" filled="f" o:preferrelative="t" stroked="f" coordsize="21600,21600" o:gfxdata="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f74D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图片 9" o:spid="_x0000_s1026" o:spt="75" type="#_x0000_t75" style="position:absolute;left:9150;top:62674;height:2211;width:3111;" filled="f" o:preferrelative="t" stroked="f" coordsize="21600,21600" o:gfxdata="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oP8o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图片 8" o:spid="_x0000_s1026" o:spt="75" type="#_x0000_t75" style="position:absolute;left:12622;top:62674;height:2211;width:3111;" filled="f" o:preferrelative="t" stroked="f" coordsize="21600,21600" o:gfxdata="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R3HT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图片 6" o:spid="_x0000_s1026" o:spt="75" type="#_x0000_t75" style="position:absolute;left:5692;top:65242;height:2211;width:3111;" filled="f" o:preferrelative="t" stroked="f" coordsize="21600,21600" o:gfxdata="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O6xc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图片 9" o:spid="_x0000_s1026" o:spt="75" type="#_x0000_t75" style="position:absolute;left:9165;top:65242;height:2211;width:3111;" filled="f" o:preferrelative="t" stroked="f" coordsize="21600,21600" o:gfxdata="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DwvB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图片 8" o:spid="_x0000_s1026" o:spt="75" type="#_x0000_t75" style="position:absolute;left:12637;top:65242;height:2211;width:3111;" filled="f" o:preferrelative="t" stroked="f" coordsize="21600,21600" o:gfxdata="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3CKn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-1501775</wp:posOffset>
                </wp:positionH>
                <wp:positionV relativeFrom="paragraph">
                  <wp:posOffset>-1172845</wp:posOffset>
                </wp:positionV>
                <wp:extent cx="8477250" cy="6991350"/>
                <wp:effectExtent l="0" t="0" r="0" b="0"/>
                <wp:wrapNone/>
                <wp:docPr id="160" name="矩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8.25pt;margin-top:-92.35pt;height:550.5pt;width:667.5pt;z-index:-251646976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lo4hBt0AAAAOAQAADwAAAAAAAAABACAAAAAiAAAAZHJzL2Rv&#10;d25yZXYueG1sUEsBAhQAFAAAAAgAh07iQHYmvkRuAgAA0AQAAA4AAAAAAAAAAQAgAAAALAEAAGRy&#10;cy9lMm9Eb2MueG1sUEsFBgAAAAAGAAYAWQEAAAw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161" name="矩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648000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DxyfyfcAAAADQEAAA8AAAAAAAAAAQAg&#10;AAAAIgAAAGRycy9kb3ducmV2LnhtbFBLAQIUABQAAAAIAIdO4kCY2TMdtQIAAHUFAAAOAAAAAAAA&#10;AAEAIAAAACsBAABkcnMvZTJvRG9jLnhtbFBLBQYAAAAABgAGAFkBAABSBgAAAAA=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162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1431290</wp:posOffset>
                </wp:positionH>
                <wp:positionV relativeFrom="paragraph">
                  <wp:posOffset>-830580</wp:posOffset>
                </wp:positionV>
                <wp:extent cx="2412365" cy="104330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365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兴趣特长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2.7pt;margin-top:-65.4pt;height:82.15pt;width:189.95pt;z-index:251763712;mso-width-relative:page;mso-height-relative:page;" filled="f" stroked="f" coordsize="21600,21600" o:gfxdata="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KsfNaDcAAAACwEAAA8AAAAAAAAAAQAgAAAAIgAA&#10;AGRycy9kb3ducmV2LnhtbFBLAQIUABQAAAAIAIdO4kAL0PBLPQIAAGk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兴趣特长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-449580</wp:posOffset>
                </wp:positionH>
                <wp:positionV relativeFrom="paragraph">
                  <wp:posOffset>300990</wp:posOffset>
                </wp:positionV>
                <wp:extent cx="6696075" cy="163195"/>
                <wp:effectExtent l="0" t="0" r="9525" b="8255"/>
                <wp:wrapNone/>
                <wp:docPr id="172" name="组合 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63195"/>
                          <a:chOff x="10297" y="19228"/>
                          <a:chExt cx="13781" cy="640"/>
                        </a:xfrm>
                      </wpg:grpSpPr>
                      <wps:wsp>
                        <wps:cNvPr id="173" name="矩形 164"/>
                        <wps:cNvSpPr/>
                        <wps:spPr>
                          <a:xfrm>
                            <a:off x="17162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74" name="矩形 166"/>
                        <wps:cNvSpPr/>
                        <wps:spPr>
                          <a:xfrm flipH="1">
                            <a:off x="10297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5.4pt;margin-top:23.7pt;height:12.85pt;width:527.25pt;z-index:251683840;mso-width-relative:page;mso-height-relative:page;" coordorigin="10297,19228" coordsize="13781,640" o:gfxdata="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">
                <o:lock v:ext="edit" aspectratio="f"/>
                <v:rect id="矩形 164" o:spid="_x0000_s1026" o:spt="1" style="position:absolute;left:17162;top:19228;height:640;width:6917;v-text-anchor:middle;" fillcolor="#F3E3C2" filled="t" stroked="f" coordsize="21600,21600" o:gfxdata="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8K1BeugAAANwA&#10;AAAPAAAAAAAAAAEAIAAAACIAAABkcnMvZG93bnJldi54bWxQSwECFAAUAAAACACHTuJAMy8FnjsA&#10;AAA5AAAAEAAAAAAAAAABACAAAAAJAQAAZHJzL3NoYXBleG1sLnhtbFBLBQYAAAAABgAGAFsBAACz&#10;AwAAAAA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  <v:rect id="矩形 166" o:spid="_x0000_s1026" o:spt="1" style="position:absolute;left:10297;top:19228;flip:x;height:640;width:6917;v-text-anchor:middle;" fillcolor="#F3E3C2" filled="t" stroked="f" coordsize="21600,21600" o:gfxdata="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EnuXvQAA&#10;ANwAAAAPAAAAAAAAAAEAIAAAACIAAABkcnMvZG93bnJldi54bWxQSwECFAAUAAAACACHTuJAMy8F&#10;njsAAAA5AAAAEAAAAAAAAAABACAAAAAMAQAAZHJzL3NoYXBleG1sLnhtbFBLBQYAAAAABgAGAFsB&#10;AAC2AwAAAAA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908685</wp:posOffset>
                </wp:positionV>
                <wp:extent cx="3086735" cy="2122170"/>
                <wp:effectExtent l="0" t="0" r="18415" b="1143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735" cy="2122170"/>
                        </a:xfrm>
                        <a:prstGeom prst="rect">
                          <a:avLst/>
                        </a:prstGeom>
                        <a:solidFill>
                          <a:srgbClr val="DFD9B2"/>
                        </a:solidFill>
                        <a:ln w="28575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单击添加您的文字 单击添加您的文字 单击添加您的文字 单击添加您的文字 单击添加您的文字单击添加您的文字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8pt;margin-top:71.55pt;height:167.1pt;width:243.05pt;z-index:251765760;mso-width-relative:page;mso-height-relative:page;" fillcolor="#DFD9B2" filled="t" stroked="f" coordsize="21600,21600" o:gfxdata="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ct8pi2AAA&#10;AAsBAAAPAAAAAAAAAAEAIAAAACIAAABkcnMvZG93bnJldi54bWxQSwECFAAUAAAACACHTuJADcxX&#10;xVcCAACTBAAADgAAAAAAAAABACAAAAAnAQAAZHJzL2Uyb0RvYy54bWxQSwUGAAAAAAYABgBZAQAA&#10;8AUAAAAA&#10;">
                <v:fill on="t" focussize="0,0"/>
                <v:stroke on="f" weight="2.2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单击添加您的文字 单击添加您的文字 单击添加您的文字 单击添加您的文字 单击添加您的文字单击添加您的文字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-534670</wp:posOffset>
                </wp:positionH>
                <wp:positionV relativeFrom="paragraph">
                  <wp:posOffset>3505835</wp:posOffset>
                </wp:positionV>
                <wp:extent cx="3066415" cy="2122170"/>
                <wp:effectExtent l="0" t="0" r="635" b="1143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6415" cy="2122170"/>
                        </a:xfrm>
                        <a:prstGeom prst="rect">
                          <a:avLst/>
                        </a:prstGeom>
                        <a:solidFill>
                          <a:srgbClr val="DFD9B2"/>
                        </a:solidFill>
                        <a:ln w="28575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单击添加您的文字 单击添加您的文字 单击添加您的文字 单击添加您的文字 单击添加您的文字单击添加您的文字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2.1pt;margin-top:276.05pt;height:167.1pt;width:241.45pt;z-index:251766784;mso-width-relative:page;mso-height-relative:page;" fillcolor="#DFD9B2" filled="t" stroked="f" coordsize="21600,21600" o:gfxdata="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ucnvqtoA&#10;AAALAQAADwAAAAAAAAABACAAAAAiAAAAZHJzL2Rvd25yZXYueG1sUEsBAhQAFAAAAAgAh07iQAKy&#10;AfdWAgAAkwQAAA4AAAAAAAAAAQAgAAAAKQEAAGRycy9lMm9Eb2MueG1sUEsFBgAAAAAGAAYAWQEA&#10;APEFAAAAAA==&#10;">
                <v:fill on="t" focussize="0,0"/>
                <v:stroke on="f" weight="2.2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单击添加您的文字 单击添加您的文字 单击添加您的文字 单击添加您的文字 单击添加您的文字单击添加您的文字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>
                <wp:simplePos x="0" y="0"/>
                <wp:positionH relativeFrom="column">
                  <wp:posOffset>-534670</wp:posOffset>
                </wp:positionH>
                <wp:positionV relativeFrom="paragraph">
                  <wp:posOffset>6082030</wp:posOffset>
                </wp:positionV>
                <wp:extent cx="3055620" cy="2157095"/>
                <wp:effectExtent l="0" t="0" r="11430" b="14605"/>
                <wp:wrapNone/>
                <wp:docPr id="23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5620" cy="2157095"/>
                        </a:xfrm>
                        <a:prstGeom prst="rect">
                          <a:avLst/>
                        </a:prstGeom>
                        <a:blipFill rotWithShape="1">
                          <a:blip r:embed="rId7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-42.1pt;margin-top:478.9pt;height:169.85pt;width:240.6pt;z-index:-251547648;mso-width-relative:page;mso-height-relative:page;" filled="t" stroked="f" coordsize="21600,21600" o:gfxdata="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">
                <v:fill type="frame" on="t" focussize="0,0" recolor="t" rotate="t" r:id="rId7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3496945</wp:posOffset>
                </wp:positionV>
                <wp:extent cx="3055620" cy="2157095"/>
                <wp:effectExtent l="0" t="0" r="11430" b="14605"/>
                <wp:wrapNone/>
                <wp:docPr id="22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5620" cy="2157095"/>
                        </a:xfrm>
                        <a:prstGeom prst="rect">
                          <a:avLst/>
                        </a:prstGeom>
                        <a:blipFill rotWithShape="1">
                          <a:blip r:embed="rId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211.8pt;margin-top:275.35pt;height:169.85pt;width:240.6pt;z-index:-251548672;mso-width-relative:page;mso-height-relative:page;" filled="t" stroked="f" coordsize="21600,21600" o:gfxdata="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">
                <v:fill type="frame" on="t" focussize="0,0" recolor="t" rotate="t" r:id="rId8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>
                <wp:simplePos x="0" y="0"/>
                <wp:positionH relativeFrom="column">
                  <wp:posOffset>-534670</wp:posOffset>
                </wp:positionH>
                <wp:positionV relativeFrom="paragraph">
                  <wp:posOffset>901700</wp:posOffset>
                </wp:positionV>
                <wp:extent cx="3055620" cy="2157095"/>
                <wp:effectExtent l="0" t="0" r="11430" b="14605"/>
                <wp:wrapNone/>
                <wp:docPr id="1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5620" cy="2157095"/>
                        </a:xfrm>
                        <a:prstGeom prst="rect">
                          <a:avLst/>
                        </a:prstGeom>
                        <a:blipFill rotWithShape="1">
                          <a:blip r:embed="rId9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-42.1pt;margin-top:71pt;height:169.85pt;width:240.6pt;z-index:-251551744;mso-width-relative:page;mso-height-relative:page;" filled="t" stroked="f" coordsize="21600,21600" o:gfxdata="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">
                <v:fill type="frame" on="t" focussize="0,0" recolor="t" rotate="t" r:id="rId9"/>
                <v:stroke on="f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-1374140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168" name="图片 168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图片 168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6099175</wp:posOffset>
                </wp:positionV>
                <wp:extent cx="3046730" cy="2122170"/>
                <wp:effectExtent l="0" t="0" r="1270" b="1143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6730" cy="2122170"/>
                        </a:xfrm>
                        <a:prstGeom prst="rect">
                          <a:avLst/>
                        </a:prstGeom>
                        <a:solidFill>
                          <a:srgbClr val="DFD9B2"/>
                        </a:solidFill>
                        <a:ln w="28575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单击添加您的文字 单击添加您的文字 单击添加您的文字 单击添加您的文字 单击添加您的文字单击添加您的文字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1.8pt;margin-top:480.25pt;height:167.1pt;width:239.9pt;z-index:251769856;mso-width-relative:page;mso-height-relative:page;" fillcolor="#DFD9B2" filled="t" stroked="f" coordsize="21600,21600" o:gfxdata="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AtU5xfa&#10;AAAADAEAAA8AAAAAAAAAAQAgAAAAIgAAAGRycy9kb3ducmV2LnhtbFBLAQIUABQAAAAIAIdO4kDM&#10;SAkvVwIAAJMEAAAOAAAAAAAAAAEAIAAAACkBAABkcnMvZTJvRG9jLnhtbFBLBQYAAAAABgAGAFkB&#10;AADyBQAAAAA=&#10;">
                <v:fill on="t" focussize="0,0"/>
                <v:stroke on="f" weight="2.2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单击添加您的文字 单击添加您的文字 单击添加您的文字 单击添加您的文字 单击添加您的文字单击添加您的文字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-1478280</wp:posOffset>
                </wp:positionH>
                <wp:positionV relativeFrom="paragraph">
                  <wp:posOffset>-1132205</wp:posOffset>
                </wp:positionV>
                <wp:extent cx="8477250" cy="6991350"/>
                <wp:effectExtent l="0" t="0" r="0" b="0"/>
                <wp:wrapNone/>
                <wp:docPr id="169" name="矩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6.4pt;margin-top:-89.15pt;height:550.5pt;width:667.5pt;z-index:-251651072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WjiEG3QAAAA4BAAAPAAAAAAAAAAEAIAAAACIA&#10;AABkcnMvZG93bnJldi54bWxQSwECFAAUAAAACACHTuJAd/TLTnYCAADb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170" name="矩形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652096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A8cn8n3AAAAA0BAAAPAAAAAAAAAAEAIAAA&#10;ACIAAABkcnMvZG93bnJldi54bWxQSwECFAAUAAAACACHTuJA7PdCdbMCAAB1BQAADgAAAAAAAAAB&#10;ACAAAAArAQAAZHJzL2Uyb0RvYy54bWxQSwUGAAAAAAYABgBZAQAAUAYAAAAA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171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-417830</wp:posOffset>
                </wp:positionH>
                <wp:positionV relativeFrom="paragraph">
                  <wp:posOffset>6073775</wp:posOffset>
                </wp:positionV>
                <wp:extent cx="6325235" cy="406400"/>
                <wp:effectExtent l="0" t="0" r="18415" b="12700"/>
                <wp:wrapNone/>
                <wp:docPr id="187" name="矩形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235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2.9pt;margin-top:478.25pt;height:32pt;width:498.05pt;z-index:251684864;v-text-anchor:middle;mso-width-relative:page;mso-height-relative:page;" fillcolor="#F3E3C2" filled="t" stroked="f" coordsize="21600,21600" o:gfxdata="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s8Tjh2QAAAAwBAAAPAAAAAAAAAAEAIAAAACIAAABkcnMv&#10;ZG93bnJldi54bWxQSwECFAAUAAAACACHTuJA93F1hq0CAABlBQAADgAAAAAAAAABACAAAAAoAQAA&#10;ZHJzL2Uyb0RvYy54bWxQSwUGAAAAAAYABgBZAQAARwYAAAAA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6019800</wp:posOffset>
                </wp:positionV>
                <wp:extent cx="1285875" cy="495300"/>
                <wp:effectExtent l="0" t="0" r="0" b="0"/>
                <wp:wrapNone/>
                <wp:docPr id="67" name="文本框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default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同学评价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7pt;margin-top:474pt;height:39pt;width:101.25pt;z-index:251694080;mso-width-relative:page;mso-height-relative:page;" filled="f" stroked="f" coordsize="21600,21600" o:gfxdata="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ebUbC3QAAAAwBAAAPAAAAAAAAAAEAIAAAACIA&#10;AABkcnMvZG93bnJldi54bWxQSwECFAAUAAAACACHTuJAyIgKxz0CAABo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default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同学评价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-417830</wp:posOffset>
                </wp:positionH>
                <wp:positionV relativeFrom="paragraph">
                  <wp:posOffset>3281045</wp:posOffset>
                </wp:positionV>
                <wp:extent cx="6325235" cy="406400"/>
                <wp:effectExtent l="0" t="0" r="18415" b="12700"/>
                <wp:wrapNone/>
                <wp:docPr id="186" name="矩形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235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2.9pt;margin-top:258.35pt;height:32pt;width:498.05pt;z-index:251684864;v-text-anchor:middle;mso-width-relative:page;mso-height-relative:page;" fillcolor="#F3E3C2" filled="t" stroked="f" coordsize="21600,21600" o:gfxdata="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HBFs1LYAAAACwEAAA8AAAAAAAAAAQAgAAAAIgAAAGRycy9k&#10;b3ducmV2LnhtbFBLAQIUABQAAAAIAIdO4kAOW2EurQIAAGUFAAAOAAAAAAAAAAEAIAAAACcBAABk&#10;cnMvZTJvRG9jLnhtbFBLBQYAAAAABgAGAFkBAABGBgAAAAA=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3224530</wp:posOffset>
                </wp:positionV>
                <wp:extent cx="1285875" cy="495300"/>
                <wp:effectExtent l="0" t="0" r="0" b="0"/>
                <wp:wrapNone/>
                <wp:docPr id="62" name="文本框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2"/>
                                <w:szCs w:val="4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家长寄语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7pt;margin-top:253.9pt;height:39pt;width:101.25pt;z-index:251693056;mso-width-relative:page;mso-height-relative:page;" filled="f" stroked="f" coordsize="21600,21600" o:gfxdata="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GWZ1Q9sAAAALAQAADwAAAAAAAAABACAAAAAiAAAA&#10;ZHJzL2Rvd25yZXYueG1sUEsBAhQAFAAAAAgAh07iQMoXlgw9AgAAaA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2"/>
                          <w:szCs w:val="4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家长寄语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960120</wp:posOffset>
                </wp:positionV>
                <wp:extent cx="1285875" cy="495300"/>
                <wp:effectExtent l="0" t="0" r="0" b="0"/>
                <wp:wrapNone/>
                <wp:docPr id="57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605" w:lineRule="exact"/>
                              <w:ind w:left="20"/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老师评语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2.7pt;margin-top:75.6pt;height:39pt;width:101.25pt;z-index:251689984;mso-width-relative:page;mso-height-relative:page;" filled="f" stroked="f" coordsize="21600,21600" o:gfxdata="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ZMDq9sAAAALAQAADwAAAAAAAAABACAAAAAiAAAA&#10;ZHJzL2Rvd25yZXYueG1sUEsBAhQAFAAAAAgAh07iQFncSZ09AgAAaA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605" w:lineRule="exact"/>
                        <w:ind w:left="20"/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0"/>
                          <w:szCs w:val="40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0"/>
                          <w:szCs w:val="40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老师评语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-417830</wp:posOffset>
                </wp:positionH>
                <wp:positionV relativeFrom="paragraph">
                  <wp:posOffset>1014095</wp:posOffset>
                </wp:positionV>
                <wp:extent cx="6325235" cy="406400"/>
                <wp:effectExtent l="0" t="0" r="18415" b="12700"/>
                <wp:wrapNone/>
                <wp:docPr id="185" name="矩形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235" cy="4064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3E3C2">
                                <a:alpha val="0"/>
                              </a:srgbClr>
                            </a:gs>
                            <a:gs pos="68000">
                              <a:srgbClr val="AAB771"/>
                            </a:gs>
                          </a:gsLst>
                          <a:lin ang="8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2.9pt;margin-top:79.85pt;height:32pt;width:498.05pt;z-index:251684864;v-text-anchor:middle;mso-width-relative:page;mso-height-relative:page;" fillcolor="#F3E3C2" filled="t" stroked="f" coordsize="21600,21600" o:gfxdata="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xUhjJ2QAAAAsBAAAPAAAAAAAAAAEAIAAAACIAAABkcnMv&#10;ZG93bnJldi54bWxQSwECFAAUAAAACACHTuJARCIsDa0CAABlBQAADgAAAAAAAAABACAAAAAoAQAA&#10;ZHJzL2Uyb0RvYy54bWxQSwUGAAAAAAYABgBZAQAARwYAAAAA&#10;">
                <v:fill type="gradient" on="t" color2="#AAB771" opacity="0f" angle="310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-850265</wp:posOffset>
                </wp:positionV>
                <wp:extent cx="2412365" cy="1043305"/>
                <wp:effectExtent l="0" t="0" r="0" b="0"/>
                <wp:wrapNone/>
                <wp:docPr id="184" name="文本框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365" cy="1043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color w:val="AAB771"/>
                                <w:sz w:val="80"/>
                                <w:szCs w:val="8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50800" w14:dist="38100" w14:dir="2700000" w14:sx="100000" w14:sy="100000" w14:kx="0" w14:ky="0" w14:algn="tl">
                                  <w14:schemeClr w14:val="bg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props3d w14:extrusionH="0" w14:contourW="0" w14:prstMaterial="clear"/>
                              </w:rPr>
                              <w:t>各方评价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1.95pt;margin-top:-66.95pt;height:82.15pt;width:189.95pt;z-index:251743232;mso-width-relative:page;mso-height-relative:page;" filled="f" stroked="f" coordsize="21600,21600" o:gfxdata="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QCjmX3AAAAAsBAAAPAAAAAAAAAAEAIAAAACIA&#10;AABkcnMvZG93bnJldi54bWxQSwECFAAUAAAACACHTuJAWUIzEj4CAABr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华文彩云" w:hAnsi="华文彩云" w:eastAsia="华文彩云" w:cs="华文彩云"/>
                          <w:b/>
                          <w:bCs/>
                          <w:color w:val="AAB771"/>
                          <w:sz w:val="80"/>
                          <w:szCs w:val="80"/>
                          <w:lang w:val="en-US" w:eastAsia="zh-CN"/>
                          <w14:glow w14:rad="0">
                            <w14:srgbClr w14:val="000000"/>
                          </w14:glow>
                          <w14:shadow w14:blurRad="50800" w14:dist="38100" w14:dir="2700000" w14:sx="100000" w14:sy="100000" w14:kx="0" w14:ky="0" w14:algn="tl">
                            <w14:schemeClr w14:val="bg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props3d w14:extrusionH="0" w14:contourW="0" w14:prstMaterial="clear"/>
                        </w:rPr>
                        <w:t>各方评价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-711200</wp:posOffset>
                </wp:positionH>
                <wp:positionV relativeFrom="paragraph">
                  <wp:posOffset>300990</wp:posOffset>
                </wp:positionV>
                <wp:extent cx="6696075" cy="163195"/>
                <wp:effectExtent l="0" t="0" r="9525" b="8255"/>
                <wp:wrapNone/>
                <wp:docPr id="181" name="组合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63195"/>
                          <a:chOff x="10297" y="19228"/>
                          <a:chExt cx="13781" cy="640"/>
                        </a:xfrm>
                      </wpg:grpSpPr>
                      <wps:wsp>
                        <wps:cNvPr id="182" name="矩形 164"/>
                        <wps:cNvSpPr/>
                        <wps:spPr>
                          <a:xfrm>
                            <a:off x="17162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83" name="矩形 166"/>
                        <wps:cNvSpPr/>
                        <wps:spPr>
                          <a:xfrm flipH="1">
                            <a:off x="10297" y="19228"/>
                            <a:ext cx="6917" cy="64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3E3C2">
                                  <a:alpha val="0"/>
                                </a:srgbClr>
                              </a:gs>
                              <a:gs pos="68000">
                                <a:srgbClr val="AAB771"/>
                              </a:gs>
                            </a:gsLst>
                            <a:lin ang="8400000" scaled="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6pt;margin-top:23.7pt;height:12.85pt;width:527.25pt;z-index:251683840;mso-width-relative:page;mso-height-relative:page;" coordorigin="10297,19228" coordsize="13781,640" o:gfxdata="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">
                <o:lock v:ext="edit" aspectratio="f"/>
                <v:rect id="矩形 164" o:spid="_x0000_s1026" o:spt="1" style="position:absolute;left:17162;top:19228;height:640;width:6917;v-text-anchor:middle;" fillcolor="#F3E3C2" filled="t" stroked="f" coordsize="21600,21600" o:gfxdata="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rKF4rsAAADc&#10;AAAADwAAAAAAAAABACAAAAAiAAAAZHJzL2Rvd25yZXYueG1sUEsBAhQAFAAAAAgAh07iQDMvBZ47&#10;AAAAOQAAABAAAAAAAAAAAQAgAAAACgEAAGRycy9zaGFwZXhtbC54bWxQSwUGAAAAAAYABgBbAQAA&#10;tAMAAAAA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  <v:rect id="矩形 166" o:spid="_x0000_s1026" o:spt="1" style="position:absolute;left:10297;top:19228;flip:x;height:640;width:6917;v-text-anchor:middle;" fillcolor="#F3E3C2" filled="t" stroked="f" coordsize="21600,21600" o:gfxdata="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LpPEvQAA&#10;ANwAAAAPAAAAAAAAAAEAIAAAACIAAABkcnMvZG93bnJldi54bWxQSwECFAAUAAAACACHTuJAMy8F&#10;njsAAAA5AAAAEAAAAAAAAAABACAAAAAMAQAAZHJzL3NoYXBleG1sLnhtbFBLBQYAAAAABgAGAFsB&#10;AAC2AwAAAAA=&#10;">
                  <v:fill type="gradient" on="t" color2="#AAB771" opacity="0f" angle="310" focus="100%" focussize="0,0" rotate="t">
                    <o:fill type="gradientUnscaled" v:ext="backwardCompatible"/>
                  </v:fill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-1410970</wp:posOffset>
            </wp:positionV>
            <wp:extent cx="2527300" cy="1858010"/>
            <wp:effectExtent l="0" t="0" r="6350" b="8890"/>
            <wp:wrapNone/>
            <wp:docPr id="177" name="图片 177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图片 177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-1460500</wp:posOffset>
                </wp:positionH>
                <wp:positionV relativeFrom="paragraph">
                  <wp:posOffset>-1132205</wp:posOffset>
                </wp:positionV>
                <wp:extent cx="8477250" cy="6991350"/>
                <wp:effectExtent l="0" t="0" r="0" b="0"/>
                <wp:wrapNone/>
                <wp:docPr id="178" name="矩形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pt;margin-top:-89.15pt;height:550.5pt;width:667.5pt;z-index:-251655168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WjiEG3QAAAA4BAAAPAAAAAAAAAAEAIAAAACIA&#10;AABkcnMvZG93bnJldi54bWxQSwECFAAUAAAACACHTuJAW4hWP3YCAADb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179" name="矩形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656192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DxyfyfcAAAADQEAAA8AAAAAAAAAAQAg&#10;AAAAIgAAAGRycy9kb3ducmV2LnhtbFBLAQIUABQAAAAIAIdO4kAxFV8QtQIAAHUFAAAOAAAAAAAA&#10;AAEAIAAAACsBAABkcnMvZTJvRG9jLnhtbFBLBQYAAAAABgAGAFkBAABSBgAAAAA=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180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-349250</wp:posOffset>
                </wp:positionH>
                <wp:positionV relativeFrom="paragraph">
                  <wp:posOffset>6775450</wp:posOffset>
                </wp:positionV>
                <wp:extent cx="5761355" cy="1102360"/>
                <wp:effectExtent l="0" t="0" r="0" b="0"/>
                <wp:wrapNone/>
                <wp:docPr id="65" name="文本框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355" cy="1102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我与他是小学六年级同学，他是个聪明又可爱的男孩子，认真学习，作业及时完成，热爱劳动，热爱集体。生性活泼，善于与同学交往，人缘好。各科基础知识比较扎实。学习有计划，有条理。学习刻苦，学习成绩名列前茅。平时积极参加体育锻炼和有益的文娱活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7.5pt;margin-top:533.5pt;height:86.8pt;width:453.65pt;z-index:251691008;mso-width-relative:page;mso-height-relative:page;" filled="f" stroked="f" coordsize="21600,21600" o:gfxdata="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1hI53d0AAAANAQAADwAAAAAAAAABACAAAAAi&#10;AAAAZHJzL2Rvd25yZXYueG1sUEsBAhQAFAAAAAgAh07iQNUYJvE+AgAAaQQAAA4AAAAAAAAAAQAg&#10;AAAALA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我与他是小学六年级同学，他是个聪明又可爱的男孩子，认真学习，作业及时完成，热爱劳动，热爱集体。生性活泼，善于与同学交往，人缘好。各科基础知识比较扎实。学习有计划，有条理。学习刻苦，学习成绩名列前茅。平时积极参加体育锻炼和有益的文娱活动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4003675</wp:posOffset>
                </wp:positionV>
                <wp:extent cx="5761355" cy="1577975"/>
                <wp:effectExtent l="0" t="0" r="0" b="0"/>
                <wp:wrapNone/>
                <wp:docPr id="64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355" cy="157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爸爸妈妈非常欣慰而且非常自信地认为:你一直是一名诚实善良的孩子;有爱心;懂得关心帮助别人。从你的言行中，我们看到了你对爱的理解。同时我们也感觉到你也是一个个性很强的孩子，经常有自己的想法和主见，有时候的行为和爸爸妈妈的要求差距比较远。但爸爸妈妈一直努力做到和你保持平等的交流和沟通，目的是为了让你能够明白人世间的是非曲直，教给你一点点处世之道，在你刚刚开始的人生道路上，给予你一点力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5.2pt;margin-top:315.25pt;height:124.25pt;width:453.65pt;z-index:251695104;mso-width-relative:page;mso-height-relative:page;" filled="f" stroked="f" coordsize="21600,21600" o:gfxdata="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h9mrH3AAAAAsBAAAPAAAAAAAAAAEAIAAAACIA&#10;AABkcnMvZG93bnJldi54bWxQSwECFAAUAAAACACHTuJAZfNlLz4CAABp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爸爸妈妈非常欣慰而且非常自信地认为:你一直是一名诚实善良的孩子;有爱心;懂得关心帮助别人。从你的言行中，我们看到了你对爱的理解。同时我们也感觉到你也是一个个性很强的孩子，经常有自己的想法和主见，有时候的行为和爸爸妈妈的要求差距比较远。但爸爸妈妈一直努力做到和你保持平等的交流和沟通，目的是为了让你能够明白人世间的是非曲直，教给你一点点处世之道，在你刚刚开始的人生道路上，给予你一点力量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-313690</wp:posOffset>
                </wp:positionH>
                <wp:positionV relativeFrom="paragraph">
                  <wp:posOffset>1719580</wp:posOffset>
                </wp:positionV>
                <wp:extent cx="5761355" cy="1442720"/>
                <wp:effectExtent l="0" t="0" r="0" b="0"/>
                <wp:wrapNone/>
                <wp:docPr id="60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355" cy="1442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spacing w:line="288" w:lineRule="auto"/>
                              <w:ind w:left="23"/>
                              <w:textAlignment w:val="auto"/>
                              <w:rPr>
                                <w:rFonts w:hint="default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你是一个天真可爱的孩子，有较强的自尊心和上进心，集体荣誉感强，尊敬老师，喜欢帮助老师做事，与同学相处和睦，不计较个人得失，懂得谦让，爱劳动，能吃苦耐劳，诚实勇敢。学习上你能按时完成作业。如果你以后在学习上能再认真些，课堂上专心听讲，那你一定会更出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7pt;margin-top:135.4pt;height:113.6pt;width:453.65pt;z-index:251696128;mso-width-relative:page;mso-height-relative:page;" filled="f" stroked="f" coordsize="21600,21600" o:gfxdata="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xJoUXdwAAAALAQAADwAAAAAAAAABACAAAAAiAAAA&#10;ZHJzL2Rvd25yZXYueG1sUEsBAhQAFAAAAAgAh07iQAN53F08AgAAaQ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spacing w:line="288" w:lineRule="auto"/>
                        <w:ind w:left="23"/>
                        <w:textAlignment w:val="auto"/>
                        <w:rPr>
                          <w:rFonts w:hint="default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你是一个天真可爱的孩子，有较强的自尊心和上进心，集体荣誉感强，尊敬老师，喜欢帮助老师做事，与同学相处和睦，不计较个人得失，懂得谦让，爱劳动，能吃苦耐劳，诚实勇敢。学习上你能按时完成作业。如果你以后在学习上能再认真些，课堂上专心听讲，那你一定会更出色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-1435100</wp:posOffset>
            </wp:positionV>
            <wp:extent cx="2527300" cy="1858010"/>
            <wp:effectExtent l="0" t="0" r="6350" b="8890"/>
            <wp:wrapNone/>
            <wp:docPr id="189" name="图片 189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图片 189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-1460500</wp:posOffset>
                </wp:positionH>
                <wp:positionV relativeFrom="paragraph">
                  <wp:posOffset>-1132205</wp:posOffset>
                </wp:positionV>
                <wp:extent cx="8477250" cy="6991350"/>
                <wp:effectExtent l="0" t="0" r="0" b="0"/>
                <wp:wrapNone/>
                <wp:docPr id="190" name="矩形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pt;margin-top:-89.15pt;height:550.5pt;width:667.5pt;z-index:-251655168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JaOIQbdAAAADgEAAA8AAAAAAAAAAQAgAAAAIgAA&#10;AGRycy9kb3ducmV2LnhtbFBLAQIUABQAAAAIAIdO4kAY+HQLdQIAANsEAAAOAAAAAAAAAAEAIAAA&#10;ACw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-946150</wp:posOffset>
                </wp:positionH>
                <wp:positionV relativeFrom="paragraph">
                  <wp:posOffset>4898390</wp:posOffset>
                </wp:positionV>
                <wp:extent cx="7166610" cy="4581525"/>
                <wp:effectExtent l="0" t="0" r="15240" b="8890"/>
                <wp:wrapNone/>
                <wp:docPr id="191" name="矩形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6610" cy="4581525"/>
                        </a:xfrm>
                        <a:prstGeom prst="rect">
                          <a:avLst/>
                        </a:prstGeom>
                        <a:gradFill>
                          <a:gsLst>
                            <a:gs pos="8000">
                              <a:srgbClr val="F3E3C2">
                                <a:alpha val="0"/>
                              </a:srgbClr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rgbClr w14:val="F3E3C2"/>
                                      </w14:gs>
                                      <w14:gs w14:pos="100000">
                                        <w14:schemeClr w14:val="bg1">
                                          <w14:alpha w14:val="77000"/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5pt;margin-top:385.7pt;height:360.75pt;width:564.3pt;z-index:-251656192;v-text-anchor:middle;mso-width-relative:page;mso-height-relative:page;" fillcolor="#F3E3C2" filled="t" stroked="f" coordsize="21600,21600" o:gfxdata="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DxyfyfcAAAADQEAAA8AAAAAAAAAAQAg&#10;AAAAIgAAAGRycy9kb3ducmV2LnhtbFBLAQIUABQAAAAIAIdO4kBiykvrtQIAAHUFAAAOAAAAAAAA&#10;AAEAIAAAACsBAABkcnMvZTJvRG9jLnhtbFBLBQYAAAAABgAGAFkBAABSBgAAAAA=&#10;">
                <v:fill type="gradient" on="t" color2="#FFFFFF [3212]" opacity="0f" focus="100%" focussize="0,0" rotate="t">
                  <o:fill type="gradientUnscaled" v:ext="backwardCompatible"/>
                </v:fill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Fill>
                            <w14:gradFill>
                              <w14:gsLst>
                                <w14:gs w14:pos="0">
                                  <w14:srgbClr w14:val="F3E3C2"/>
                                </w14:gs>
                                <w14:gs w14:pos="100000">
                                  <w14:schemeClr w14:val="bg1">
                                    <w14:alpha w14:val="77000"/>
                                    <w14:lumMod w14:val="0"/>
                                    <w14:lumOff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192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-1460500</wp:posOffset>
                </wp:positionH>
                <wp:positionV relativeFrom="paragraph">
                  <wp:posOffset>-1132205</wp:posOffset>
                </wp:positionV>
                <wp:extent cx="8477250" cy="4446905"/>
                <wp:effectExtent l="0" t="0" r="0" b="10795"/>
                <wp:wrapNone/>
                <wp:docPr id="194" name="矩形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4446905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pt;margin-top:-89.15pt;height:350.15pt;width:667.5pt;z-index:-251655168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WjiEG3QAAAA4BAAAPAAAAAAAAAAEAIAAAACIA&#10;AABkcnMvZG93bnJldi54bWxQSwECFAAUAAAACACHTuJA6OVtq3YCAADb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rPr>
          <w:rFonts w:hint="default"/>
          <w:lang w:val="en-US"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1606550</wp:posOffset>
            </wp:positionH>
            <wp:positionV relativeFrom="paragraph">
              <wp:posOffset>530225</wp:posOffset>
            </wp:positionV>
            <wp:extent cx="2396490" cy="2396490"/>
            <wp:effectExtent l="28575" t="28575" r="32385" b="32385"/>
            <wp:wrapNone/>
            <wp:docPr id="220" name="图片 220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图片 220" descr="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2396490"/>
                    </a:xfrm>
                    <a:prstGeom prst="ellipse">
                      <a:avLst/>
                    </a:prstGeom>
                    <a:ln w="28575">
                      <a:solidFill>
                        <a:srgbClr val="B6BE73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848360</wp:posOffset>
                </wp:positionH>
                <wp:positionV relativeFrom="paragraph">
                  <wp:posOffset>6491605</wp:posOffset>
                </wp:positionV>
                <wp:extent cx="3577590" cy="496570"/>
                <wp:effectExtent l="6350" t="6350" r="16510" b="11430"/>
                <wp:wrapNone/>
                <wp:docPr id="213" name="组合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7590" cy="496570"/>
                          <a:chOff x="4534" y="149389"/>
                          <a:chExt cx="5634" cy="782"/>
                        </a:xfrm>
                      </wpg:grpSpPr>
                      <wps:wsp>
                        <wps:cNvPr id="210" name="矩形 209"/>
                        <wps:cNvSpPr/>
                        <wps:spPr>
                          <a:xfrm>
                            <a:off x="4698" y="149389"/>
                            <a:ext cx="5471" cy="78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rgbClr val="B6BE7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12" name="矩形 210"/>
                        <wps:cNvSpPr/>
                        <wps:spPr>
                          <a:xfrm>
                            <a:off x="4534" y="149389"/>
                            <a:ext cx="1683" cy="783"/>
                          </a:xfrm>
                          <a:prstGeom prst="rect">
                            <a:avLst/>
                          </a:prstGeom>
                          <a:solidFill>
                            <a:srgbClr val="B6BE73"/>
                          </a:solidFill>
                          <a:ln w="12700">
                            <a:solidFill>
                              <a:srgbClr val="B6BE7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6.8pt;margin-top:511.15pt;height:39.1pt;width:281.7pt;z-index:251752448;mso-width-relative:page;mso-height-relative:page;" coordorigin="4534,149389" coordsize="5634,782" o:gfxdata="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Uf7lu9sAAAANAQAADwAAAAAAAAABACAA&#10;AAAiAAAAZHJzL2Rvd25yZXYueG1sUEsBAhQAFAAAAAgAh07iQGP5uVAnAwAASwkAAA4AAAAAAAAA&#10;AQAgAAAAKgEAAGRycy9lMm9Eb2MueG1sUEsFBgAAAAAGAAYAWQEAAMMGAAAAAA==&#10;">
                <o:lock v:ext="edit" aspectratio="f"/>
                <v:rect id="矩形 209" o:spid="_x0000_s1026" o:spt="1" style="position:absolute;left:4698;top:149389;height:783;width:5471;v-text-anchor:middle;" fillcolor="#FFFFFF [3212]" filled="t" stroked="t" coordsize="21600,21600" o:gfxdata="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l5ZJTrgAAADcAAAA&#10;DwAAAAAAAAABACAAAAAiAAAAZHJzL2Rvd25yZXYueG1sUEsBAhQAFAAAAAgAh07iQDMvBZ47AAAA&#10;OQAAABAAAAAAAAAAAQAgAAAABwEAAGRycy9zaGFwZXhtbC54bWxQSwUGAAAAAAYABgBbAQAAsQMA&#10;AAAA&#10;">
                  <v:fill on="t" focussize="0,0"/>
                  <v:stroke weight="1pt" color="#B6BE73 [3204]" miterlimit="8" joinstyle="miter"/>
                  <v:imagedata o:title=""/>
                  <o:lock v:ext="edit" aspectratio="f"/>
                </v:rect>
                <v:rect id="矩形 210" o:spid="_x0000_s1026" o:spt="1" style="position:absolute;left:4534;top:149389;height:783;width:1683;v-text-anchor:middle;" fillcolor="#B6BE73" filled="t" stroked="t" coordsize="21600,21600" o:gfxdata="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42h2vQAA&#10;ANwAAAAPAAAAAAAAAAEAIAAAACIAAABkcnMvZG93bnJldi54bWxQSwECFAAUAAAACACHTuJAMy8F&#10;njsAAAA5AAAAEAAAAAAAAAABACAAAAAMAQAAZHJzL3NoYXBleG1sLnhtbFBLBQYAAAAABgAGAFsB&#10;AAC2AwAAAAA=&#10;">
                  <v:fill on="t" focussize="0,0"/>
                  <v:stroke weight="1pt" color="#B6BE73 [3204]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6393180</wp:posOffset>
                </wp:positionV>
                <wp:extent cx="3289300" cy="587375"/>
                <wp:effectExtent l="0" t="0" r="0" b="0"/>
                <wp:wrapNone/>
                <wp:docPr id="211" name="文本框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0" cy="587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FFFFFF" w:themeColor="background1"/>
                                <w:sz w:val="44"/>
                                <w:szCs w:val="4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电话：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44"/>
                                <w:szCs w:val="44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595959" w:themeColor="text1" w:themeTint="A6"/>
                                <w:sz w:val="44"/>
                                <w:szCs w:val="44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130-1300-0000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4.4pt;margin-top:503.4pt;height:46.25pt;width:259pt;z-index:251753472;mso-width-relative:page;mso-height-relative:page;" filled="f" stroked="f" coordsize="21600,21600" o:gfxdata="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qFAX0toAAAANAQAADwAAAAAAAAABACAAAAAiAAAA&#10;ZHJzL2Rvd25yZXYueG1sUEsBAhQAFAAAAAgAh07iQMx0CCY+AgAAagQAAA4AAAAAAAAAAQAgAAAA&#10;KQ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FFFFFF" w:themeColor="background1"/>
                          <w:sz w:val="44"/>
                          <w:szCs w:val="4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电话：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44"/>
                          <w:szCs w:val="44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595959" w:themeColor="text1" w:themeTint="A6"/>
                          <w:sz w:val="44"/>
                          <w:szCs w:val="44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130-1300-0000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1478280</wp:posOffset>
                </wp:positionH>
                <wp:positionV relativeFrom="paragraph">
                  <wp:posOffset>3861435</wp:posOffset>
                </wp:positionV>
                <wp:extent cx="2318385" cy="937260"/>
                <wp:effectExtent l="0" t="0" r="0" b="0"/>
                <wp:wrapNone/>
                <wp:docPr id="217" name="文本框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8385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E9593"/>
                                <w:sz w:val="70"/>
                                <w:szCs w:val="7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E9593"/>
                                <w:sz w:val="70"/>
                                <w:szCs w:val="70"/>
                                <w:lang w:eastAsia="zh-CN"/>
                              </w:rPr>
                              <w:t>您辛苦了！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6.4pt;margin-top:304.05pt;height:73.8pt;width:182.55pt;z-index:251751424;mso-width-relative:page;mso-height-relative:page;" filled="f" stroked="f" coordsize="21600,21600" o:gfxdata="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Oxu9lNwAAAALAQAADwAAAAAAAAABACAAAAAi&#10;AAAAZHJzL2Rvd25yZXYueG1sUEsBAhQAFAAAAAgAh07iQMILx8U/AgAAagQAAA4AAAAAAAAAAQAg&#10;AAAAKw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E9593"/>
                          <w:sz w:val="70"/>
                          <w:szCs w:val="70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E9593"/>
                          <w:sz w:val="70"/>
                          <w:szCs w:val="70"/>
                          <w:lang w:eastAsia="zh-CN"/>
                        </w:rPr>
                        <w:t>您辛苦了！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525780</wp:posOffset>
                </wp:positionH>
                <wp:positionV relativeFrom="paragraph">
                  <wp:posOffset>2924810</wp:posOffset>
                </wp:positionV>
                <wp:extent cx="4223385" cy="1127125"/>
                <wp:effectExtent l="0" t="0" r="0" b="0"/>
                <wp:wrapNone/>
                <wp:docPr id="219" name="文本框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3385" cy="1127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90"/>
                                <w:szCs w:val="90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95959" w:themeColor="text1" w:themeTint="A6"/>
                                <w:sz w:val="90"/>
                                <w:szCs w:val="90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感谢老师的翻阅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.4pt;margin-top:230.3pt;height:88.75pt;width:332.55pt;z-index:251747328;mso-width-relative:page;mso-height-relative:page;" filled="f" stroked="f" coordsize="21600,21600" o:gfxdata="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qtwsXdwAAAAKAQAADwAAAAAAAAABACAAAAAi&#10;AAAAZHJzL2Rvd25yZXYueG1sUEsBAhQAFAAAAAgAh07iQCC5uXY/AgAAawQAAA4AAAAAAAAAAQAg&#10;AAAAKwEAAGRycy9lMm9Eb2MueG1sUEsFBgAAAAAGAAYAWQEAANw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distribute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90"/>
                          <w:szCs w:val="90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95959" w:themeColor="text1" w:themeTint="A6"/>
                          <w:sz w:val="90"/>
                          <w:szCs w:val="90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感谢老师的翻阅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4847590</wp:posOffset>
                </wp:positionV>
                <wp:extent cx="4058285" cy="1322070"/>
                <wp:effectExtent l="0" t="0" r="0" b="0"/>
                <wp:wrapNone/>
                <wp:docPr id="208" name="文本框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8285" cy="1322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480" w:lineRule="auto"/>
                              <w:rPr>
                                <w:rFonts w:hint="eastAsia"/>
                                <w:color w:val="595959" w:themeColor="text1" w:themeTint="A6"/>
                                <w:sz w:val="26"/>
                                <w:szCs w:val="26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595959" w:themeColor="text1" w:themeTint="A6"/>
                                <w:sz w:val="26"/>
                                <w:szCs w:val="26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感谢老师的关注，未来学习之路还很漫长，我将继续努力，认真踏实，勤奋刻苦，再接再厉，做老师的好帮手，同学的好榜样，让我的中学时光更精彩。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7.9pt;margin-top:381.7pt;height:104.1pt;width:319.55pt;z-index:251748352;mso-width-relative:page;mso-height-relative:page;" filled="f" stroked="f" coordsize="21600,21600" o:gfxdata="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IwmjXTcAAAACgEAAA8AAAAAAAAAAQAgAAAA&#10;IgAAAGRycy9kb3ducmV2LnhtbFBLAQIUABQAAAAIAIdO4kAXX1hNQAIAAGsEAAAOAAAAAAAAAAEA&#10;IAAAACsBAABkcnMvZTJvRG9jLnhtbFBLBQYAAAAABgAGAFkBAADd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480" w:lineRule="auto"/>
                        <w:rPr>
                          <w:rFonts w:hint="eastAsia"/>
                          <w:color w:val="595959" w:themeColor="text1" w:themeTint="A6"/>
                          <w:sz w:val="26"/>
                          <w:szCs w:val="26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595959" w:themeColor="text1" w:themeTint="A6"/>
                          <w:sz w:val="26"/>
                          <w:szCs w:val="26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感谢老师的关注，未来学习之路还很漫长，我将继续努力，认真踏实，勤奋刻苦，再接再厉，做老师的好帮手，同学的好榜样，让我的中学时光更精彩。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189230</wp:posOffset>
                </wp:positionH>
                <wp:positionV relativeFrom="paragraph">
                  <wp:posOffset>4223385</wp:posOffset>
                </wp:positionV>
                <wp:extent cx="4895850" cy="2502535"/>
                <wp:effectExtent l="12700" t="0" r="25400" b="31115"/>
                <wp:wrapNone/>
                <wp:docPr id="214" name="组合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95850" cy="2502535"/>
                          <a:chOff x="5370" y="145817"/>
                          <a:chExt cx="7710" cy="3941"/>
                        </a:xfrm>
                      </wpg:grpSpPr>
                      <wps:wsp>
                        <wps:cNvPr id="215" name="矩形 205"/>
                        <wps:cNvSpPr/>
                        <wps:spPr>
                          <a:xfrm>
                            <a:off x="5370" y="145965"/>
                            <a:ext cx="7710" cy="3793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B6BE7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16" name="矩形 206"/>
                        <wps:cNvSpPr/>
                        <wps:spPr>
                          <a:xfrm>
                            <a:off x="7267" y="145817"/>
                            <a:ext cx="3917" cy="333"/>
                          </a:xfrm>
                          <a:prstGeom prst="rect">
                            <a:avLst/>
                          </a:prstGeom>
                          <a:solidFill>
                            <a:srgbClr val="F3E3C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4.9pt;margin-top:332.55pt;height:197.05pt;width:385.5pt;z-index:251750400;mso-width-relative:page;mso-height-relative:page;" coordorigin="5370,145817" coordsize="7710,3941" o:gfxdata="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">
                <o:lock v:ext="edit" aspectratio="f"/>
                <v:rect id="矩形 205" o:spid="_x0000_s1026" o:spt="1" style="position:absolute;left:5370;top:145965;height:3793;width:7710;v-text-anchor:middle;" filled="f" stroked="t" coordsize="21600,21600" o:gfxdata="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TfrSm8AAAA&#10;3AAAAA8AAAAAAAAAAQAgAAAAIgAAAGRycy9kb3ducmV2LnhtbFBLAQIUABQAAAAIAIdO4kAzLwWe&#10;OwAAADkAAAAQAAAAAAAAAAEAIAAAAAsBAABkcnMvc2hhcGV4bWwueG1sUEsFBgAAAAAGAAYAWwEA&#10;ALUDAAAAAA==&#10;">
                  <v:fill on="f" focussize="0,0"/>
                  <v:stroke weight="2pt" color="#B6BE73 [3204]" miterlimit="8" joinstyle="miter"/>
                  <v:imagedata o:title=""/>
                  <o:lock v:ext="edit" aspectratio="f"/>
                </v:rect>
                <v:rect id="矩形 206" o:spid="_x0000_s1026" o:spt="1" style="position:absolute;left:7267;top:145817;height:333;width:3917;v-text-anchor:middle;" fillcolor="#F3E3C2" filled="t" stroked="f" coordsize="21600,21600" o:gfxdata="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1AOxvQAA&#10;ANwAAAAPAAAAAAAAAAEAIAAAACIAAABkcnMvZG93bnJldi54bWxQSwECFAAUAAAACACHTuJAMy8F&#10;njsAAAA5AAAAEAAAAAAAAAABACAAAAAMAQAAZHJzL3NoYXBleG1sLnhtbFBLBQYAAAAABgAGAFsB&#10;AAC2AwAAAAA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-1424305</wp:posOffset>
            </wp:positionV>
            <wp:extent cx="2527300" cy="1858010"/>
            <wp:effectExtent l="0" t="0" r="6350" b="8890"/>
            <wp:wrapNone/>
            <wp:docPr id="206" name="图片 206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图片 206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l="39879" b="6615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2730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-1460500</wp:posOffset>
                </wp:positionH>
                <wp:positionV relativeFrom="paragraph">
                  <wp:posOffset>-1132205</wp:posOffset>
                </wp:positionV>
                <wp:extent cx="8477250" cy="6991350"/>
                <wp:effectExtent l="0" t="0" r="0" b="0"/>
                <wp:wrapNone/>
                <wp:docPr id="207" name="矩形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0" cy="6991350"/>
                        </a:xfrm>
                        <a:prstGeom prst="rect">
                          <a:avLst/>
                        </a:prstGeom>
                        <a:solidFill>
                          <a:srgbClr val="F3E3C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15pt;margin-top:-89.15pt;height:550.5pt;width:667.5pt;z-index:-251655168;v-text-anchor:middle;mso-width-relative:page;mso-height-relative:page;" fillcolor="#F3E3C2" filled="t" stroked="f" coordsize="21600,21600" o:gfxdata="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WjiEG3QAAAA4BAAAPAAAAAAAAAAEAIAAAACIA&#10;AABkcnMvZG93bnJldi54bWxQSwECFAAUAAAACACHTuJALpjhlnYCAADb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5562600</wp:posOffset>
            </wp:positionV>
            <wp:extent cx="7708900" cy="4503420"/>
            <wp:effectExtent l="0" t="0" r="6350" b="11430"/>
            <wp:wrapNone/>
            <wp:docPr id="209" name="图片 10" descr="Nipic_19952634_2016052719440104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图片 10" descr="Nipic_19952634_20160527194401045000"/>
                    <pic:cNvPicPr>
                      <a:picLocks noChangeAspect="1"/>
                    </pic:cNvPicPr>
                  </pic:nvPicPr>
                  <pic:blipFill>
                    <a:blip r:embed="rId4"/>
                    <a:srcRect t="55261"/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琥珀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935FE6"/>
    <w:rsid w:val="016E3DCF"/>
    <w:rsid w:val="03447185"/>
    <w:rsid w:val="05EF66B8"/>
    <w:rsid w:val="062A3CC0"/>
    <w:rsid w:val="067D7C11"/>
    <w:rsid w:val="06935FE6"/>
    <w:rsid w:val="08A304C9"/>
    <w:rsid w:val="09D62CCF"/>
    <w:rsid w:val="0CC43F26"/>
    <w:rsid w:val="0E1129E5"/>
    <w:rsid w:val="0EA21635"/>
    <w:rsid w:val="116800CD"/>
    <w:rsid w:val="117C4F06"/>
    <w:rsid w:val="198C5644"/>
    <w:rsid w:val="1A5907FF"/>
    <w:rsid w:val="1B3031E6"/>
    <w:rsid w:val="1C5F72FF"/>
    <w:rsid w:val="21DE76AC"/>
    <w:rsid w:val="21FD091C"/>
    <w:rsid w:val="23570A9D"/>
    <w:rsid w:val="238F7D48"/>
    <w:rsid w:val="2572422B"/>
    <w:rsid w:val="279724B5"/>
    <w:rsid w:val="29712D28"/>
    <w:rsid w:val="297F3302"/>
    <w:rsid w:val="2AAF7E2E"/>
    <w:rsid w:val="2B6B4911"/>
    <w:rsid w:val="2D1A1D15"/>
    <w:rsid w:val="2D2F3A1C"/>
    <w:rsid w:val="2D762923"/>
    <w:rsid w:val="320A1FAC"/>
    <w:rsid w:val="347B6982"/>
    <w:rsid w:val="3D635BD5"/>
    <w:rsid w:val="3E673D87"/>
    <w:rsid w:val="3F3146CE"/>
    <w:rsid w:val="400F3615"/>
    <w:rsid w:val="40865450"/>
    <w:rsid w:val="46F310CA"/>
    <w:rsid w:val="47685739"/>
    <w:rsid w:val="477D34F8"/>
    <w:rsid w:val="48A2476B"/>
    <w:rsid w:val="4A28781C"/>
    <w:rsid w:val="4A3018B5"/>
    <w:rsid w:val="4A9F5935"/>
    <w:rsid w:val="507857A2"/>
    <w:rsid w:val="50BE45C9"/>
    <w:rsid w:val="516F59BB"/>
    <w:rsid w:val="55724D11"/>
    <w:rsid w:val="56B37AC0"/>
    <w:rsid w:val="58F47F80"/>
    <w:rsid w:val="5B35601D"/>
    <w:rsid w:val="5FB51D60"/>
    <w:rsid w:val="610E4530"/>
    <w:rsid w:val="63517007"/>
    <w:rsid w:val="63975171"/>
    <w:rsid w:val="63DE48AD"/>
    <w:rsid w:val="67CD5073"/>
    <w:rsid w:val="688C43D7"/>
    <w:rsid w:val="688E385E"/>
    <w:rsid w:val="68B421C8"/>
    <w:rsid w:val="6B4C74BC"/>
    <w:rsid w:val="6CCB7FCB"/>
    <w:rsid w:val="72493AC7"/>
    <w:rsid w:val="75835093"/>
    <w:rsid w:val="759B5666"/>
    <w:rsid w:val="762D0E6A"/>
    <w:rsid w:val="7A123325"/>
    <w:rsid w:val="7A2936ED"/>
    <w:rsid w:val="7AAD4DDE"/>
    <w:rsid w:val="7B506501"/>
    <w:rsid w:val="7F4B1D1E"/>
    <w:rsid w:val="7FED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line="258" w:lineRule="exact"/>
      <w:ind w:left="20"/>
    </w:pPr>
    <w:rPr>
      <w:sz w:val="18"/>
      <w:szCs w:val="18"/>
    </w:r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f7f5575b-60bd-4600-ae59-1251b0e78f66\&#21019;&#24847;&#19971;&#24425;&#28165;&#26032;&#23567;&#21319;&#21021;&#20010;&#20154;&#31616;&#21382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创意七彩清新小升初个人简历.docx</Template>
  <Pages>10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2022-03-22T07:01:00Z</dcterms:created>
  <dc:creator>Peach。</dc:creator>
  <cp:lastModifiedBy>Peach。</cp:lastModifiedBy>
  <dcterms:modified xsi:type="dcterms:W3CDTF">2022-03-22T09:39:19Z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KSOTemplateUUID">
    <vt:lpwstr>v1.0_mb_G004waa6QR5AfNBVJ+L3fA==</vt:lpwstr>
  </property>
  <property fmtid="{D5CDD505-2E9C-101B-9397-08002B2CF9AE}" pid="4" name="ICV">
    <vt:lpwstr>7364A6B6A7C444B58787243E0A2BD8C3</vt:lpwstr>
  </property>
</Properties>
</file>