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1.svg" ContentType="image/svg+xml"/>
  <Override PartName="/word/media/image2.svg" ContentType="image/svg+xml"/>
  <Override PartName="/word/media/image3.svg" ContentType="image/svg+xml"/>
  <Override PartName="/word/media/image4.svg" ContentType="image/svg+xml"/>
  <Override PartName="/word/media/image5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exact"/>
        <w:ind w:left="-2" w:leftChars="-1" w:firstLine="124" w:firstLineChars="52"/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67945</wp:posOffset>
                </wp:positionV>
                <wp:extent cx="7390130" cy="10628630"/>
                <wp:effectExtent l="96520" t="96520" r="114300" b="19050"/>
                <wp:wrapNone/>
                <wp:docPr id="281" name="组合 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0130" cy="10628630"/>
                          <a:chOff x="17851" y="390"/>
                          <a:chExt cx="11638" cy="16738"/>
                        </a:xfrm>
                      </wpg:grpSpPr>
                      <wps:wsp>
                        <wps:cNvPr id="282" name="矩形 278"/>
                        <wps:cNvSpPr/>
                        <wps:spPr>
                          <a:xfrm>
                            <a:off x="17851" y="390"/>
                            <a:ext cx="11639" cy="16529"/>
                          </a:xfrm>
                          <a:prstGeom prst="rect">
                            <a:avLst/>
                          </a:prstGeom>
                          <a:noFill/>
                          <a:ln w="193675">
                            <a:solidFill>
                              <a:srgbClr val="84C2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83" name="矩形 279"/>
                        <wps:cNvSpPr/>
                        <wps:spPr>
                          <a:xfrm>
                            <a:off x="17947" y="524"/>
                            <a:ext cx="11421" cy="166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7.85pt;margin-top:5.35pt;height:836.9pt;width:581.9pt;z-index:251663360;mso-width-relative:page;mso-height-relative:page;" coordorigin="17851,390" coordsize="11638,16738" o:gfxdata="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">
                <o:lock v:ext="edit" aspectratio="f"/>
                <v:rect id="矩形 278" o:spid="_x0000_s1026" o:spt="1" style="position:absolute;left:17851;top:390;height:16529;width:11639;v-text-anchor:middle;" filled="f" stroked="t" coordsize="21600,21600" o:gfxdata="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6LTx&#10;ZcEAAADcAAAADwAAAAAAAAABACAAAAAiAAAAZHJzL2Rvd25yZXYueG1sUEsBAhQAFAAAAAgAh07i&#10;QDMvBZ47AAAAOQAAABAAAAAAAAAAAQAgAAAAEAEAAGRycy9zaGFwZXhtbC54bWxQSwUGAAAAAAYA&#10;BgBbAQAAugMAAAAA&#10;">
                  <v:fill on="f" focussize="0,0"/>
                  <v:stroke weight="15.25pt" color="#84C225 [3204]" joinstyle="round"/>
                  <v:imagedata o:title=""/>
                  <o:lock v:ext="edit" aspectratio="f"/>
                </v:rect>
                <v:rect id="矩形 279" o:spid="_x0000_s1026" o:spt="1" style="position:absolute;left:17947;top:524;height:16605;width:11421;v-text-anchor:middle;" fillcolor="#FFFFFF [3212]" filled="t" stroked="f" coordsize="21600,21600" o:gfxdata="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53GpYugAAANwA&#10;AAAPAAAAAAAAAAEAIAAAACIAAABkcnMvZG93bnJldi54bWxQSwECFAAUAAAACACHTuJAMy8FnjsA&#10;AAA5AAAAEAAAAAAAAAABACAAAAAJAQAAZHJzL3NoYXBleG1sLnhtbFBLBQYAAAAABgAGAFsBAACz&#10;AwAAAAA=&#10;">
                  <v:fill on="t" focussize="0,0"/>
                  <v:stroke on="f" weight="2pt"/>
                  <v:imagedata o:title=""/>
                  <o:lock v:ext="edit" aspectratio="f"/>
                </v:rect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3987800</wp:posOffset>
                </wp:positionH>
                <wp:positionV relativeFrom="page">
                  <wp:posOffset>9220200</wp:posOffset>
                </wp:positionV>
                <wp:extent cx="3962400" cy="2374900"/>
                <wp:effectExtent l="0" t="0" r="19959320" b="46121320"/>
                <wp:wrapNone/>
                <wp:docPr id="28" name="组合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2400" cy="2374900"/>
                          <a:chOff x="6280" y="14520"/>
                          <a:chExt cx="6240" cy="3740"/>
                        </a:xfrm>
                      </wpg:grpSpPr>
                      <wps:wsp>
                        <wps:cNvPr id="27" name="任意多边形 75"/>
                        <wps:cNvSpPr>
                          <a:spLocks noEditPoints="1"/>
                        </wps:cNvSpPr>
                        <wps:spPr>
                          <a:xfrm>
                            <a:off x="37712" y="87142"/>
                            <a:ext cx="6240" cy="374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240" h="3740">
                                <a:moveTo>
                                  <a:pt x="5712" y="1457"/>
                                </a:moveTo>
                                <a:lnTo>
                                  <a:pt x="5712" y="1457"/>
                                </a:lnTo>
                                <a:lnTo>
                                  <a:pt x="5712" y="1457"/>
                                </a:lnTo>
                                <a:lnTo>
                                  <a:pt x="5712" y="1457"/>
                                </a:lnTo>
                                <a:lnTo>
                                  <a:pt x="5712" y="1457"/>
                                </a:lnTo>
                                <a:lnTo>
                                  <a:pt x="5712" y="1457"/>
                                </a:lnTo>
                                <a:lnTo>
                                  <a:pt x="5712" y="1457"/>
                                </a:lnTo>
                                <a:lnTo>
                                  <a:pt x="5712" y="1457"/>
                                </a:lnTo>
                                <a:lnTo>
                                  <a:pt x="5712" y="1456"/>
                                </a:lnTo>
                                <a:lnTo>
                                  <a:pt x="5712" y="1456"/>
                                </a:lnTo>
                                <a:lnTo>
                                  <a:pt x="5712" y="1456"/>
                                </a:lnTo>
                                <a:lnTo>
                                  <a:pt x="5712" y="1456"/>
                                </a:lnTo>
                                <a:lnTo>
                                  <a:pt x="5712" y="1456"/>
                                </a:lnTo>
                                <a:lnTo>
                                  <a:pt x="5712" y="1456"/>
                                </a:lnTo>
                                <a:lnTo>
                                  <a:pt x="5712" y="1456"/>
                                </a:lnTo>
                                <a:lnTo>
                                  <a:pt x="5712" y="1456"/>
                                </a:lnTo>
                                <a:lnTo>
                                  <a:pt x="5712" y="1455"/>
                                </a:lnTo>
                                <a:lnTo>
                                  <a:pt x="5712" y="1455"/>
                                </a:lnTo>
                                <a:lnTo>
                                  <a:pt x="5712" y="1455"/>
                                </a:lnTo>
                                <a:lnTo>
                                  <a:pt x="5712" y="1455"/>
                                </a:lnTo>
                                <a:lnTo>
                                  <a:pt x="5712" y="1455"/>
                                </a:lnTo>
                                <a:lnTo>
                                  <a:pt x="5712" y="1455"/>
                                </a:lnTo>
                                <a:lnTo>
                                  <a:pt x="5712" y="1455"/>
                                </a:lnTo>
                                <a:lnTo>
                                  <a:pt x="5712" y="1454"/>
                                </a:lnTo>
                                <a:lnTo>
                                  <a:pt x="5712" y="1454"/>
                                </a:lnTo>
                                <a:lnTo>
                                  <a:pt x="5712" y="1454"/>
                                </a:lnTo>
                                <a:lnTo>
                                  <a:pt x="5712" y="1454"/>
                                </a:lnTo>
                                <a:lnTo>
                                  <a:pt x="5712" y="1454"/>
                                </a:lnTo>
                                <a:lnTo>
                                  <a:pt x="5712" y="1454"/>
                                </a:lnTo>
                                <a:lnTo>
                                  <a:pt x="5712" y="1454"/>
                                </a:lnTo>
                                <a:lnTo>
                                  <a:pt x="5712" y="1454"/>
                                </a:lnTo>
                                <a:lnTo>
                                  <a:pt x="5712" y="1453"/>
                                </a:lnTo>
                                <a:lnTo>
                                  <a:pt x="5712" y="1453"/>
                                </a:lnTo>
                                <a:lnTo>
                                  <a:pt x="5712" y="1453"/>
                                </a:lnTo>
                                <a:lnTo>
                                  <a:pt x="5712" y="1453"/>
                                </a:lnTo>
                                <a:lnTo>
                                  <a:pt x="5712" y="1453"/>
                                </a:lnTo>
                                <a:lnTo>
                                  <a:pt x="5712" y="1453"/>
                                </a:lnTo>
                                <a:lnTo>
                                  <a:pt x="5712" y="1453"/>
                                </a:lnTo>
                                <a:lnTo>
                                  <a:pt x="5712" y="1452"/>
                                </a:lnTo>
                                <a:lnTo>
                                  <a:pt x="5712" y="1452"/>
                                </a:lnTo>
                                <a:lnTo>
                                  <a:pt x="5712" y="1452"/>
                                </a:lnTo>
                                <a:lnTo>
                                  <a:pt x="5712" y="1452"/>
                                </a:lnTo>
                                <a:lnTo>
                                  <a:pt x="5712" y="1452"/>
                                </a:lnTo>
                                <a:lnTo>
                                  <a:pt x="5712" y="1452"/>
                                </a:lnTo>
                                <a:lnTo>
                                  <a:pt x="5712" y="1452"/>
                                </a:lnTo>
                                <a:lnTo>
                                  <a:pt x="5712" y="1452"/>
                                </a:lnTo>
                                <a:lnTo>
                                  <a:pt x="5712" y="1451"/>
                                </a:lnTo>
                                <a:lnTo>
                                  <a:pt x="5712" y="1451"/>
                                </a:lnTo>
                                <a:lnTo>
                                  <a:pt x="5712" y="1451"/>
                                </a:lnTo>
                                <a:lnTo>
                                  <a:pt x="5712" y="1451"/>
                                </a:lnTo>
                                <a:lnTo>
                                  <a:pt x="5712" y="1451"/>
                                </a:lnTo>
                                <a:lnTo>
                                  <a:pt x="5712" y="1451"/>
                                </a:lnTo>
                                <a:lnTo>
                                  <a:pt x="5712" y="1451"/>
                                </a:lnTo>
                                <a:lnTo>
                                  <a:pt x="5712" y="1450"/>
                                </a:lnTo>
                                <a:lnTo>
                                  <a:pt x="5712" y="1450"/>
                                </a:lnTo>
                                <a:lnTo>
                                  <a:pt x="5712" y="1450"/>
                                </a:lnTo>
                                <a:lnTo>
                                  <a:pt x="5712" y="1450"/>
                                </a:lnTo>
                                <a:lnTo>
                                  <a:pt x="5712" y="1450"/>
                                </a:lnTo>
                                <a:lnTo>
                                  <a:pt x="5712" y="1450"/>
                                </a:lnTo>
                                <a:lnTo>
                                  <a:pt x="5712" y="1450"/>
                                </a:lnTo>
                                <a:lnTo>
                                  <a:pt x="5712" y="1450"/>
                                </a:lnTo>
                                <a:lnTo>
                                  <a:pt x="5712" y="1449"/>
                                </a:lnTo>
                                <a:lnTo>
                                  <a:pt x="5712" y="1449"/>
                                </a:lnTo>
                                <a:lnTo>
                                  <a:pt x="5712" y="1449"/>
                                </a:lnTo>
                                <a:lnTo>
                                  <a:pt x="5712" y="1449"/>
                                </a:lnTo>
                                <a:lnTo>
                                  <a:pt x="5712" y="1449"/>
                                </a:lnTo>
                                <a:lnTo>
                                  <a:pt x="5712" y="1449"/>
                                </a:lnTo>
                                <a:lnTo>
                                  <a:pt x="5712" y="1449"/>
                                </a:lnTo>
                                <a:lnTo>
                                  <a:pt x="5712" y="1448"/>
                                </a:lnTo>
                                <a:lnTo>
                                  <a:pt x="5712" y="1448"/>
                                </a:lnTo>
                                <a:lnTo>
                                  <a:pt x="5712" y="1448"/>
                                </a:lnTo>
                                <a:lnTo>
                                  <a:pt x="5712" y="1448"/>
                                </a:lnTo>
                                <a:lnTo>
                                  <a:pt x="5712" y="1448"/>
                                </a:lnTo>
                                <a:lnTo>
                                  <a:pt x="5712" y="1448"/>
                                </a:lnTo>
                                <a:lnTo>
                                  <a:pt x="5712" y="1448"/>
                                </a:lnTo>
                                <a:lnTo>
                                  <a:pt x="5712" y="1447"/>
                                </a:lnTo>
                                <a:lnTo>
                                  <a:pt x="5712" y="1447"/>
                                </a:lnTo>
                                <a:lnTo>
                                  <a:pt x="5712" y="1447"/>
                                </a:lnTo>
                                <a:lnTo>
                                  <a:pt x="5712" y="1447"/>
                                </a:lnTo>
                                <a:lnTo>
                                  <a:pt x="5712" y="1447"/>
                                </a:lnTo>
                                <a:lnTo>
                                  <a:pt x="5712" y="1447"/>
                                </a:lnTo>
                                <a:lnTo>
                                  <a:pt x="5712" y="1447"/>
                                </a:lnTo>
                                <a:lnTo>
                                  <a:pt x="5712" y="1447"/>
                                </a:lnTo>
                                <a:lnTo>
                                  <a:pt x="5712" y="1446"/>
                                </a:lnTo>
                                <a:lnTo>
                                  <a:pt x="5712" y="1446"/>
                                </a:lnTo>
                                <a:lnTo>
                                  <a:pt x="5712" y="1446"/>
                                </a:lnTo>
                                <a:lnTo>
                                  <a:pt x="5712" y="1446"/>
                                </a:lnTo>
                                <a:lnTo>
                                  <a:pt x="5712" y="1446"/>
                                </a:lnTo>
                                <a:lnTo>
                                  <a:pt x="5712" y="1446"/>
                                </a:lnTo>
                                <a:lnTo>
                                  <a:pt x="5712" y="1446"/>
                                </a:lnTo>
                                <a:lnTo>
                                  <a:pt x="5712" y="1445"/>
                                </a:lnTo>
                                <a:lnTo>
                                  <a:pt x="5712" y="1445"/>
                                </a:lnTo>
                                <a:lnTo>
                                  <a:pt x="5712" y="1445"/>
                                </a:lnTo>
                                <a:lnTo>
                                  <a:pt x="5712" y="1445"/>
                                </a:lnTo>
                                <a:lnTo>
                                  <a:pt x="5712" y="1445"/>
                                </a:lnTo>
                                <a:lnTo>
                                  <a:pt x="5712" y="1445"/>
                                </a:lnTo>
                                <a:lnTo>
                                  <a:pt x="5712" y="1445"/>
                                </a:lnTo>
                                <a:lnTo>
                                  <a:pt x="5712" y="1445"/>
                                </a:lnTo>
                                <a:lnTo>
                                  <a:pt x="5712" y="1444"/>
                                </a:lnTo>
                                <a:lnTo>
                                  <a:pt x="5712" y="1444"/>
                                </a:lnTo>
                                <a:lnTo>
                                  <a:pt x="5712" y="1444"/>
                                </a:lnTo>
                                <a:lnTo>
                                  <a:pt x="5712" y="1444"/>
                                </a:lnTo>
                                <a:lnTo>
                                  <a:pt x="5712" y="1444"/>
                                </a:lnTo>
                                <a:lnTo>
                                  <a:pt x="5712" y="1444"/>
                                </a:lnTo>
                                <a:lnTo>
                                  <a:pt x="5712" y="1444"/>
                                </a:lnTo>
                                <a:lnTo>
                                  <a:pt x="5712" y="1443"/>
                                </a:lnTo>
                                <a:lnTo>
                                  <a:pt x="5712" y="1443"/>
                                </a:lnTo>
                                <a:lnTo>
                                  <a:pt x="5712" y="1443"/>
                                </a:lnTo>
                                <a:lnTo>
                                  <a:pt x="5712" y="1443"/>
                                </a:lnTo>
                                <a:lnTo>
                                  <a:pt x="5712" y="1443"/>
                                </a:lnTo>
                                <a:lnTo>
                                  <a:pt x="5712" y="1443"/>
                                </a:lnTo>
                                <a:lnTo>
                                  <a:pt x="5712" y="1443"/>
                                </a:lnTo>
                                <a:lnTo>
                                  <a:pt x="5712" y="1442"/>
                                </a:lnTo>
                                <a:lnTo>
                                  <a:pt x="5712" y="1442"/>
                                </a:lnTo>
                                <a:lnTo>
                                  <a:pt x="5712" y="1442"/>
                                </a:lnTo>
                                <a:lnTo>
                                  <a:pt x="5712" y="1442"/>
                                </a:lnTo>
                                <a:lnTo>
                                  <a:pt x="5712" y="1442"/>
                                </a:lnTo>
                                <a:lnTo>
                                  <a:pt x="5712" y="1442"/>
                                </a:lnTo>
                                <a:lnTo>
                                  <a:pt x="5712" y="1442"/>
                                </a:lnTo>
                                <a:lnTo>
                                  <a:pt x="5712" y="1442"/>
                                </a:lnTo>
                                <a:lnTo>
                                  <a:pt x="5712" y="1441"/>
                                </a:lnTo>
                                <a:lnTo>
                                  <a:pt x="5712" y="1441"/>
                                </a:lnTo>
                                <a:lnTo>
                                  <a:pt x="5711" y="1429"/>
                                </a:lnTo>
                                <a:lnTo>
                                  <a:pt x="5710" y="1418"/>
                                </a:lnTo>
                                <a:lnTo>
                                  <a:pt x="5709" y="1406"/>
                                </a:lnTo>
                                <a:lnTo>
                                  <a:pt x="5708" y="1394"/>
                                </a:lnTo>
                                <a:lnTo>
                                  <a:pt x="5707" y="1382"/>
                                </a:lnTo>
                                <a:lnTo>
                                  <a:pt x="5705" y="1371"/>
                                </a:lnTo>
                                <a:lnTo>
                                  <a:pt x="5704" y="1359"/>
                                </a:lnTo>
                                <a:lnTo>
                                  <a:pt x="5702" y="1347"/>
                                </a:lnTo>
                                <a:lnTo>
                                  <a:pt x="5700" y="1335"/>
                                </a:lnTo>
                                <a:lnTo>
                                  <a:pt x="5698" y="1323"/>
                                </a:lnTo>
                                <a:lnTo>
                                  <a:pt x="5696" y="1312"/>
                                </a:lnTo>
                                <a:lnTo>
                                  <a:pt x="5694" y="1300"/>
                                </a:lnTo>
                                <a:lnTo>
                                  <a:pt x="5692" y="1289"/>
                                </a:lnTo>
                                <a:lnTo>
                                  <a:pt x="5688" y="1278"/>
                                </a:lnTo>
                                <a:lnTo>
                                  <a:pt x="5685" y="1267"/>
                                </a:lnTo>
                                <a:lnTo>
                                  <a:pt x="5682" y="1256"/>
                                </a:lnTo>
                                <a:lnTo>
                                  <a:pt x="5679" y="1245"/>
                                </a:lnTo>
                                <a:lnTo>
                                  <a:pt x="5676" y="1233"/>
                                </a:lnTo>
                                <a:lnTo>
                                  <a:pt x="5673" y="1223"/>
                                </a:lnTo>
                                <a:lnTo>
                                  <a:pt x="5670" y="1212"/>
                                </a:lnTo>
                                <a:lnTo>
                                  <a:pt x="5666" y="1201"/>
                                </a:lnTo>
                                <a:lnTo>
                                  <a:pt x="5662" y="1190"/>
                                </a:lnTo>
                                <a:lnTo>
                                  <a:pt x="5658" y="1179"/>
                                </a:lnTo>
                                <a:lnTo>
                                  <a:pt x="5655" y="1169"/>
                                </a:lnTo>
                                <a:lnTo>
                                  <a:pt x="5650" y="1158"/>
                                </a:lnTo>
                                <a:lnTo>
                                  <a:pt x="5646" y="1148"/>
                                </a:lnTo>
                                <a:lnTo>
                                  <a:pt x="5642" y="1137"/>
                                </a:lnTo>
                                <a:lnTo>
                                  <a:pt x="5637" y="1127"/>
                                </a:lnTo>
                                <a:lnTo>
                                  <a:pt x="5633" y="1117"/>
                                </a:lnTo>
                                <a:lnTo>
                                  <a:pt x="5628" y="1107"/>
                                </a:lnTo>
                                <a:lnTo>
                                  <a:pt x="5623" y="1097"/>
                                </a:lnTo>
                                <a:lnTo>
                                  <a:pt x="5618" y="1086"/>
                                </a:lnTo>
                                <a:lnTo>
                                  <a:pt x="5613" y="1077"/>
                                </a:lnTo>
                                <a:lnTo>
                                  <a:pt x="5608" y="1067"/>
                                </a:lnTo>
                                <a:lnTo>
                                  <a:pt x="5603" y="1057"/>
                                </a:lnTo>
                                <a:lnTo>
                                  <a:pt x="5597" y="1047"/>
                                </a:lnTo>
                                <a:lnTo>
                                  <a:pt x="5592" y="1037"/>
                                </a:lnTo>
                                <a:lnTo>
                                  <a:pt x="5586" y="1028"/>
                                </a:lnTo>
                                <a:lnTo>
                                  <a:pt x="5580" y="1018"/>
                                </a:lnTo>
                                <a:lnTo>
                                  <a:pt x="5574" y="1009"/>
                                </a:lnTo>
                                <a:lnTo>
                                  <a:pt x="5568" y="1000"/>
                                </a:lnTo>
                                <a:lnTo>
                                  <a:pt x="5562" y="991"/>
                                </a:lnTo>
                                <a:lnTo>
                                  <a:pt x="5556" y="981"/>
                                </a:lnTo>
                                <a:lnTo>
                                  <a:pt x="5550" y="972"/>
                                </a:lnTo>
                                <a:lnTo>
                                  <a:pt x="5543" y="963"/>
                                </a:lnTo>
                                <a:lnTo>
                                  <a:pt x="5537" y="955"/>
                                </a:lnTo>
                                <a:lnTo>
                                  <a:pt x="5530" y="946"/>
                                </a:lnTo>
                                <a:lnTo>
                                  <a:pt x="5523" y="937"/>
                                </a:lnTo>
                                <a:lnTo>
                                  <a:pt x="5516" y="929"/>
                                </a:lnTo>
                                <a:lnTo>
                                  <a:pt x="5509" y="920"/>
                                </a:lnTo>
                                <a:lnTo>
                                  <a:pt x="5502" y="912"/>
                                </a:lnTo>
                                <a:lnTo>
                                  <a:pt x="5495" y="903"/>
                                </a:lnTo>
                                <a:lnTo>
                                  <a:pt x="5488" y="895"/>
                                </a:lnTo>
                                <a:lnTo>
                                  <a:pt x="5480" y="887"/>
                                </a:lnTo>
                                <a:lnTo>
                                  <a:pt x="5473" y="879"/>
                                </a:lnTo>
                                <a:lnTo>
                                  <a:pt x="5465" y="871"/>
                                </a:lnTo>
                                <a:lnTo>
                                  <a:pt x="5457" y="863"/>
                                </a:lnTo>
                                <a:lnTo>
                                  <a:pt x="5449" y="856"/>
                                </a:lnTo>
                                <a:lnTo>
                                  <a:pt x="5442" y="848"/>
                                </a:lnTo>
                                <a:lnTo>
                                  <a:pt x="5434" y="841"/>
                                </a:lnTo>
                                <a:lnTo>
                                  <a:pt x="5426" y="833"/>
                                </a:lnTo>
                                <a:lnTo>
                                  <a:pt x="5417" y="826"/>
                                </a:lnTo>
                                <a:lnTo>
                                  <a:pt x="5409" y="819"/>
                                </a:lnTo>
                                <a:lnTo>
                                  <a:pt x="5401" y="812"/>
                                </a:lnTo>
                                <a:lnTo>
                                  <a:pt x="5392" y="805"/>
                                </a:lnTo>
                                <a:lnTo>
                                  <a:pt x="5384" y="797"/>
                                </a:lnTo>
                                <a:lnTo>
                                  <a:pt x="5375" y="790"/>
                                </a:lnTo>
                                <a:lnTo>
                                  <a:pt x="5366" y="784"/>
                                </a:lnTo>
                                <a:lnTo>
                                  <a:pt x="5358" y="777"/>
                                </a:lnTo>
                                <a:lnTo>
                                  <a:pt x="5349" y="771"/>
                                </a:lnTo>
                                <a:lnTo>
                                  <a:pt x="5340" y="765"/>
                                </a:lnTo>
                                <a:lnTo>
                                  <a:pt x="5331" y="758"/>
                                </a:lnTo>
                                <a:lnTo>
                                  <a:pt x="5321" y="752"/>
                                </a:lnTo>
                                <a:lnTo>
                                  <a:pt x="5312" y="747"/>
                                </a:lnTo>
                                <a:lnTo>
                                  <a:pt x="5302" y="741"/>
                                </a:lnTo>
                                <a:lnTo>
                                  <a:pt x="5293" y="735"/>
                                </a:lnTo>
                                <a:lnTo>
                                  <a:pt x="5284" y="730"/>
                                </a:lnTo>
                                <a:lnTo>
                                  <a:pt x="5274" y="724"/>
                                </a:lnTo>
                                <a:lnTo>
                                  <a:pt x="5265" y="719"/>
                                </a:lnTo>
                                <a:lnTo>
                                  <a:pt x="5255" y="714"/>
                                </a:lnTo>
                                <a:lnTo>
                                  <a:pt x="5245" y="709"/>
                                </a:lnTo>
                                <a:lnTo>
                                  <a:pt x="5235" y="704"/>
                                </a:lnTo>
                                <a:lnTo>
                                  <a:pt x="5226" y="699"/>
                                </a:lnTo>
                                <a:lnTo>
                                  <a:pt x="5216" y="694"/>
                                </a:lnTo>
                                <a:lnTo>
                                  <a:pt x="5206" y="690"/>
                                </a:lnTo>
                                <a:lnTo>
                                  <a:pt x="5196" y="685"/>
                                </a:lnTo>
                                <a:lnTo>
                                  <a:pt x="5186" y="681"/>
                                </a:lnTo>
                                <a:lnTo>
                                  <a:pt x="5175" y="677"/>
                                </a:lnTo>
                                <a:lnTo>
                                  <a:pt x="5165" y="673"/>
                                </a:lnTo>
                                <a:lnTo>
                                  <a:pt x="5155" y="669"/>
                                </a:lnTo>
                                <a:lnTo>
                                  <a:pt x="5144" y="665"/>
                                </a:lnTo>
                                <a:lnTo>
                                  <a:pt x="5134" y="662"/>
                                </a:lnTo>
                                <a:lnTo>
                                  <a:pt x="5124" y="658"/>
                                </a:lnTo>
                                <a:lnTo>
                                  <a:pt x="5113" y="655"/>
                                </a:lnTo>
                                <a:lnTo>
                                  <a:pt x="5102" y="652"/>
                                </a:lnTo>
                                <a:lnTo>
                                  <a:pt x="5092" y="648"/>
                                </a:lnTo>
                                <a:lnTo>
                                  <a:pt x="5081" y="646"/>
                                </a:lnTo>
                                <a:lnTo>
                                  <a:pt x="5070" y="643"/>
                                </a:lnTo>
                                <a:lnTo>
                                  <a:pt x="5060" y="640"/>
                                </a:lnTo>
                                <a:lnTo>
                                  <a:pt x="5049" y="638"/>
                                </a:lnTo>
                                <a:lnTo>
                                  <a:pt x="5038" y="635"/>
                                </a:lnTo>
                                <a:lnTo>
                                  <a:pt x="5027" y="633"/>
                                </a:lnTo>
                                <a:lnTo>
                                  <a:pt x="5016" y="631"/>
                                </a:lnTo>
                                <a:lnTo>
                                  <a:pt x="5005" y="629"/>
                                </a:lnTo>
                                <a:lnTo>
                                  <a:pt x="4994" y="628"/>
                                </a:lnTo>
                                <a:lnTo>
                                  <a:pt x="4983" y="626"/>
                                </a:lnTo>
                                <a:lnTo>
                                  <a:pt x="4971" y="624"/>
                                </a:lnTo>
                                <a:lnTo>
                                  <a:pt x="4960" y="623"/>
                                </a:lnTo>
                                <a:lnTo>
                                  <a:pt x="4948" y="622"/>
                                </a:lnTo>
                                <a:lnTo>
                                  <a:pt x="4937" y="621"/>
                                </a:lnTo>
                                <a:lnTo>
                                  <a:pt x="4925" y="620"/>
                                </a:lnTo>
                                <a:lnTo>
                                  <a:pt x="4914" y="620"/>
                                </a:lnTo>
                                <a:lnTo>
                                  <a:pt x="4902" y="619"/>
                                </a:lnTo>
                                <a:lnTo>
                                  <a:pt x="4891" y="619"/>
                                </a:lnTo>
                                <a:lnTo>
                                  <a:pt x="4880" y="619"/>
                                </a:lnTo>
                                <a:lnTo>
                                  <a:pt x="4868" y="619"/>
                                </a:lnTo>
                                <a:lnTo>
                                  <a:pt x="4856" y="619"/>
                                </a:lnTo>
                                <a:lnTo>
                                  <a:pt x="4845" y="619"/>
                                </a:lnTo>
                                <a:lnTo>
                                  <a:pt x="4833" y="619"/>
                                </a:lnTo>
                                <a:lnTo>
                                  <a:pt x="4833" y="619"/>
                                </a:lnTo>
                                <a:lnTo>
                                  <a:pt x="4831" y="620"/>
                                </a:lnTo>
                                <a:lnTo>
                                  <a:pt x="4828" y="620"/>
                                </a:lnTo>
                                <a:lnTo>
                                  <a:pt x="4826" y="620"/>
                                </a:lnTo>
                                <a:lnTo>
                                  <a:pt x="4823" y="620"/>
                                </a:lnTo>
                                <a:lnTo>
                                  <a:pt x="4820" y="620"/>
                                </a:lnTo>
                                <a:lnTo>
                                  <a:pt x="4818" y="620"/>
                                </a:lnTo>
                                <a:lnTo>
                                  <a:pt x="4815" y="620"/>
                                </a:lnTo>
                                <a:lnTo>
                                  <a:pt x="4813" y="621"/>
                                </a:lnTo>
                                <a:lnTo>
                                  <a:pt x="4810" y="621"/>
                                </a:lnTo>
                                <a:lnTo>
                                  <a:pt x="4807" y="621"/>
                                </a:lnTo>
                                <a:lnTo>
                                  <a:pt x="4805" y="621"/>
                                </a:lnTo>
                                <a:lnTo>
                                  <a:pt x="4802" y="621"/>
                                </a:lnTo>
                                <a:lnTo>
                                  <a:pt x="4800" y="622"/>
                                </a:lnTo>
                                <a:lnTo>
                                  <a:pt x="4797" y="622"/>
                                </a:lnTo>
                                <a:lnTo>
                                  <a:pt x="4795" y="622"/>
                                </a:lnTo>
                                <a:lnTo>
                                  <a:pt x="4792" y="622"/>
                                </a:lnTo>
                                <a:lnTo>
                                  <a:pt x="4790" y="623"/>
                                </a:lnTo>
                                <a:lnTo>
                                  <a:pt x="4787" y="623"/>
                                </a:lnTo>
                                <a:lnTo>
                                  <a:pt x="4784" y="623"/>
                                </a:lnTo>
                                <a:lnTo>
                                  <a:pt x="4782" y="623"/>
                                </a:lnTo>
                                <a:lnTo>
                                  <a:pt x="4779" y="624"/>
                                </a:lnTo>
                                <a:lnTo>
                                  <a:pt x="4777" y="624"/>
                                </a:lnTo>
                                <a:lnTo>
                                  <a:pt x="4774" y="624"/>
                                </a:lnTo>
                                <a:lnTo>
                                  <a:pt x="4772" y="625"/>
                                </a:lnTo>
                                <a:lnTo>
                                  <a:pt x="4769" y="625"/>
                                </a:lnTo>
                                <a:lnTo>
                                  <a:pt x="4767" y="625"/>
                                </a:lnTo>
                                <a:lnTo>
                                  <a:pt x="4764" y="626"/>
                                </a:lnTo>
                                <a:lnTo>
                                  <a:pt x="4762" y="626"/>
                                </a:lnTo>
                                <a:lnTo>
                                  <a:pt x="4759" y="626"/>
                                </a:lnTo>
                                <a:lnTo>
                                  <a:pt x="4757" y="627"/>
                                </a:lnTo>
                                <a:lnTo>
                                  <a:pt x="4754" y="627"/>
                                </a:lnTo>
                                <a:lnTo>
                                  <a:pt x="4752" y="627"/>
                                </a:lnTo>
                                <a:lnTo>
                                  <a:pt x="4749" y="628"/>
                                </a:lnTo>
                                <a:lnTo>
                                  <a:pt x="4747" y="628"/>
                                </a:lnTo>
                                <a:lnTo>
                                  <a:pt x="4744" y="629"/>
                                </a:lnTo>
                                <a:lnTo>
                                  <a:pt x="4741" y="629"/>
                                </a:lnTo>
                                <a:lnTo>
                                  <a:pt x="4739" y="629"/>
                                </a:lnTo>
                                <a:lnTo>
                                  <a:pt x="4736" y="630"/>
                                </a:lnTo>
                                <a:lnTo>
                                  <a:pt x="4734" y="630"/>
                                </a:lnTo>
                                <a:lnTo>
                                  <a:pt x="4731" y="631"/>
                                </a:lnTo>
                                <a:lnTo>
                                  <a:pt x="4729" y="631"/>
                                </a:lnTo>
                                <a:lnTo>
                                  <a:pt x="4727" y="631"/>
                                </a:lnTo>
                                <a:lnTo>
                                  <a:pt x="4724" y="632"/>
                                </a:lnTo>
                                <a:lnTo>
                                  <a:pt x="4722" y="632"/>
                                </a:lnTo>
                                <a:lnTo>
                                  <a:pt x="4719" y="633"/>
                                </a:lnTo>
                                <a:lnTo>
                                  <a:pt x="4717" y="633"/>
                                </a:lnTo>
                                <a:lnTo>
                                  <a:pt x="4714" y="634"/>
                                </a:lnTo>
                                <a:lnTo>
                                  <a:pt x="4712" y="634"/>
                                </a:lnTo>
                                <a:lnTo>
                                  <a:pt x="4709" y="635"/>
                                </a:lnTo>
                                <a:lnTo>
                                  <a:pt x="4707" y="635"/>
                                </a:lnTo>
                                <a:lnTo>
                                  <a:pt x="4704" y="636"/>
                                </a:lnTo>
                                <a:lnTo>
                                  <a:pt x="4702" y="636"/>
                                </a:lnTo>
                                <a:lnTo>
                                  <a:pt x="4699" y="637"/>
                                </a:lnTo>
                                <a:lnTo>
                                  <a:pt x="4697" y="637"/>
                                </a:lnTo>
                                <a:lnTo>
                                  <a:pt x="4694" y="638"/>
                                </a:lnTo>
                                <a:lnTo>
                                  <a:pt x="4692" y="638"/>
                                </a:lnTo>
                                <a:lnTo>
                                  <a:pt x="4690" y="639"/>
                                </a:lnTo>
                                <a:lnTo>
                                  <a:pt x="4687" y="640"/>
                                </a:lnTo>
                                <a:lnTo>
                                  <a:pt x="4685" y="640"/>
                                </a:lnTo>
                                <a:lnTo>
                                  <a:pt x="4682" y="641"/>
                                </a:lnTo>
                                <a:lnTo>
                                  <a:pt x="4680" y="641"/>
                                </a:lnTo>
                                <a:lnTo>
                                  <a:pt x="4677" y="642"/>
                                </a:lnTo>
                                <a:lnTo>
                                  <a:pt x="4675" y="643"/>
                                </a:lnTo>
                                <a:lnTo>
                                  <a:pt x="4672" y="643"/>
                                </a:lnTo>
                                <a:lnTo>
                                  <a:pt x="4670" y="644"/>
                                </a:lnTo>
                                <a:lnTo>
                                  <a:pt x="4668" y="644"/>
                                </a:lnTo>
                                <a:lnTo>
                                  <a:pt x="4665" y="645"/>
                                </a:lnTo>
                                <a:lnTo>
                                  <a:pt x="4663" y="646"/>
                                </a:lnTo>
                                <a:lnTo>
                                  <a:pt x="4660" y="646"/>
                                </a:lnTo>
                                <a:lnTo>
                                  <a:pt x="4658" y="647"/>
                                </a:lnTo>
                                <a:lnTo>
                                  <a:pt x="4656" y="648"/>
                                </a:lnTo>
                                <a:lnTo>
                                  <a:pt x="4653" y="648"/>
                                </a:lnTo>
                                <a:lnTo>
                                  <a:pt x="4651" y="649"/>
                                </a:lnTo>
                                <a:lnTo>
                                  <a:pt x="4648" y="650"/>
                                </a:lnTo>
                                <a:lnTo>
                                  <a:pt x="4646" y="650"/>
                                </a:lnTo>
                                <a:lnTo>
                                  <a:pt x="4644" y="651"/>
                                </a:lnTo>
                                <a:lnTo>
                                  <a:pt x="4641" y="652"/>
                                </a:lnTo>
                                <a:lnTo>
                                  <a:pt x="4639" y="652"/>
                                </a:lnTo>
                                <a:lnTo>
                                  <a:pt x="4636" y="653"/>
                                </a:lnTo>
                                <a:lnTo>
                                  <a:pt x="4634" y="654"/>
                                </a:lnTo>
                                <a:lnTo>
                                  <a:pt x="4632" y="655"/>
                                </a:lnTo>
                                <a:lnTo>
                                  <a:pt x="4629" y="655"/>
                                </a:lnTo>
                                <a:lnTo>
                                  <a:pt x="4627" y="656"/>
                                </a:lnTo>
                                <a:lnTo>
                                  <a:pt x="4625" y="657"/>
                                </a:lnTo>
                                <a:lnTo>
                                  <a:pt x="4622" y="658"/>
                                </a:lnTo>
                                <a:lnTo>
                                  <a:pt x="4620" y="658"/>
                                </a:lnTo>
                                <a:lnTo>
                                  <a:pt x="4617" y="659"/>
                                </a:lnTo>
                                <a:lnTo>
                                  <a:pt x="4615" y="660"/>
                                </a:lnTo>
                                <a:lnTo>
                                  <a:pt x="4613" y="661"/>
                                </a:lnTo>
                                <a:lnTo>
                                  <a:pt x="4610" y="661"/>
                                </a:lnTo>
                                <a:lnTo>
                                  <a:pt x="4608" y="662"/>
                                </a:lnTo>
                                <a:lnTo>
                                  <a:pt x="4606" y="663"/>
                                </a:lnTo>
                                <a:lnTo>
                                  <a:pt x="4603" y="664"/>
                                </a:lnTo>
                                <a:lnTo>
                                  <a:pt x="4601" y="665"/>
                                </a:lnTo>
                                <a:lnTo>
                                  <a:pt x="4599" y="665"/>
                                </a:lnTo>
                                <a:lnTo>
                                  <a:pt x="4596" y="666"/>
                                </a:lnTo>
                                <a:lnTo>
                                  <a:pt x="4594" y="667"/>
                                </a:lnTo>
                                <a:lnTo>
                                  <a:pt x="4592" y="668"/>
                                </a:lnTo>
                                <a:lnTo>
                                  <a:pt x="4589" y="669"/>
                                </a:lnTo>
                                <a:lnTo>
                                  <a:pt x="4586" y="670"/>
                                </a:lnTo>
                                <a:lnTo>
                                  <a:pt x="4584" y="671"/>
                                </a:lnTo>
                                <a:lnTo>
                                  <a:pt x="4581" y="671"/>
                                </a:lnTo>
                                <a:lnTo>
                                  <a:pt x="4579" y="672"/>
                                </a:lnTo>
                                <a:lnTo>
                                  <a:pt x="4577" y="673"/>
                                </a:lnTo>
                                <a:lnTo>
                                  <a:pt x="4575" y="674"/>
                                </a:lnTo>
                                <a:lnTo>
                                  <a:pt x="4572" y="675"/>
                                </a:lnTo>
                                <a:lnTo>
                                  <a:pt x="4570" y="676"/>
                                </a:lnTo>
                                <a:lnTo>
                                  <a:pt x="4568" y="677"/>
                                </a:lnTo>
                                <a:lnTo>
                                  <a:pt x="4565" y="678"/>
                                </a:lnTo>
                                <a:lnTo>
                                  <a:pt x="4563" y="679"/>
                                </a:lnTo>
                                <a:lnTo>
                                  <a:pt x="4561" y="680"/>
                                </a:lnTo>
                                <a:lnTo>
                                  <a:pt x="4558" y="680"/>
                                </a:lnTo>
                                <a:lnTo>
                                  <a:pt x="4556" y="681"/>
                                </a:lnTo>
                                <a:lnTo>
                                  <a:pt x="4554" y="682"/>
                                </a:lnTo>
                                <a:lnTo>
                                  <a:pt x="4552" y="683"/>
                                </a:lnTo>
                                <a:lnTo>
                                  <a:pt x="4549" y="684"/>
                                </a:lnTo>
                                <a:lnTo>
                                  <a:pt x="4547" y="685"/>
                                </a:lnTo>
                                <a:lnTo>
                                  <a:pt x="4545" y="686"/>
                                </a:lnTo>
                                <a:lnTo>
                                  <a:pt x="4543" y="687"/>
                                </a:lnTo>
                                <a:lnTo>
                                  <a:pt x="4543" y="687"/>
                                </a:lnTo>
                                <a:lnTo>
                                  <a:pt x="4537" y="676"/>
                                </a:lnTo>
                                <a:lnTo>
                                  <a:pt x="4531" y="666"/>
                                </a:lnTo>
                                <a:lnTo>
                                  <a:pt x="4525" y="655"/>
                                </a:lnTo>
                                <a:lnTo>
                                  <a:pt x="4519" y="645"/>
                                </a:lnTo>
                                <a:lnTo>
                                  <a:pt x="4513" y="634"/>
                                </a:lnTo>
                                <a:lnTo>
                                  <a:pt x="4507" y="624"/>
                                </a:lnTo>
                                <a:lnTo>
                                  <a:pt x="4501" y="613"/>
                                </a:lnTo>
                                <a:lnTo>
                                  <a:pt x="4495" y="603"/>
                                </a:lnTo>
                                <a:lnTo>
                                  <a:pt x="4488" y="593"/>
                                </a:lnTo>
                                <a:lnTo>
                                  <a:pt x="4482" y="583"/>
                                </a:lnTo>
                                <a:lnTo>
                                  <a:pt x="4475" y="573"/>
                                </a:lnTo>
                                <a:lnTo>
                                  <a:pt x="4468" y="563"/>
                                </a:lnTo>
                                <a:lnTo>
                                  <a:pt x="4462" y="553"/>
                                </a:lnTo>
                                <a:lnTo>
                                  <a:pt x="4455" y="543"/>
                                </a:lnTo>
                                <a:lnTo>
                                  <a:pt x="4448" y="533"/>
                                </a:lnTo>
                                <a:lnTo>
                                  <a:pt x="4441" y="523"/>
                                </a:lnTo>
                                <a:lnTo>
                                  <a:pt x="4434" y="514"/>
                                </a:lnTo>
                                <a:lnTo>
                                  <a:pt x="4427" y="504"/>
                                </a:lnTo>
                                <a:lnTo>
                                  <a:pt x="4419" y="494"/>
                                </a:lnTo>
                                <a:lnTo>
                                  <a:pt x="4412" y="485"/>
                                </a:lnTo>
                                <a:lnTo>
                                  <a:pt x="4405" y="476"/>
                                </a:lnTo>
                                <a:lnTo>
                                  <a:pt x="4397" y="466"/>
                                </a:lnTo>
                                <a:lnTo>
                                  <a:pt x="4389" y="457"/>
                                </a:lnTo>
                                <a:lnTo>
                                  <a:pt x="4382" y="448"/>
                                </a:lnTo>
                                <a:lnTo>
                                  <a:pt x="4374" y="439"/>
                                </a:lnTo>
                                <a:lnTo>
                                  <a:pt x="4366" y="430"/>
                                </a:lnTo>
                                <a:lnTo>
                                  <a:pt x="4358" y="421"/>
                                </a:lnTo>
                                <a:lnTo>
                                  <a:pt x="4350" y="412"/>
                                </a:lnTo>
                                <a:lnTo>
                                  <a:pt x="4342" y="403"/>
                                </a:lnTo>
                                <a:lnTo>
                                  <a:pt x="4334" y="394"/>
                                </a:lnTo>
                                <a:lnTo>
                                  <a:pt x="4326" y="386"/>
                                </a:lnTo>
                                <a:lnTo>
                                  <a:pt x="4317" y="377"/>
                                </a:lnTo>
                                <a:lnTo>
                                  <a:pt x="4309" y="369"/>
                                </a:lnTo>
                                <a:lnTo>
                                  <a:pt x="4300" y="360"/>
                                </a:lnTo>
                                <a:lnTo>
                                  <a:pt x="4292" y="352"/>
                                </a:lnTo>
                                <a:lnTo>
                                  <a:pt x="4283" y="344"/>
                                </a:lnTo>
                                <a:lnTo>
                                  <a:pt x="4275" y="336"/>
                                </a:lnTo>
                                <a:lnTo>
                                  <a:pt x="4266" y="328"/>
                                </a:lnTo>
                                <a:lnTo>
                                  <a:pt x="4257" y="320"/>
                                </a:lnTo>
                                <a:lnTo>
                                  <a:pt x="4248" y="312"/>
                                </a:lnTo>
                                <a:lnTo>
                                  <a:pt x="4239" y="304"/>
                                </a:lnTo>
                                <a:lnTo>
                                  <a:pt x="4230" y="296"/>
                                </a:lnTo>
                                <a:lnTo>
                                  <a:pt x="4220" y="289"/>
                                </a:lnTo>
                                <a:lnTo>
                                  <a:pt x="4211" y="281"/>
                                </a:lnTo>
                                <a:lnTo>
                                  <a:pt x="4202" y="274"/>
                                </a:lnTo>
                                <a:lnTo>
                                  <a:pt x="4192" y="265"/>
                                </a:lnTo>
                                <a:lnTo>
                                  <a:pt x="4183" y="258"/>
                                </a:lnTo>
                                <a:lnTo>
                                  <a:pt x="4173" y="251"/>
                                </a:lnTo>
                                <a:lnTo>
                                  <a:pt x="4164" y="244"/>
                                </a:lnTo>
                                <a:lnTo>
                                  <a:pt x="4154" y="237"/>
                                </a:lnTo>
                                <a:lnTo>
                                  <a:pt x="4145" y="230"/>
                                </a:lnTo>
                                <a:lnTo>
                                  <a:pt x="4135" y="223"/>
                                </a:lnTo>
                                <a:lnTo>
                                  <a:pt x="4125" y="216"/>
                                </a:lnTo>
                                <a:lnTo>
                                  <a:pt x="4115" y="210"/>
                                </a:lnTo>
                                <a:lnTo>
                                  <a:pt x="4105" y="203"/>
                                </a:lnTo>
                                <a:lnTo>
                                  <a:pt x="4095" y="197"/>
                                </a:lnTo>
                                <a:lnTo>
                                  <a:pt x="4085" y="190"/>
                                </a:lnTo>
                                <a:lnTo>
                                  <a:pt x="4075" y="184"/>
                                </a:lnTo>
                                <a:lnTo>
                                  <a:pt x="4065" y="178"/>
                                </a:lnTo>
                                <a:lnTo>
                                  <a:pt x="4055" y="172"/>
                                </a:lnTo>
                                <a:lnTo>
                                  <a:pt x="4045" y="166"/>
                                </a:lnTo>
                                <a:lnTo>
                                  <a:pt x="4034" y="160"/>
                                </a:lnTo>
                                <a:lnTo>
                                  <a:pt x="4024" y="154"/>
                                </a:lnTo>
                                <a:lnTo>
                                  <a:pt x="4014" y="148"/>
                                </a:lnTo>
                                <a:lnTo>
                                  <a:pt x="4003" y="143"/>
                                </a:lnTo>
                                <a:lnTo>
                                  <a:pt x="3992" y="137"/>
                                </a:lnTo>
                                <a:lnTo>
                                  <a:pt x="3982" y="132"/>
                                </a:lnTo>
                                <a:lnTo>
                                  <a:pt x="3971" y="126"/>
                                </a:lnTo>
                                <a:lnTo>
                                  <a:pt x="3961" y="121"/>
                                </a:lnTo>
                                <a:lnTo>
                                  <a:pt x="3950" y="116"/>
                                </a:lnTo>
                                <a:lnTo>
                                  <a:pt x="3939" y="111"/>
                                </a:lnTo>
                                <a:lnTo>
                                  <a:pt x="3928" y="106"/>
                                </a:lnTo>
                                <a:lnTo>
                                  <a:pt x="3917" y="101"/>
                                </a:lnTo>
                                <a:lnTo>
                                  <a:pt x="3906" y="97"/>
                                </a:lnTo>
                                <a:lnTo>
                                  <a:pt x="3895" y="92"/>
                                </a:lnTo>
                                <a:lnTo>
                                  <a:pt x="3884" y="88"/>
                                </a:lnTo>
                                <a:lnTo>
                                  <a:pt x="3873" y="83"/>
                                </a:lnTo>
                                <a:lnTo>
                                  <a:pt x="3862" y="79"/>
                                </a:lnTo>
                                <a:lnTo>
                                  <a:pt x="3850" y="75"/>
                                </a:lnTo>
                                <a:lnTo>
                                  <a:pt x="3838" y="71"/>
                                </a:lnTo>
                                <a:lnTo>
                                  <a:pt x="3827" y="67"/>
                                </a:lnTo>
                                <a:lnTo>
                                  <a:pt x="3816" y="63"/>
                                </a:lnTo>
                                <a:lnTo>
                                  <a:pt x="3804" y="59"/>
                                </a:lnTo>
                                <a:lnTo>
                                  <a:pt x="3793" y="55"/>
                                </a:lnTo>
                                <a:lnTo>
                                  <a:pt x="3781" y="52"/>
                                </a:lnTo>
                                <a:lnTo>
                                  <a:pt x="3770" y="48"/>
                                </a:lnTo>
                                <a:lnTo>
                                  <a:pt x="3758" y="45"/>
                                </a:lnTo>
                                <a:lnTo>
                                  <a:pt x="3746" y="42"/>
                                </a:lnTo>
                                <a:lnTo>
                                  <a:pt x="3735" y="39"/>
                                </a:lnTo>
                                <a:lnTo>
                                  <a:pt x="3723" y="36"/>
                                </a:lnTo>
                                <a:lnTo>
                                  <a:pt x="3711" y="33"/>
                                </a:lnTo>
                                <a:lnTo>
                                  <a:pt x="3700" y="30"/>
                                </a:lnTo>
                                <a:lnTo>
                                  <a:pt x="3688" y="28"/>
                                </a:lnTo>
                                <a:lnTo>
                                  <a:pt x="3676" y="25"/>
                                </a:lnTo>
                                <a:lnTo>
                                  <a:pt x="3664" y="23"/>
                                </a:lnTo>
                                <a:lnTo>
                                  <a:pt x="3652" y="20"/>
                                </a:lnTo>
                                <a:lnTo>
                                  <a:pt x="3640" y="18"/>
                                </a:lnTo>
                                <a:lnTo>
                                  <a:pt x="3628" y="16"/>
                                </a:lnTo>
                                <a:lnTo>
                                  <a:pt x="3616" y="14"/>
                                </a:lnTo>
                                <a:lnTo>
                                  <a:pt x="3604" y="12"/>
                                </a:lnTo>
                                <a:lnTo>
                                  <a:pt x="3592" y="11"/>
                                </a:lnTo>
                                <a:lnTo>
                                  <a:pt x="3580" y="9"/>
                                </a:lnTo>
                                <a:lnTo>
                                  <a:pt x="3567" y="8"/>
                                </a:lnTo>
                                <a:lnTo>
                                  <a:pt x="3555" y="6"/>
                                </a:lnTo>
                                <a:lnTo>
                                  <a:pt x="3543" y="5"/>
                                </a:lnTo>
                                <a:lnTo>
                                  <a:pt x="3531" y="4"/>
                                </a:lnTo>
                                <a:lnTo>
                                  <a:pt x="3518" y="3"/>
                                </a:lnTo>
                                <a:lnTo>
                                  <a:pt x="3506" y="2"/>
                                </a:lnTo>
                                <a:lnTo>
                                  <a:pt x="3494" y="1"/>
                                </a:lnTo>
                                <a:lnTo>
                                  <a:pt x="3480" y="1"/>
                                </a:lnTo>
                                <a:lnTo>
                                  <a:pt x="3468" y="0"/>
                                </a:lnTo>
                                <a:lnTo>
                                  <a:pt x="3455" y="0"/>
                                </a:lnTo>
                                <a:lnTo>
                                  <a:pt x="3443" y="0"/>
                                </a:lnTo>
                                <a:lnTo>
                                  <a:pt x="3430" y="0"/>
                                </a:lnTo>
                                <a:lnTo>
                                  <a:pt x="3418" y="0"/>
                                </a:lnTo>
                                <a:lnTo>
                                  <a:pt x="3405" y="0"/>
                                </a:lnTo>
                                <a:lnTo>
                                  <a:pt x="3393" y="0"/>
                                </a:lnTo>
                                <a:lnTo>
                                  <a:pt x="3380" y="1"/>
                                </a:lnTo>
                                <a:lnTo>
                                  <a:pt x="3367" y="1"/>
                                </a:lnTo>
                                <a:lnTo>
                                  <a:pt x="3367" y="1"/>
                                </a:lnTo>
                                <a:lnTo>
                                  <a:pt x="3353" y="2"/>
                                </a:lnTo>
                                <a:lnTo>
                                  <a:pt x="3338" y="3"/>
                                </a:lnTo>
                                <a:lnTo>
                                  <a:pt x="3324" y="4"/>
                                </a:lnTo>
                                <a:lnTo>
                                  <a:pt x="3310" y="5"/>
                                </a:lnTo>
                                <a:lnTo>
                                  <a:pt x="3295" y="6"/>
                                </a:lnTo>
                                <a:lnTo>
                                  <a:pt x="3281" y="8"/>
                                </a:lnTo>
                                <a:lnTo>
                                  <a:pt x="3267" y="10"/>
                                </a:lnTo>
                                <a:lnTo>
                                  <a:pt x="3253" y="12"/>
                                </a:lnTo>
                                <a:lnTo>
                                  <a:pt x="3238" y="14"/>
                                </a:lnTo>
                                <a:lnTo>
                                  <a:pt x="3224" y="16"/>
                                </a:lnTo>
                                <a:lnTo>
                                  <a:pt x="3210" y="18"/>
                                </a:lnTo>
                                <a:lnTo>
                                  <a:pt x="3196" y="21"/>
                                </a:lnTo>
                                <a:lnTo>
                                  <a:pt x="3183" y="24"/>
                                </a:lnTo>
                                <a:lnTo>
                                  <a:pt x="3169" y="27"/>
                                </a:lnTo>
                                <a:lnTo>
                                  <a:pt x="3155" y="30"/>
                                </a:lnTo>
                                <a:lnTo>
                                  <a:pt x="3141" y="33"/>
                                </a:lnTo>
                                <a:lnTo>
                                  <a:pt x="3128" y="36"/>
                                </a:lnTo>
                                <a:lnTo>
                                  <a:pt x="3113" y="39"/>
                                </a:lnTo>
                                <a:lnTo>
                                  <a:pt x="3099" y="43"/>
                                </a:lnTo>
                                <a:lnTo>
                                  <a:pt x="3086" y="47"/>
                                </a:lnTo>
                                <a:lnTo>
                                  <a:pt x="3072" y="51"/>
                                </a:lnTo>
                                <a:lnTo>
                                  <a:pt x="3059" y="55"/>
                                </a:lnTo>
                                <a:lnTo>
                                  <a:pt x="3046" y="59"/>
                                </a:lnTo>
                                <a:lnTo>
                                  <a:pt x="3033" y="63"/>
                                </a:lnTo>
                                <a:lnTo>
                                  <a:pt x="3019" y="68"/>
                                </a:lnTo>
                                <a:lnTo>
                                  <a:pt x="3006" y="72"/>
                                </a:lnTo>
                                <a:lnTo>
                                  <a:pt x="2993" y="77"/>
                                </a:lnTo>
                                <a:lnTo>
                                  <a:pt x="2980" y="82"/>
                                </a:lnTo>
                                <a:lnTo>
                                  <a:pt x="2967" y="87"/>
                                </a:lnTo>
                                <a:lnTo>
                                  <a:pt x="2955" y="92"/>
                                </a:lnTo>
                                <a:lnTo>
                                  <a:pt x="2942" y="98"/>
                                </a:lnTo>
                                <a:lnTo>
                                  <a:pt x="2929" y="103"/>
                                </a:lnTo>
                                <a:lnTo>
                                  <a:pt x="2917" y="109"/>
                                </a:lnTo>
                                <a:lnTo>
                                  <a:pt x="2904" y="115"/>
                                </a:lnTo>
                                <a:lnTo>
                                  <a:pt x="2892" y="120"/>
                                </a:lnTo>
                                <a:lnTo>
                                  <a:pt x="2879" y="127"/>
                                </a:lnTo>
                                <a:lnTo>
                                  <a:pt x="2867" y="133"/>
                                </a:lnTo>
                                <a:lnTo>
                                  <a:pt x="2855" y="139"/>
                                </a:lnTo>
                                <a:lnTo>
                                  <a:pt x="2843" y="145"/>
                                </a:lnTo>
                                <a:lnTo>
                                  <a:pt x="2831" y="152"/>
                                </a:lnTo>
                                <a:lnTo>
                                  <a:pt x="2819" y="159"/>
                                </a:lnTo>
                                <a:lnTo>
                                  <a:pt x="2807" y="165"/>
                                </a:lnTo>
                                <a:lnTo>
                                  <a:pt x="2795" y="172"/>
                                </a:lnTo>
                                <a:lnTo>
                                  <a:pt x="2783" y="179"/>
                                </a:lnTo>
                                <a:lnTo>
                                  <a:pt x="2772" y="187"/>
                                </a:lnTo>
                                <a:lnTo>
                                  <a:pt x="2760" y="194"/>
                                </a:lnTo>
                                <a:lnTo>
                                  <a:pt x="2747" y="201"/>
                                </a:lnTo>
                                <a:lnTo>
                                  <a:pt x="2736" y="209"/>
                                </a:lnTo>
                                <a:lnTo>
                                  <a:pt x="2725" y="217"/>
                                </a:lnTo>
                                <a:lnTo>
                                  <a:pt x="2714" y="224"/>
                                </a:lnTo>
                                <a:lnTo>
                                  <a:pt x="2702" y="232"/>
                                </a:lnTo>
                                <a:lnTo>
                                  <a:pt x="2691" y="240"/>
                                </a:lnTo>
                                <a:lnTo>
                                  <a:pt x="2680" y="249"/>
                                </a:lnTo>
                                <a:lnTo>
                                  <a:pt x="2670" y="257"/>
                                </a:lnTo>
                                <a:lnTo>
                                  <a:pt x="2659" y="265"/>
                                </a:lnTo>
                                <a:lnTo>
                                  <a:pt x="2648" y="275"/>
                                </a:lnTo>
                                <a:lnTo>
                                  <a:pt x="2637" y="283"/>
                                </a:lnTo>
                                <a:lnTo>
                                  <a:pt x="2627" y="292"/>
                                </a:lnTo>
                                <a:lnTo>
                                  <a:pt x="2617" y="301"/>
                                </a:lnTo>
                                <a:lnTo>
                                  <a:pt x="2606" y="310"/>
                                </a:lnTo>
                                <a:lnTo>
                                  <a:pt x="2596" y="319"/>
                                </a:lnTo>
                                <a:lnTo>
                                  <a:pt x="2586" y="328"/>
                                </a:lnTo>
                                <a:lnTo>
                                  <a:pt x="2576" y="337"/>
                                </a:lnTo>
                                <a:lnTo>
                                  <a:pt x="2566" y="347"/>
                                </a:lnTo>
                                <a:lnTo>
                                  <a:pt x="2556" y="356"/>
                                </a:lnTo>
                                <a:lnTo>
                                  <a:pt x="2546" y="366"/>
                                </a:lnTo>
                                <a:lnTo>
                                  <a:pt x="2537" y="376"/>
                                </a:lnTo>
                                <a:lnTo>
                                  <a:pt x="2527" y="385"/>
                                </a:lnTo>
                                <a:lnTo>
                                  <a:pt x="2518" y="395"/>
                                </a:lnTo>
                                <a:lnTo>
                                  <a:pt x="2509" y="405"/>
                                </a:lnTo>
                                <a:lnTo>
                                  <a:pt x="2499" y="415"/>
                                </a:lnTo>
                                <a:lnTo>
                                  <a:pt x="2490" y="426"/>
                                </a:lnTo>
                                <a:lnTo>
                                  <a:pt x="2481" y="436"/>
                                </a:lnTo>
                                <a:lnTo>
                                  <a:pt x="2472" y="446"/>
                                </a:lnTo>
                                <a:lnTo>
                                  <a:pt x="2464" y="457"/>
                                </a:lnTo>
                                <a:lnTo>
                                  <a:pt x="2455" y="468"/>
                                </a:lnTo>
                                <a:lnTo>
                                  <a:pt x="2446" y="478"/>
                                </a:lnTo>
                                <a:lnTo>
                                  <a:pt x="2438" y="489"/>
                                </a:lnTo>
                                <a:lnTo>
                                  <a:pt x="2430" y="500"/>
                                </a:lnTo>
                                <a:lnTo>
                                  <a:pt x="2421" y="511"/>
                                </a:lnTo>
                                <a:lnTo>
                                  <a:pt x="2413" y="522"/>
                                </a:lnTo>
                                <a:lnTo>
                                  <a:pt x="2405" y="533"/>
                                </a:lnTo>
                                <a:lnTo>
                                  <a:pt x="2397" y="545"/>
                                </a:lnTo>
                                <a:lnTo>
                                  <a:pt x="2390" y="556"/>
                                </a:lnTo>
                                <a:lnTo>
                                  <a:pt x="2381" y="567"/>
                                </a:lnTo>
                                <a:lnTo>
                                  <a:pt x="2373" y="579"/>
                                </a:lnTo>
                                <a:lnTo>
                                  <a:pt x="2366" y="590"/>
                                </a:lnTo>
                                <a:lnTo>
                                  <a:pt x="2359" y="602"/>
                                </a:lnTo>
                                <a:lnTo>
                                  <a:pt x="2352" y="614"/>
                                </a:lnTo>
                                <a:lnTo>
                                  <a:pt x="2345" y="626"/>
                                </a:lnTo>
                                <a:lnTo>
                                  <a:pt x="2338" y="638"/>
                                </a:lnTo>
                                <a:lnTo>
                                  <a:pt x="2331" y="650"/>
                                </a:lnTo>
                                <a:lnTo>
                                  <a:pt x="2324" y="662"/>
                                </a:lnTo>
                                <a:lnTo>
                                  <a:pt x="2318" y="674"/>
                                </a:lnTo>
                                <a:lnTo>
                                  <a:pt x="2311" y="686"/>
                                </a:lnTo>
                                <a:lnTo>
                                  <a:pt x="2305" y="699"/>
                                </a:lnTo>
                                <a:lnTo>
                                  <a:pt x="2299" y="711"/>
                                </a:lnTo>
                                <a:lnTo>
                                  <a:pt x="2293" y="724"/>
                                </a:lnTo>
                                <a:lnTo>
                                  <a:pt x="2287" y="736"/>
                                </a:lnTo>
                                <a:lnTo>
                                  <a:pt x="2281" y="749"/>
                                </a:lnTo>
                                <a:lnTo>
                                  <a:pt x="2275" y="762"/>
                                </a:lnTo>
                                <a:lnTo>
                                  <a:pt x="2270" y="774"/>
                                </a:lnTo>
                                <a:lnTo>
                                  <a:pt x="2264" y="787"/>
                                </a:lnTo>
                                <a:lnTo>
                                  <a:pt x="2259" y="800"/>
                                </a:lnTo>
                                <a:lnTo>
                                  <a:pt x="2254" y="814"/>
                                </a:lnTo>
                                <a:lnTo>
                                  <a:pt x="2249" y="827"/>
                                </a:lnTo>
                                <a:lnTo>
                                  <a:pt x="2244" y="840"/>
                                </a:lnTo>
                                <a:lnTo>
                                  <a:pt x="2239" y="854"/>
                                </a:lnTo>
                                <a:lnTo>
                                  <a:pt x="2234" y="867"/>
                                </a:lnTo>
                                <a:lnTo>
                                  <a:pt x="2230" y="880"/>
                                </a:lnTo>
                                <a:lnTo>
                                  <a:pt x="2226" y="894"/>
                                </a:lnTo>
                                <a:lnTo>
                                  <a:pt x="2221" y="907"/>
                                </a:lnTo>
                                <a:lnTo>
                                  <a:pt x="2217" y="921"/>
                                </a:lnTo>
                                <a:lnTo>
                                  <a:pt x="2214" y="934"/>
                                </a:lnTo>
                                <a:lnTo>
                                  <a:pt x="2210" y="948"/>
                                </a:lnTo>
                                <a:lnTo>
                                  <a:pt x="2206" y="961"/>
                                </a:lnTo>
                                <a:lnTo>
                                  <a:pt x="2203" y="975"/>
                                </a:lnTo>
                                <a:lnTo>
                                  <a:pt x="2199" y="989"/>
                                </a:lnTo>
                                <a:lnTo>
                                  <a:pt x="2196" y="1003"/>
                                </a:lnTo>
                                <a:lnTo>
                                  <a:pt x="2196" y="1003"/>
                                </a:lnTo>
                                <a:lnTo>
                                  <a:pt x="2193" y="1001"/>
                                </a:lnTo>
                                <a:lnTo>
                                  <a:pt x="2189" y="999"/>
                                </a:lnTo>
                                <a:lnTo>
                                  <a:pt x="2186" y="997"/>
                                </a:lnTo>
                                <a:lnTo>
                                  <a:pt x="2182" y="995"/>
                                </a:lnTo>
                                <a:lnTo>
                                  <a:pt x="2179" y="994"/>
                                </a:lnTo>
                                <a:lnTo>
                                  <a:pt x="2175" y="992"/>
                                </a:lnTo>
                                <a:lnTo>
                                  <a:pt x="2171" y="990"/>
                                </a:lnTo>
                                <a:lnTo>
                                  <a:pt x="2168" y="988"/>
                                </a:lnTo>
                                <a:lnTo>
                                  <a:pt x="2164" y="987"/>
                                </a:lnTo>
                                <a:lnTo>
                                  <a:pt x="2161" y="985"/>
                                </a:lnTo>
                                <a:lnTo>
                                  <a:pt x="2157" y="983"/>
                                </a:lnTo>
                                <a:lnTo>
                                  <a:pt x="2154" y="981"/>
                                </a:lnTo>
                                <a:lnTo>
                                  <a:pt x="2150" y="980"/>
                                </a:lnTo>
                                <a:lnTo>
                                  <a:pt x="2146" y="978"/>
                                </a:lnTo>
                                <a:lnTo>
                                  <a:pt x="2143" y="976"/>
                                </a:lnTo>
                                <a:lnTo>
                                  <a:pt x="2139" y="975"/>
                                </a:lnTo>
                                <a:lnTo>
                                  <a:pt x="2136" y="973"/>
                                </a:lnTo>
                                <a:lnTo>
                                  <a:pt x="2132" y="971"/>
                                </a:lnTo>
                                <a:lnTo>
                                  <a:pt x="2128" y="970"/>
                                </a:lnTo>
                                <a:lnTo>
                                  <a:pt x="2125" y="968"/>
                                </a:lnTo>
                                <a:lnTo>
                                  <a:pt x="2121" y="967"/>
                                </a:lnTo>
                                <a:lnTo>
                                  <a:pt x="2117" y="965"/>
                                </a:lnTo>
                                <a:lnTo>
                                  <a:pt x="2114" y="964"/>
                                </a:lnTo>
                                <a:lnTo>
                                  <a:pt x="2110" y="962"/>
                                </a:lnTo>
                                <a:lnTo>
                                  <a:pt x="2106" y="961"/>
                                </a:lnTo>
                                <a:lnTo>
                                  <a:pt x="2103" y="959"/>
                                </a:lnTo>
                                <a:lnTo>
                                  <a:pt x="2099" y="958"/>
                                </a:lnTo>
                                <a:lnTo>
                                  <a:pt x="2095" y="956"/>
                                </a:lnTo>
                                <a:lnTo>
                                  <a:pt x="2092" y="955"/>
                                </a:lnTo>
                                <a:lnTo>
                                  <a:pt x="2088" y="953"/>
                                </a:lnTo>
                                <a:lnTo>
                                  <a:pt x="2084" y="952"/>
                                </a:lnTo>
                                <a:lnTo>
                                  <a:pt x="2080" y="950"/>
                                </a:lnTo>
                                <a:lnTo>
                                  <a:pt x="2077" y="949"/>
                                </a:lnTo>
                                <a:lnTo>
                                  <a:pt x="2073" y="948"/>
                                </a:lnTo>
                                <a:lnTo>
                                  <a:pt x="2069" y="946"/>
                                </a:lnTo>
                                <a:lnTo>
                                  <a:pt x="2065" y="945"/>
                                </a:lnTo>
                                <a:lnTo>
                                  <a:pt x="2062" y="944"/>
                                </a:lnTo>
                                <a:lnTo>
                                  <a:pt x="2058" y="942"/>
                                </a:lnTo>
                                <a:lnTo>
                                  <a:pt x="2054" y="941"/>
                                </a:lnTo>
                                <a:lnTo>
                                  <a:pt x="2050" y="940"/>
                                </a:lnTo>
                                <a:lnTo>
                                  <a:pt x="2046" y="939"/>
                                </a:lnTo>
                                <a:lnTo>
                                  <a:pt x="2043" y="937"/>
                                </a:lnTo>
                                <a:lnTo>
                                  <a:pt x="2039" y="936"/>
                                </a:lnTo>
                                <a:lnTo>
                                  <a:pt x="2035" y="935"/>
                                </a:lnTo>
                                <a:lnTo>
                                  <a:pt x="2031" y="934"/>
                                </a:lnTo>
                                <a:lnTo>
                                  <a:pt x="2027" y="933"/>
                                </a:lnTo>
                                <a:lnTo>
                                  <a:pt x="2024" y="931"/>
                                </a:lnTo>
                                <a:lnTo>
                                  <a:pt x="2020" y="930"/>
                                </a:lnTo>
                                <a:lnTo>
                                  <a:pt x="2015" y="929"/>
                                </a:lnTo>
                                <a:lnTo>
                                  <a:pt x="2011" y="928"/>
                                </a:lnTo>
                                <a:lnTo>
                                  <a:pt x="2007" y="927"/>
                                </a:lnTo>
                                <a:lnTo>
                                  <a:pt x="2003" y="926"/>
                                </a:lnTo>
                                <a:lnTo>
                                  <a:pt x="1999" y="925"/>
                                </a:lnTo>
                                <a:lnTo>
                                  <a:pt x="1995" y="924"/>
                                </a:lnTo>
                                <a:lnTo>
                                  <a:pt x="1992" y="923"/>
                                </a:lnTo>
                                <a:lnTo>
                                  <a:pt x="1988" y="922"/>
                                </a:lnTo>
                                <a:lnTo>
                                  <a:pt x="1984" y="921"/>
                                </a:lnTo>
                                <a:lnTo>
                                  <a:pt x="1980" y="920"/>
                                </a:lnTo>
                                <a:lnTo>
                                  <a:pt x="1976" y="919"/>
                                </a:lnTo>
                                <a:lnTo>
                                  <a:pt x="1972" y="918"/>
                                </a:lnTo>
                                <a:lnTo>
                                  <a:pt x="1968" y="917"/>
                                </a:lnTo>
                                <a:lnTo>
                                  <a:pt x="1964" y="916"/>
                                </a:lnTo>
                                <a:lnTo>
                                  <a:pt x="1960" y="916"/>
                                </a:lnTo>
                                <a:lnTo>
                                  <a:pt x="1956" y="915"/>
                                </a:lnTo>
                                <a:lnTo>
                                  <a:pt x="1952" y="914"/>
                                </a:lnTo>
                                <a:lnTo>
                                  <a:pt x="1948" y="913"/>
                                </a:lnTo>
                                <a:lnTo>
                                  <a:pt x="1944" y="912"/>
                                </a:lnTo>
                                <a:lnTo>
                                  <a:pt x="1940" y="911"/>
                                </a:lnTo>
                                <a:lnTo>
                                  <a:pt x="1936" y="911"/>
                                </a:lnTo>
                                <a:lnTo>
                                  <a:pt x="1932" y="910"/>
                                </a:lnTo>
                                <a:lnTo>
                                  <a:pt x="1928" y="909"/>
                                </a:lnTo>
                                <a:lnTo>
                                  <a:pt x="1924" y="909"/>
                                </a:lnTo>
                                <a:lnTo>
                                  <a:pt x="1920" y="908"/>
                                </a:lnTo>
                                <a:lnTo>
                                  <a:pt x="1916" y="907"/>
                                </a:lnTo>
                                <a:lnTo>
                                  <a:pt x="1912" y="907"/>
                                </a:lnTo>
                                <a:lnTo>
                                  <a:pt x="1908" y="906"/>
                                </a:lnTo>
                                <a:lnTo>
                                  <a:pt x="1904" y="905"/>
                                </a:lnTo>
                                <a:lnTo>
                                  <a:pt x="1900" y="905"/>
                                </a:lnTo>
                                <a:lnTo>
                                  <a:pt x="1896" y="904"/>
                                </a:lnTo>
                                <a:lnTo>
                                  <a:pt x="1892" y="904"/>
                                </a:lnTo>
                                <a:lnTo>
                                  <a:pt x="1888" y="903"/>
                                </a:lnTo>
                                <a:lnTo>
                                  <a:pt x="1884" y="902"/>
                                </a:lnTo>
                                <a:lnTo>
                                  <a:pt x="1880" y="902"/>
                                </a:lnTo>
                                <a:lnTo>
                                  <a:pt x="1876" y="901"/>
                                </a:lnTo>
                                <a:lnTo>
                                  <a:pt x="1872" y="901"/>
                                </a:lnTo>
                                <a:lnTo>
                                  <a:pt x="1868" y="901"/>
                                </a:lnTo>
                                <a:lnTo>
                                  <a:pt x="1864" y="900"/>
                                </a:lnTo>
                                <a:lnTo>
                                  <a:pt x="1860" y="900"/>
                                </a:lnTo>
                                <a:lnTo>
                                  <a:pt x="1856" y="899"/>
                                </a:lnTo>
                                <a:lnTo>
                                  <a:pt x="1852" y="899"/>
                                </a:lnTo>
                                <a:lnTo>
                                  <a:pt x="1847" y="899"/>
                                </a:lnTo>
                                <a:lnTo>
                                  <a:pt x="1843" y="898"/>
                                </a:lnTo>
                                <a:lnTo>
                                  <a:pt x="1839" y="898"/>
                                </a:lnTo>
                                <a:lnTo>
                                  <a:pt x="1835" y="898"/>
                                </a:lnTo>
                                <a:lnTo>
                                  <a:pt x="1831" y="897"/>
                                </a:lnTo>
                                <a:lnTo>
                                  <a:pt x="1827" y="897"/>
                                </a:lnTo>
                                <a:lnTo>
                                  <a:pt x="1823" y="897"/>
                                </a:lnTo>
                                <a:lnTo>
                                  <a:pt x="1819" y="897"/>
                                </a:lnTo>
                                <a:lnTo>
                                  <a:pt x="1815" y="896"/>
                                </a:lnTo>
                                <a:lnTo>
                                  <a:pt x="1810" y="896"/>
                                </a:lnTo>
                                <a:lnTo>
                                  <a:pt x="1806" y="896"/>
                                </a:lnTo>
                                <a:lnTo>
                                  <a:pt x="1802" y="896"/>
                                </a:lnTo>
                                <a:lnTo>
                                  <a:pt x="1798" y="896"/>
                                </a:lnTo>
                                <a:lnTo>
                                  <a:pt x="1794" y="896"/>
                                </a:lnTo>
                                <a:lnTo>
                                  <a:pt x="1790" y="896"/>
                                </a:lnTo>
                                <a:lnTo>
                                  <a:pt x="1786" y="896"/>
                                </a:lnTo>
                                <a:lnTo>
                                  <a:pt x="1781" y="895"/>
                                </a:lnTo>
                                <a:lnTo>
                                  <a:pt x="1777" y="895"/>
                                </a:lnTo>
                                <a:lnTo>
                                  <a:pt x="1773" y="895"/>
                                </a:lnTo>
                                <a:lnTo>
                                  <a:pt x="1769" y="895"/>
                                </a:lnTo>
                                <a:lnTo>
                                  <a:pt x="1765" y="895"/>
                                </a:lnTo>
                                <a:lnTo>
                                  <a:pt x="1760" y="896"/>
                                </a:lnTo>
                                <a:lnTo>
                                  <a:pt x="1756" y="896"/>
                                </a:lnTo>
                                <a:lnTo>
                                  <a:pt x="1752" y="896"/>
                                </a:lnTo>
                                <a:lnTo>
                                  <a:pt x="1748" y="896"/>
                                </a:lnTo>
                                <a:lnTo>
                                  <a:pt x="1744" y="896"/>
                                </a:lnTo>
                                <a:lnTo>
                                  <a:pt x="1739" y="896"/>
                                </a:lnTo>
                                <a:lnTo>
                                  <a:pt x="1735" y="896"/>
                                </a:lnTo>
                                <a:lnTo>
                                  <a:pt x="1731" y="896"/>
                                </a:lnTo>
                                <a:lnTo>
                                  <a:pt x="1731" y="896"/>
                                </a:lnTo>
                                <a:lnTo>
                                  <a:pt x="1718" y="897"/>
                                </a:lnTo>
                                <a:lnTo>
                                  <a:pt x="1706" y="898"/>
                                </a:lnTo>
                                <a:lnTo>
                                  <a:pt x="1693" y="899"/>
                                </a:lnTo>
                                <a:lnTo>
                                  <a:pt x="1681" y="900"/>
                                </a:lnTo>
                                <a:lnTo>
                                  <a:pt x="1669" y="902"/>
                                </a:lnTo>
                                <a:lnTo>
                                  <a:pt x="1656" y="903"/>
                                </a:lnTo>
                                <a:lnTo>
                                  <a:pt x="1643" y="905"/>
                                </a:lnTo>
                                <a:lnTo>
                                  <a:pt x="1631" y="907"/>
                                </a:lnTo>
                                <a:lnTo>
                                  <a:pt x="1619" y="909"/>
                                </a:lnTo>
                                <a:lnTo>
                                  <a:pt x="1606" y="911"/>
                                </a:lnTo>
                                <a:lnTo>
                                  <a:pt x="1594" y="913"/>
                                </a:lnTo>
                                <a:lnTo>
                                  <a:pt x="1582" y="916"/>
                                </a:lnTo>
                                <a:lnTo>
                                  <a:pt x="1570" y="918"/>
                                </a:lnTo>
                                <a:lnTo>
                                  <a:pt x="1559" y="921"/>
                                </a:lnTo>
                                <a:lnTo>
                                  <a:pt x="1547" y="924"/>
                                </a:lnTo>
                                <a:lnTo>
                                  <a:pt x="1535" y="927"/>
                                </a:lnTo>
                                <a:lnTo>
                                  <a:pt x="1523" y="931"/>
                                </a:lnTo>
                                <a:lnTo>
                                  <a:pt x="1512" y="934"/>
                                </a:lnTo>
                                <a:lnTo>
                                  <a:pt x="1500" y="938"/>
                                </a:lnTo>
                                <a:lnTo>
                                  <a:pt x="1489" y="942"/>
                                </a:lnTo>
                                <a:lnTo>
                                  <a:pt x="1477" y="945"/>
                                </a:lnTo>
                                <a:lnTo>
                                  <a:pt x="1466" y="950"/>
                                </a:lnTo>
                                <a:lnTo>
                                  <a:pt x="1455" y="954"/>
                                </a:lnTo>
                                <a:lnTo>
                                  <a:pt x="1444" y="958"/>
                                </a:lnTo>
                                <a:lnTo>
                                  <a:pt x="1433" y="963"/>
                                </a:lnTo>
                                <a:lnTo>
                                  <a:pt x="1421" y="967"/>
                                </a:lnTo>
                                <a:lnTo>
                                  <a:pt x="1411" y="972"/>
                                </a:lnTo>
                                <a:lnTo>
                                  <a:pt x="1400" y="977"/>
                                </a:lnTo>
                                <a:lnTo>
                                  <a:pt x="1389" y="982"/>
                                </a:lnTo>
                                <a:lnTo>
                                  <a:pt x="1378" y="987"/>
                                </a:lnTo>
                                <a:lnTo>
                                  <a:pt x="1367" y="993"/>
                                </a:lnTo>
                                <a:lnTo>
                                  <a:pt x="1357" y="998"/>
                                </a:lnTo>
                                <a:lnTo>
                                  <a:pt x="1346" y="1004"/>
                                </a:lnTo>
                                <a:lnTo>
                                  <a:pt x="1336" y="1010"/>
                                </a:lnTo>
                                <a:lnTo>
                                  <a:pt x="1326" y="1016"/>
                                </a:lnTo>
                                <a:lnTo>
                                  <a:pt x="1315" y="1022"/>
                                </a:lnTo>
                                <a:lnTo>
                                  <a:pt x="1305" y="1028"/>
                                </a:lnTo>
                                <a:lnTo>
                                  <a:pt x="1295" y="1034"/>
                                </a:lnTo>
                                <a:lnTo>
                                  <a:pt x="1284" y="1041"/>
                                </a:lnTo>
                                <a:lnTo>
                                  <a:pt x="1274" y="1047"/>
                                </a:lnTo>
                                <a:lnTo>
                                  <a:pt x="1265" y="1054"/>
                                </a:lnTo>
                                <a:lnTo>
                                  <a:pt x="1255" y="1061"/>
                                </a:lnTo>
                                <a:lnTo>
                                  <a:pt x="1245" y="1068"/>
                                </a:lnTo>
                                <a:lnTo>
                                  <a:pt x="1236" y="1075"/>
                                </a:lnTo>
                                <a:lnTo>
                                  <a:pt x="1226" y="1082"/>
                                </a:lnTo>
                                <a:lnTo>
                                  <a:pt x="1217" y="1089"/>
                                </a:lnTo>
                                <a:lnTo>
                                  <a:pt x="1208" y="1097"/>
                                </a:lnTo>
                                <a:lnTo>
                                  <a:pt x="1199" y="1104"/>
                                </a:lnTo>
                                <a:lnTo>
                                  <a:pt x="1190" y="1112"/>
                                </a:lnTo>
                                <a:lnTo>
                                  <a:pt x="1181" y="1120"/>
                                </a:lnTo>
                                <a:lnTo>
                                  <a:pt x="1172" y="1128"/>
                                </a:lnTo>
                                <a:lnTo>
                                  <a:pt x="1163" y="1136"/>
                                </a:lnTo>
                                <a:lnTo>
                                  <a:pt x="1155" y="1144"/>
                                </a:lnTo>
                                <a:lnTo>
                                  <a:pt x="1146" y="1152"/>
                                </a:lnTo>
                                <a:lnTo>
                                  <a:pt x="1138" y="1160"/>
                                </a:lnTo>
                                <a:lnTo>
                                  <a:pt x="1129" y="1169"/>
                                </a:lnTo>
                                <a:lnTo>
                                  <a:pt x="1121" y="1177"/>
                                </a:lnTo>
                                <a:lnTo>
                                  <a:pt x="1113" y="1186"/>
                                </a:lnTo>
                                <a:lnTo>
                                  <a:pt x="1105" y="1195"/>
                                </a:lnTo>
                                <a:lnTo>
                                  <a:pt x="1097" y="1204"/>
                                </a:lnTo>
                                <a:lnTo>
                                  <a:pt x="1089" y="1213"/>
                                </a:lnTo>
                                <a:lnTo>
                                  <a:pt x="1082" y="1222"/>
                                </a:lnTo>
                                <a:lnTo>
                                  <a:pt x="1074" y="1231"/>
                                </a:lnTo>
                                <a:lnTo>
                                  <a:pt x="1067" y="1240"/>
                                </a:lnTo>
                                <a:lnTo>
                                  <a:pt x="1060" y="1250"/>
                                </a:lnTo>
                                <a:lnTo>
                                  <a:pt x="1052" y="1259"/>
                                </a:lnTo>
                                <a:lnTo>
                                  <a:pt x="1045" y="1269"/>
                                </a:lnTo>
                                <a:lnTo>
                                  <a:pt x="1038" y="1278"/>
                                </a:lnTo>
                                <a:lnTo>
                                  <a:pt x="1032" y="1288"/>
                                </a:lnTo>
                                <a:lnTo>
                                  <a:pt x="1025" y="1298"/>
                                </a:lnTo>
                                <a:lnTo>
                                  <a:pt x="1018" y="1308"/>
                                </a:lnTo>
                                <a:lnTo>
                                  <a:pt x="1012" y="1318"/>
                                </a:lnTo>
                                <a:lnTo>
                                  <a:pt x="1005" y="1328"/>
                                </a:lnTo>
                                <a:lnTo>
                                  <a:pt x="999" y="1339"/>
                                </a:lnTo>
                                <a:lnTo>
                                  <a:pt x="993" y="1350"/>
                                </a:lnTo>
                                <a:lnTo>
                                  <a:pt x="987" y="1360"/>
                                </a:lnTo>
                                <a:lnTo>
                                  <a:pt x="981" y="1371"/>
                                </a:lnTo>
                                <a:lnTo>
                                  <a:pt x="976" y="1381"/>
                                </a:lnTo>
                                <a:lnTo>
                                  <a:pt x="970" y="1392"/>
                                </a:lnTo>
                                <a:lnTo>
                                  <a:pt x="965" y="1403"/>
                                </a:lnTo>
                                <a:lnTo>
                                  <a:pt x="959" y="1413"/>
                                </a:lnTo>
                                <a:lnTo>
                                  <a:pt x="954" y="1424"/>
                                </a:lnTo>
                                <a:lnTo>
                                  <a:pt x="949" y="1435"/>
                                </a:lnTo>
                                <a:lnTo>
                                  <a:pt x="944" y="1446"/>
                                </a:lnTo>
                                <a:lnTo>
                                  <a:pt x="939" y="1457"/>
                                </a:lnTo>
                                <a:lnTo>
                                  <a:pt x="935" y="1469"/>
                                </a:lnTo>
                                <a:lnTo>
                                  <a:pt x="930" y="1480"/>
                                </a:lnTo>
                                <a:lnTo>
                                  <a:pt x="926" y="1491"/>
                                </a:lnTo>
                                <a:lnTo>
                                  <a:pt x="922" y="1503"/>
                                </a:lnTo>
                                <a:lnTo>
                                  <a:pt x="917" y="1514"/>
                                </a:lnTo>
                                <a:lnTo>
                                  <a:pt x="913" y="1526"/>
                                </a:lnTo>
                                <a:lnTo>
                                  <a:pt x="909" y="1537"/>
                                </a:lnTo>
                                <a:lnTo>
                                  <a:pt x="905" y="1549"/>
                                </a:lnTo>
                                <a:lnTo>
                                  <a:pt x="902" y="1561"/>
                                </a:lnTo>
                                <a:lnTo>
                                  <a:pt x="899" y="1573"/>
                                </a:lnTo>
                                <a:lnTo>
                                  <a:pt x="895" y="1584"/>
                                </a:lnTo>
                                <a:lnTo>
                                  <a:pt x="892" y="1596"/>
                                </a:lnTo>
                                <a:lnTo>
                                  <a:pt x="890" y="1608"/>
                                </a:lnTo>
                                <a:lnTo>
                                  <a:pt x="887" y="1620"/>
                                </a:lnTo>
                                <a:lnTo>
                                  <a:pt x="884" y="1632"/>
                                </a:lnTo>
                                <a:lnTo>
                                  <a:pt x="882" y="1645"/>
                                </a:lnTo>
                                <a:lnTo>
                                  <a:pt x="880" y="1657"/>
                                </a:lnTo>
                                <a:lnTo>
                                  <a:pt x="877" y="1669"/>
                                </a:lnTo>
                                <a:lnTo>
                                  <a:pt x="875" y="1681"/>
                                </a:lnTo>
                                <a:lnTo>
                                  <a:pt x="874" y="1694"/>
                                </a:lnTo>
                                <a:lnTo>
                                  <a:pt x="872" y="1706"/>
                                </a:lnTo>
                                <a:lnTo>
                                  <a:pt x="871" y="1719"/>
                                </a:lnTo>
                                <a:lnTo>
                                  <a:pt x="869" y="1731"/>
                                </a:lnTo>
                                <a:lnTo>
                                  <a:pt x="868" y="1744"/>
                                </a:lnTo>
                                <a:lnTo>
                                  <a:pt x="867" y="1756"/>
                                </a:lnTo>
                                <a:lnTo>
                                  <a:pt x="866" y="1769"/>
                                </a:lnTo>
                                <a:lnTo>
                                  <a:pt x="866" y="1782"/>
                                </a:lnTo>
                                <a:lnTo>
                                  <a:pt x="865" y="1794"/>
                                </a:lnTo>
                                <a:lnTo>
                                  <a:pt x="865" y="1807"/>
                                </a:lnTo>
                                <a:lnTo>
                                  <a:pt x="865" y="1820"/>
                                </a:lnTo>
                                <a:lnTo>
                                  <a:pt x="865" y="1833"/>
                                </a:lnTo>
                                <a:lnTo>
                                  <a:pt x="865" y="1846"/>
                                </a:lnTo>
                                <a:lnTo>
                                  <a:pt x="865" y="1859"/>
                                </a:lnTo>
                                <a:lnTo>
                                  <a:pt x="866" y="1873"/>
                                </a:lnTo>
                                <a:lnTo>
                                  <a:pt x="866" y="1873"/>
                                </a:lnTo>
                                <a:lnTo>
                                  <a:pt x="853" y="1873"/>
                                </a:lnTo>
                                <a:lnTo>
                                  <a:pt x="840" y="1874"/>
                                </a:lnTo>
                                <a:lnTo>
                                  <a:pt x="828" y="1875"/>
                                </a:lnTo>
                                <a:lnTo>
                                  <a:pt x="816" y="1876"/>
                                </a:lnTo>
                                <a:lnTo>
                                  <a:pt x="803" y="1878"/>
                                </a:lnTo>
                                <a:lnTo>
                                  <a:pt x="791" y="1879"/>
                                </a:lnTo>
                                <a:lnTo>
                                  <a:pt x="779" y="1881"/>
                                </a:lnTo>
                                <a:lnTo>
                                  <a:pt x="766" y="1883"/>
                                </a:lnTo>
                                <a:lnTo>
                                  <a:pt x="754" y="1885"/>
                                </a:lnTo>
                                <a:lnTo>
                                  <a:pt x="742" y="1887"/>
                                </a:lnTo>
                                <a:lnTo>
                                  <a:pt x="730" y="1889"/>
                                </a:lnTo>
                                <a:lnTo>
                                  <a:pt x="718" y="1892"/>
                                </a:lnTo>
                                <a:lnTo>
                                  <a:pt x="706" y="1895"/>
                                </a:lnTo>
                                <a:lnTo>
                                  <a:pt x="694" y="1897"/>
                                </a:lnTo>
                                <a:lnTo>
                                  <a:pt x="682" y="1900"/>
                                </a:lnTo>
                                <a:lnTo>
                                  <a:pt x="671" y="1904"/>
                                </a:lnTo>
                                <a:lnTo>
                                  <a:pt x="659" y="1907"/>
                                </a:lnTo>
                                <a:lnTo>
                                  <a:pt x="647" y="1910"/>
                                </a:lnTo>
                                <a:lnTo>
                                  <a:pt x="636" y="1914"/>
                                </a:lnTo>
                                <a:lnTo>
                                  <a:pt x="624" y="1918"/>
                                </a:lnTo>
                                <a:lnTo>
                                  <a:pt x="613" y="1922"/>
                                </a:lnTo>
                                <a:lnTo>
                                  <a:pt x="602" y="1926"/>
                                </a:lnTo>
                                <a:lnTo>
                                  <a:pt x="590" y="1930"/>
                                </a:lnTo>
                                <a:lnTo>
                                  <a:pt x="579" y="1934"/>
                                </a:lnTo>
                                <a:lnTo>
                                  <a:pt x="568" y="1939"/>
                                </a:lnTo>
                                <a:lnTo>
                                  <a:pt x="557" y="1944"/>
                                </a:lnTo>
                                <a:lnTo>
                                  <a:pt x="545" y="1948"/>
                                </a:lnTo>
                                <a:lnTo>
                                  <a:pt x="534" y="1953"/>
                                </a:lnTo>
                                <a:lnTo>
                                  <a:pt x="523" y="1958"/>
                                </a:lnTo>
                                <a:lnTo>
                                  <a:pt x="513" y="1964"/>
                                </a:lnTo>
                                <a:lnTo>
                                  <a:pt x="502" y="1969"/>
                                </a:lnTo>
                                <a:lnTo>
                                  <a:pt x="491" y="1975"/>
                                </a:lnTo>
                                <a:lnTo>
                                  <a:pt x="481" y="1980"/>
                                </a:lnTo>
                                <a:lnTo>
                                  <a:pt x="471" y="1986"/>
                                </a:lnTo>
                                <a:lnTo>
                                  <a:pt x="460" y="1992"/>
                                </a:lnTo>
                                <a:lnTo>
                                  <a:pt x="450" y="1998"/>
                                </a:lnTo>
                                <a:lnTo>
                                  <a:pt x="440" y="2004"/>
                                </a:lnTo>
                                <a:lnTo>
                                  <a:pt x="430" y="2010"/>
                                </a:lnTo>
                                <a:lnTo>
                                  <a:pt x="420" y="2017"/>
                                </a:lnTo>
                                <a:lnTo>
                                  <a:pt x="410" y="2023"/>
                                </a:lnTo>
                                <a:lnTo>
                                  <a:pt x="400" y="2030"/>
                                </a:lnTo>
                                <a:lnTo>
                                  <a:pt x="390" y="2037"/>
                                </a:lnTo>
                                <a:lnTo>
                                  <a:pt x="381" y="2044"/>
                                </a:lnTo>
                                <a:lnTo>
                                  <a:pt x="371" y="2051"/>
                                </a:lnTo>
                                <a:lnTo>
                                  <a:pt x="362" y="2058"/>
                                </a:lnTo>
                                <a:lnTo>
                                  <a:pt x="353" y="2065"/>
                                </a:lnTo>
                                <a:lnTo>
                                  <a:pt x="343" y="2073"/>
                                </a:lnTo>
                                <a:lnTo>
                                  <a:pt x="334" y="2080"/>
                                </a:lnTo>
                                <a:lnTo>
                                  <a:pt x="325" y="2088"/>
                                </a:lnTo>
                                <a:lnTo>
                                  <a:pt x="316" y="2096"/>
                                </a:lnTo>
                                <a:lnTo>
                                  <a:pt x="307" y="2104"/>
                                </a:lnTo>
                                <a:lnTo>
                                  <a:pt x="299" y="2112"/>
                                </a:lnTo>
                                <a:lnTo>
                                  <a:pt x="290" y="2120"/>
                                </a:lnTo>
                                <a:lnTo>
                                  <a:pt x="282" y="2128"/>
                                </a:lnTo>
                                <a:lnTo>
                                  <a:pt x="273" y="2137"/>
                                </a:lnTo>
                                <a:lnTo>
                                  <a:pt x="265" y="2145"/>
                                </a:lnTo>
                                <a:lnTo>
                                  <a:pt x="257" y="2154"/>
                                </a:lnTo>
                                <a:lnTo>
                                  <a:pt x="249" y="2162"/>
                                </a:lnTo>
                                <a:lnTo>
                                  <a:pt x="241" y="2171"/>
                                </a:lnTo>
                                <a:lnTo>
                                  <a:pt x="233" y="2180"/>
                                </a:lnTo>
                                <a:lnTo>
                                  <a:pt x="225" y="2189"/>
                                </a:lnTo>
                                <a:lnTo>
                                  <a:pt x="217" y="2198"/>
                                </a:lnTo>
                                <a:lnTo>
                                  <a:pt x="210" y="2207"/>
                                </a:lnTo>
                                <a:lnTo>
                                  <a:pt x="202" y="2217"/>
                                </a:lnTo>
                                <a:lnTo>
                                  <a:pt x="195" y="2226"/>
                                </a:lnTo>
                                <a:lnTo>
                                  <a:pt x="188" y="2235"/>
                                </a:lnTo>
                                <a:lnTo>
                                  <a:pt x="180" y="2245"/>
                                </a:lnTo>
                                <a:lnTo>
                                  <a:pt x="173" y="2255"/>
                                </a:lnTo>
                                <a:lnTo>
                                  <a:pt x="166" y="2264"/>
                                </a:lnTo>
                                <a:lnTo>
                                  <a:pt x="159" y="2274"/>
                                </a:lnTo>
                                <a:lnTo>
                                  <a:pt x="153" y="2284"/>
                                </a:lnTo>
                                <a:lnTo>
                                  <a:pt x="146" y="2294"/>
                                </a:lnTo>
                                <a:lnTo>
                                  <a:pt x="140" y="2304"/>
                                </a:lnTo>
                                <a:lnTo>
                                  <a:pt x="134" y="2315"/>
                                </a:lnTo>
                                <a:lnTo>
                                  <a:pt x="128" y="2325"/>
                                </a:lnTo>
                                <a:lnTo>
                                  <a:pt x="122" y="2335"/>
                                </a:lnTo>
                                <a:lnTo>
                                  <a:pt x="116" y="2346"/>
                                </a:lnTo>
                                <a:lnTo>
                                  <a:pt x="110" y="2356"/>
                                </a:lnTo>
                                <a:lnTo>
                                  <a:pt x="105" y="2367"/>
                                </a:lnTo>
                                <a:lnTo>
                                  <a:pt x="99" y="2378"/>
                                </a:lnTo>
                                <a:lnTo>
                                  <a:pt x="94" y="2389"/>
                                </a:lnTo>
                                <a:lnTo>
                                  <a:pt x="89" y="2400"/>
                                </a:lnTo>
                                <a:lnTo>
                                  <a:pt x="84" y="2411"/>
                                </a:lnTo>
                                <a:lnTo>
                                  <a:pt x="79" y="2423"/>
                                </a:lnTo>
                                <a:lnTo>
                                  <a:pt x="74" y="2434"/>
                                </a:lnTo>
                                <a:lnTo>
                                  <a:pt x="69" y="2445"/>
                                </a:lnTo>
                                <a:lnTo>
                                  <a:pt x="65" y="2456"/>
                                </a:lnTo>
                                <a:lnTo>
                                  <a:pt x="61" y="2467"/>
                                </a:lnTo>
                                <a:lnTo>
                                  <a:pt x="56" y="2479"/>
                                </a:lnTo>
                                <a:lnTo>
                                  <a:pt x="52" y="2490"/>
                                </a:lnTo>
                                <a:lnTo>
                                  <a:pt x="48" y="2502"/>
                                </a:lnTo>
                                <a:lnTo>
                                  <a:pt x="45" y="2513"/>
                                </a:lnTo>
                                <a:lnTo>
                                  <a:pt x="41" y="2525"/>
                                </a:lnTo>
                                <a:lnTo>
                                  <a:pt x="38" y="2537"/>
                                </a:lnTo>
                                <a:lnTo>
                                  <a:pt x="34" y="2549"/>
                                </a:lnTo>
                                <a:lnTo>
                                  <a:pt x="31" y="2561"/>
                                </a:lnTo>
                                <a:lnTo>
                                  <a:pt x="28" y="2572"/>
                                </a:lnTo>
                                <a:lnTo>
                                  <a:pt x="25" y="2584"/>
                                </a:lnTo>
                                <a:lnTo>
                                  <a:pt x="22" y="2596"/>
                                </a:lnTo>
                                <a:lnTo>
                                  <a:pt x="20" y="2609"/>
                                </a:lnTo>
                                <a:lnTo>
                                  <a:pt x="17" y="2621"/>
                                </a:lnTo>
                                <a:lnTo>
                                  <a:pt x="15" y="2633"/>
                                </a:lnTo>
                                <a:lnTo>
                                  <a:pt x="13" y="2645"/>
                                </a:lnTo>
                                <a:lnTo>
                                  <a:pt x="11" y="2658"/>
                                </a:lnTo>
                                <a:lnTo>
                                  <a:pt x="9" y="2670"/>
                                </a:lnTo>
                                <a:lnTo>
                                  <a:pt x="8" y="2682"/>
                                </a:lnTo>
                                <a:lnTo>
                                  <a:pt x="6" y="2695"/>
                                </a:lnTo>
                                <a:lnTo>
                                  <a:pt x="5" y="2707"/>
                                </a:lnTo>
                                <a:lnTo>
                                  <a:pt x="4" y="2720"/>
                                </a:lnTo>
                                <a:lnTo>
                                  <a:pt x="3" y="2732"/>
                                </a:lnTo>
                                <a:lnTo>
                                  <a:pt x="2" y="2745"/>
                                </a:lnTo>
                                <a:lnTo>
                                  <a:pt x="1" y="2758"/>
                                </a:lnTo>
                                <a:lnTo>
                                  <a:pt x="1" y="2771"/>
                                </a:lnTo>
                                <a:lnTo>
                                  <a:pt x="0" y="2783"/>
                                </a:lnTo>
                                <a:lnTo>
                                  <a:pt x="0" y="2796"/>
                                </a:lnTo>
                                <a:lnTo>
                                  <a:pt x="0" y="2809"/>
                                </a:lnTo>
                                <a:lnTo>
                                  <a:pt x="0" y="2822"/>
                                </a:lnTo>
                                <a:lnTo>
                                  <a:pt x="1" y="2835"/>
                                </a:lnTo>
                                <a:lnTo>
                                  <a:pt x="1" y="2848"/>
                                </a:lnTo>
                                <a:lnTo>
                                  <a:pt x="1" y="2848"/>
                                </a:lnTo>
                                <a:lnTo>
                                  <a:pt x="2" y="2861"/>
                                </a:lnTo>
                                <a:lnTo>
                                  <a:pt x="3" y="2874"/>
                                </a:lnTo>
                                <a:lnTo>
                                  <a:pt x="4" y="2886"/>
                                </a:lnTo>
                                <a:lnTo>
                                  <a:pt x="5" y="2899"/>
                                </a:lnTo>
                                <a:lnTo>
                                  <a:pt x="6" y="2912"/>
                                </a:lnTo>
                                <a:lnTo>
                                  <a:pt x="8" y="2925"/>
                                </a:lnTo>
                                <a:lnTo>
                                  <a:pt x="9" y="2937"/>
                                </a:lnTo>
                                <a:lnTo>
                                  <a:pt x="11" y="2951"/>
                                </a:lnTo>
                                <a:lnTo>
                                  <a:pt x="13" y="2963"/>
                                </a:lnTo>
                                <a:lnTo>
                                  <a:pt x="15" y="2976"/>
                                </a:lnTo>
                                <a:lnTo>
                                  <a:pt x="18" y="2988"/>
                                </a:lnTo>
                                <a:lnTo>
                                  <a:pt x="20" y="3001"/>
                                </a:lnTo>
                                <a:lnTo>
                                  <a:pt x="23" y="3013"/>
                                </a:lnTo>
                                <a:lnTo>
                                  <a:pt x="26" y="3025"/>
                                </a:lnTo>
                                <a:lnTo>
                                  <a:pt x="29" y="3037"/>
                                </a:lnTo>
                                <a:lnTo>
                                  <a:pt x="32" y="3049"/>
                                </a:lnTo>
                                <a:lnTo>
                                  <a:pt x="35" y="3061"/>
                                </a:lnTo>
                                <a:lnTo>
                                  <a:pt x="38" y="3073"/>
                                </a:lnTo>
                                <a:lnTo>
                                  <a:pt x="42" y="3085"/>
                                </a:lnTo>
                                <a:lnTo>
                                  <a:pt x="46" y="3097"/>
                                </a:lnTo>
                                <a:lnTo>
                                  <a:pt x="50" y="3109"/>
                                </a:lnTo>
                                <a:lnTo>
                                  <a:pt x="54" y="3120"/>
                                </a:lnTo>
                                <a:lnTo>
                                  <a:pt x="58" y="3132"/>
                                </a:lnTo>
                                <a:lnTo>
                                  <a:pt x="62" y="3143"/>
                                </a:lnTo>
                                <a:lnTo>
                                  <a:pt x="66" y="3155"/>
                                </a:lnTo>
                                <a:lnTo>
                                  <a:pt x="71" y="3166"/>
                                </a:lnTo>
                                <a:lnTo>
                                  <a:pt x="76" y="3177"/>
                                </a:lnTo>
                                <a:lnTo>
                                  <a:pt x="80" y="3189"/>
                                </a:lnTo>
                                <a:lnTo>
                                  <a:pt x="85" y="3200"/>
                                </a:lnTo>
                                <a:lnTo>
                                  <a:pt x="91" y="3211"/>
                                </a:lnTo>
                                <a:lnTo>
                                  <a:pt x="96" y="3222"/>
                                </a:lnTo>
                                <a:lnTo>
                                  <a:pt x="101" y="3233"/>
                                </a:lnTo>
                                <a:lnTo>
                                  <a:pt x="107" y="3243"/>
                                </a:lnTo>
                                <a:lnTo>
                                  <a:pt x="112" y="3254"/>
                                </a:lnTo>
                                <a:lnTo>
                                  <a:pt x="118" y="3265"/>
                                </a:lnTo>
                                <a:lnTo>
                                  <a:pt x="124" y="3275"/>
                                </a:lnTo>
                                <a:lnTo>
                                  <a:pt x="130" y="3286"/>
                                </a:lnTo>
                                <a:lnTo>
                                  <a:pt x="136" y="3296"/>
                                </a:lnTo>
                                <a:lnTo>
                                  <a:pt x="143" y="3306"/>
                                </a:lnTo>
                                <a:lnTo>
                                  <a:pt x="149" y="3317"/>
                                </a:lnTo>
                                <a:lnTo>
                                  <a:pt x="155" y="3327"/>
                                </a:lnTo>
                                <a:lnTo>
                                  <a:pt x="162" y="3337"/>
                                </a:lnTo>
                                <a:lnTo>
                                  <a:pt x="169" y="3347"/>
                                </a:lnTo>
                                <a:lnTo>
                                  <a:pt x="176" y="3356"/>
                                </a:lnTo>
                                <a:lnTo>
                                  <a:pt x="183" y="3366"/>
                                </a:lnTo>
                                <a:lnTo>
                                  <a:pt x="191" y="3376"/>
                                </a:lnTo>
                                <a:lnTo>
                                  <a:pt x="198" y="3385"/>
                                </a:lnTo>
                                <a:lnTo>
                                  <a:pt x="206" y="3395"/>
                                </a:lnTo>
                                <a:lnTo>
                                  <a:pt x="213" y="3404"/>
                                </a:lnTo>
                                <a:lnTo>
                                  <a:pt x="221" y="3413"/>
                                </a:lnTo>
                                <a:lnTo>
                                  <a:pt x="228" y="3422"/>
                                </a:lnTo>
                                <a:lnTo>
                                  <a:pt x="236" y="3431"/>
                                </a:lnTo>
                                <a:lnTo>
                                  <a:pt x="244" y="3440"/>
                                </a:lnTo>
                                <a:lnTo>
                                  <a:pt x="252" y="3449"/>
                                </a:lnTo>
                                <a:lnTo>
                                  <a:pt x="260" y="3458"/>
                                </a:lnTo>
                                <a:lnTo>
                                  <a:pt x="269" y="3466"/>
                                </a:lnTo>
                                <a:lnTo>
                                  <a:pt x="277" y="3476"/>
                                </a:lnTo>
                                <a:lnTo>
                                  <a:pt x="285" y="3484"/>
                                </a:lnTo>
                                <a:lnTo>
                                  <a:pt x="294" y="3492"/>
                                </a:lnTo>
                                <a:lnTo>
                                  <a:pt x="303" y="3500"/>
                                </a:lnTo>
                                <a:lnTo>
                                  <a:pt x="311" y="3508"/>
                                </a:lnTo>
                                <a:lnTo>
                                  <a:pt x="320" y="3516"/>
                                </a:lnTo>
                                <a:lnTo>
                                  <a:pt x="329" y="3524"/>
                                </a:lnTo>
                                <a:lnTo>
                                  <a:pt x="338" y="3532"/>
                                </a:lnTo>
                                <a:lnTo>
                                  <a:pt x="347" y="3539"/>
                                </a:lnTo>
                                <a:lnTo>
                                  <a:pt x="357" y="3547"/>
                                </a:lnTo>
                                <a:lnTo>
                                  <a:pt x="366" y="3554"/>
                                </a:lnTo>
                                <a:lnTo>
                                  <a:pt x="375" y="3561"/>
                                </a:lnTo>
                                <a:lnTo>
                                  <a:pt x="385" y="3568"/>
                                </a:lnTo>
                                <a:lnTo>
                                  <a:pt x="395" y="3575"/>
                                </a:lnTo>
                                <a:lnTo>
                                  <a:pt x="404" y="3582"/>
                                </a:lnTo>
                                <a:lnTo>
                                  <a:pt x="414" y="3588"/>
                                </a:lnTo>
                                <a:lnTo>
                                  <a:pt x="424" y="3595"/>
                                </a:lnTo>
                                <a:lnTo>
                                  <a:pt x="434" y="3601"/>
                                </a:lnTo>
                                <a:lnTo>
                                  <a:pt x="444" y="3608"/>
                                </a:lnTo>
                                <a:lnTo>
                                  <a:pt x="454" y="3614"/>
                                </a:lnTo>
                                <a:lnTo>
                                  <a:pt x="464" y="3620"/>
                                </a:lnTo>
                                <a:lnTo>
                                  <a:pt x="475" y="3626"/>
                                </a:lnTo>
                                <a:lnTo>
                                  <a:pt x="485" y="3631"/>
                                </a:lnTo>
                                <a:lnTo>
                                  <a:pt x="495" y="3637"/>
                                </a:lnTo>
                                <a:lnTo>
                                  <a:pt x="506" y="3643"/>
                                </a:lnTo>
                                <a:lnTo>
                                  <a:pt x="517" y="3648"/>
                                </a:lnTo>
                                <a:lnTo>
                                  <a:pt x="527" y="3653"/>
                                </a:lnTo>
                                <a:lnTo>
                                  <a:pt x="538" y="3658"/>
                                </a:lnTo>
                                <a:lnTo>
                                  <a:pt x="549" y="3663"/>
                                </a:lnTo>
                                <a:lnTo>
                                  <a:pt x="561" y="3668"/>
                                </a:lnTo>
                                <a:lnTo>
                                  <a:pt x="572" y="3673"/>
                                </a:lnTo>
                                <a:lnTo>
                                  <a:pt x="583" y="3677"/>
                                </a:lnTo>
                                <a:lnTo>
                                  <a:pt x="594" y="3681"/>
                                </a:lnTo>
                                <a:lnTo>
                                  <a:pt x="605" y="3686"/>
                                </a:lnTo>
                                <a:lnTo>
                                  <a:pt x="616" y="3690"/>
                                </a:lnTo>
                                <a:lnTo>
                                  <a:pt x="627" y="3694"/>
                                </a:lnTo>
                                <a:lnTo>
                                  <a:pt x="639" y="3697"/>
                                </a:lnTo>
                                <a:lnTo>
                                  <a:pt x="650" y="3701"/>
                                </a:lnTo>
                                <a:lnTo>
                                  <a:pt x="662" y="3704"/>
                                </a:lnTo>
                                <a:lnTo>
                                  <a:pt x="673" y="3708"/>
                                </a:lnTo>
                                <a:lnTo>
                                  <a:pt x="685" y="3711"/>
                                </a:lnTo>
                                <a:lnTo>
                                  <a:pt x="697" y="3714"/>
                                </a:lnTo>
                                <a:lnTo>
                                  <a:pt x="708" y="3717"/>
                                </a:lnTo>
                                <a:lnTo>
                                  <a:pt x="720" y="3719"/>
                                </a:lnTo>
                                <a:lnTo>
                                  <a:pt x="732" y="3722"/>
                                </a:lnTo>
                                <a:lnTo>
                                  <a:pt x="744" y="3724"/>
                                </a:lnTo>
                                <a:lnTo>
                                  <a:pt x="756" y="3726"/>
                                </a:lnTo>
                                <a:lnTo>
                                  <a:pt x="768" y="3729"/>
                                </a:lnTo>
                                <a:lnTo>
                                  <a:pt x="780" y="3730"/>
                                </a:lnTo>
                                <a:lnTo>
                                  <a:pt x="792" y="3732"/>
                                </a:lnTo>
                                <a:lnTo>
                                  <a:pt x="804" y="3734"/>
                                </a:lnTo>
                                <a:lnTo>
                                  <a:pt x="816" y="3735"/>
                                </a:lnTo>
                                <a:lnTo>
                                  <a:pt x="828" y="3736"/>
                                </a:lnTo>
                                <a:lnTo>
                                  <a:pt x="841" y="3737"/>
                                </a:lnTo>
                                <a:lnTo>
                                  <a:pt x="853" y="3738"/>
                                </a:lnTo>
                                <a:lnTo>
                                  <a:pt x="865" y="3739"/>
                                </a:lnTo>
                                <a:lnTo>
                                  <a:pt x="878" y="3740"/>
                                </a:lnTo>
                                <a:lnTo>
                                  <a:pt x="890" y="3740"/>
                                </a:lnTo>
                                <a:lnTo>
                                  <a:pt x="902" y="3740"/>
                                </a:lnTo>
                                <a:lnTo>
                                  <a:pt x="915" y="3740"/>
                                </a:lnTo>
                                <a:lnTo>
                                  <a:pt x="929" y="3740"/>
                                </a:lnTo>
                                <a:lnTo>
                                  <a:pt x="941" y="3740"/>
                                </a:lnTo>
                                <a:lnTo>
                                  <a:pt x="954" y="3739"/>
                                </a:lnTo>
                                <a:lnTo>
                                  <a:pt x="954" y="3739"/>
                                </a:lnTo>
                                <a:lnTo>
                                  <a:pt x="954" y="3739"/>
                                </a:lnTo>
                                <a:lnTo>
                                  <a:pt x="954" y="3739"/>
                                </a:lnTo>
                                <a:lnTo>
                                  <a:pt x="954" y="3739"/>
                                </a:lnTo>
                                <a:lnTo>
                                  <a:pt x="954" y="3739"/>
                                </a:lnTo>
                                <a:lnTo>
                                  <a:pt x="954" y="3739"/>
                                </a:lnTo>
                                <a:lnTo>
                                  <a:pt x="954" y="3739"/>
                                </a:lnTo>
                                <a:lnTo>
                                  <a:pt x="955" y="3739"/>
                                </a:lnTo>
                                <a:lnTo>
                                  <a:pt x="955" y="3739"/>
                                </a:lnTo>
                                <a:lnTo>
                                  <a:pt x="955" y="3739"/>
                                </a:lnTo>
                                <a:lnTo>
                                  <a:pt x="956" y="3739"/>
                                </a:lnTo>
                                <a:lnTo>
                                  <a:pt x="957" y="3739"/>
                                </a:lnTo>
                                <a:lnTo>
                                  <a:pt x="958" y="3739"/>
                                </a:lnTo>
                                <a:lnTo>
                                  <a:pt x="959" y="3739"/>
                                </a:lnTo>
                                <a:lnTo>
                                  <a:pt x="961" y="3739"/>
                                </a:lnTo>
                                <a:lnTo>
                                  <a:pt x="962" y="3739"/>
                                </a:lnTo>
                                <a:lnTo>
                                  <a:pt x="964" y="3739"/>
                                </a:lnTo>
                                <a:lnTo>
                                  <a:pt x="966" y="3739"/>
                                </a:lnTo>
                                <a:lnTo>
                                  <a:pt x="968" y="3738"/>
                                </a:lnTo>
                                <a:lnTo>
                                  <a:pt x="971" y="3738"/>
                                </a:lnTo>
                                <a:lnTo>
                                  <a:pt x="974" y="3738"/>
                                </a:lnTo>
                                <a:lnTo>
                                  <a:pt x="977" y="3738"/>
                                </a:lnTo>
                                <a:lnTo>
                                  <a:pt x="980" y="3738"/>
                                </a:lnTo>
                                <a:lnTo>
                                  <a:pt x="984" y="3738"/>
                                </a:lnTo>
                                <a:lnTo>
                                  <a:pt x="988" y="3738"/>
                                </a:lnTo>
                                <a:lnTo>
                                  <a:pt x="993" y="3737"/>
                                </a:lnTo>
                                <a:lnTo>
                                  <a:pt x="998" y="3737"/>
                                </a:lnTo>
                                <a:lnTo>
                                  <a:pt x="1003" y="3737"/>
                                </a:lnTo>
                                <a:lnTo>
                                  <a:pt x="1009" y="3737"/>
                                </a:lnTo>
                                <a:lnTo>
                                  <a:pt x="1015" y="3736"/>
                                </a:lnTo>
                                <a:lnTo>
                                  <a:pt x="1021" y="3736"/>
                                </a:lnTo>
                                <a:lnTo>
                                  <a:pt x="1028" y="3736"/>
                                </a:lnTo>
                                <a:lnTo>
                                  <a:pt x="1036" y="3735"/>
                                </a:lnTo>
                                <a:lnTo>
                                  <a:pt x="1044" y="3735"/>
                                </a:lnTo>
                                <a:lnTo>
                                  <a:pt x="1052" y="3735"/>
                                </a:lnTo>
                                <a:lnTo>
                                  <a:pt x="1061" y="3734"/>
                                </a:lnTo>
                                <a:lnTo>
                                  <a:pt x="1071" y="3734"/>
                                </a:lnTo>
                                <a:lnTo>
                                  <a:pt x="1081" y="3733"/>
                                </a:lnTo>
                                <a:lnTo>
                                  <a:pt x="1091" y="3733"/>
                                </a:lnTo>
                                <a:lnTo>
                                  <a:pt x="1103" y="3732"/>
                                </a:lnTo>
                                <a:lnTo>
                                  <a:pt x="1114" y="3732"/>
                                </a:lnTo>
                                <a:lnTo>
                                  <a:pt x="1127" y="3731"/>
                                </a:lnTo>
                                <a:lnTo>
                                  <a:pt x="1140" y="3730"/>
                                </a:lnTo>
                                <a:lnTo>
                                  <a:pt x="1153" y="3730"/>
                                </a:lnTo>
                                <a:lnTo>
                                  <a:pt x="1168" y="3729"/>
                                </a:lnTo>
                                <a:lnTo>
                                  <a:pt x="1183" y="3728"/>
                                </a:lnTo>
                                <a:lnTo>
                                  <a:pt x="1198" y="3728"/>
                                </a:lnTo>
                                <a:lnTo>
                                  <a:pt x="1214" y="3727"/>
                                </a:lnTo>
                                <a:lnTo>
                                  <a:pt x="1231" y="3726"/>
                                </a:lnTo>
                                <a:lnTo>
                                  <a:pt x="1249" y="3725"/>
                                </a:lnTo>
                                <a:lnTo>
                                  <a:pt x="1268" y="3724"/>
                                </a:lnTo>
                                <a:lnTo>
                                  <a:pt x="1288" y="3724"/>
                                </a:lnTo>
                                <a:lnTo>
                                  <a:pt x="1308" y="3723"/>
                                </a:lnTo>
                                <a:lnTo>
                                  <a:pt x="1329" y="3722"/>
                                </a:lnTo>
                                <a:lnTo>
                                  <a:pt x="1350" y="3721"/>
                                </a:lnTo>
                                <a:lnTo>
                                  <a:pt x="1373" y="3720"/>
                                </a:lnTo>
                                <a:lnTo>
                                  <a:pt x="1396" y="3719"/>
                                </a:lnTo>
                                <a:lnTo>
                                  <a:pt x="1420" y="3717"/>
                                </a:lnTo>
                                <a:lnTo>
                                  <a:pt x="1445" y="3716"/>
                                </a:lnTo>
                                <a:lnTo>
                                  <a:pt x="1471" y="3715"/>
                                </a:lnTo>
                                <a:lnTo>
                                  <a:pt x="1497" y="3714"/>
                                </a:lnTo>
                                <a:lnTo>
                                  <a:pt x="1525" y="3713"/>
                                </a:lnTo>
                                <a:lnTo>
                                  <a:pt x="1553" y="3711"/>
                                </a:lnTo>
                                <a:lnTo>
                                  <a:pt x="1583" y="3710"/>
                                </a:lnTo>
                                <a:lnTo>
                                  <a:pt x="1613" y="3708"/>
                                </a:lnTo>
                                <a:lnTo>
                                  <a:pt x="1644" y="3707"/>
                                </a:lnTo>
                                <a:lnTo>
                                  <a:pt x="1678" y="3705"/>
                                </a:lnTo>
                                <a:lnTo>
                                  <a:pt x="1711" y="3704"/>
                                </a:lnTo>
                                <a:lnTo>
                                  <a:pt x="1745" y="3702"/>
                                </a:lnTo>
                                <a:lnTo>
                                  <a:pt x="1781" y="3701"/>
                                </a:lnTo>
                                <a:lnTo>
                                  <a:pt x="1817" y="3699"/>
                                </a:lnTo>
                                <a:lnTo>
                                  <a:pt x="1855" y="3697"/>
                                </a:lnTo>
                                <a:lnTo>
                                  <a:pt x="1893" y="3695"/>
                                </a:lnTo>
                                <a:lnTo>
                                  <a:pt x="1933" y="3694"/>
                                </a:lnTo>
                                <a:lnTo>
                                  <a:pt x="1974" y="3692"/>
                                </a:lnTo>
                                <a:lnTo>
                                  <a:pt x="2015" y="3690"/>
                                </a:lnTo>
                                <a:lnTo>
                                  <a:pt x="2059" y="3688"/>
                                </a:lnTo>
                                <a:lnTo>
                                  <a:pt x="2103" y="3686"/>
                                </a:lnTo>
                                <a:lnTo>
                                  <a:pt x="2149" y="3683"/>
                                </a:lnTo>
                                <a:lnTo>
                                  <a:pt x="2195" y="3681"/>
                                </a:lnTo>
                                <a:lnTo>
                                  <a:pt x="2243" y="3679"/>
                                </a:lnTo>
                                <a:lnTo>
                                  <a:pt x="2292" y="3677"/>
                                </a:lnTo>
                                <a:lnTo>
                                  <a:pt x="2342" y="3674"/>
                                </a:lnTo>
                                <a:lnTo>
                                  <a:pt x="2394" y="3672"/>
                                </a:lnTo>
                                <a:lnTo>
                                  <a:pt x="2446" y="3670"/>
                                </a:lnTo>
                                <a:lnTo>
                                  <a:pt x="2500" y="3667"/>
                                </a:lnTo>
                                <a:lnTo>
                                  <a:pt x="2555" y="3665"/>
                                </a:lnTo>
                                <a:lnTo>
                                  <a:pt x="2612" y="3662"/>
                                </a:lnTo>
                                <a:lnTo>
                                  <a:pt x="2669" y="3659"/>
                                </a:lnTo>
                                <a:lnTo>
                                  <a:pt x="2728" y="3656"/>
                                </a:lnTo>
                                <a:lnTo>
                                  <a:pt x="2790" y="3654"/>
                                </a:lnTo>
                                <a:lnTo>
                                  <a:pt x="2852" y="3651"/>
                                </a:lnTo>
                                <a:lnTo>
                                  <a:pt x="2915" y="3648"/>
                                </a:lnTo>
                                <a:lnTo>
                                  <a:pt x="2979" y="3645"/>
                                </a:lnTo>
                                <a:lnTo>
                                  <a:pt x="3045" y="3642"/>
                                </a:lnTo>
                                <a:lnTo>
                                  <a:pt x="3112" y="3639"/>
                                </a:lnTo>
                                <a:lnTo>
                                  <a:pt x="3182" y="3635"/>
                                </a:lnTo>
                                <a:lnTo>
                                  <a:pt x="3252" y="3632"/>
                                </a:lnTo>
                                <a:lnTo>
                                  <a:pt x="3324" y="3629"/>
                                </a:lnTo>
                                <a:lnTo>
                                  <a:pt x="3397" y="3625"/>
                                </a:lnTo>
                                <a:lnTo>
                                  <a:pt x="3472" y="3622"/>
                                </a:lnTo>
                                <a:lnTo>
                                  <a:pt x="3549" y="3618"/>
                                </a:lnTo>
                                <a:lnTo>
                                  <a:pt x="3626" y="3615"/>
                                </a:lnTo>
                                <a:lnTo>
                                  <a:pt x="3705" y="3611"/>
                                </a:lnTo>
                                <a:lnTo>
                                  <a:pt x="3786" y="3607"/>
                                </a:lnTo>
                                <a:lnTo>
                                  <a:pt x="3869" y="3603"/>
                                </a:lnTo>
                                <a:lnTo>
                                  <a:pt x="3953" y="3599"/>
                                </a:lnTo>
                                <a:lnTo>
                                  <a:pt x="4039" y="3595"/>
                                </a:lnTo>
                                <a:lnTo>
                                  <a:pt x="4126" y="3591"/>
                                </a:lnTo>
                                <a:lnTo>
                                  <a:pt x="4215" y="3587"/>
                                </a:lnTo>
                                <a:lnTo>
                                  <a:pt x="4306" y="3583"/>
                                </a:lnTo>
                                <a:lnTo>
                                  <a:pt x="4398" y="3579"/>
                                </a:lnTo>
                                <a:lnTo>
                                  <a:pt x="4492" y="3574"/>
                                </a:lnTo>
                                <a:lnTo>
                                  <a:pt x="4587" y="3570"/>
                                </a:lnTo>
                                <a:lnTo>
                                  <a:pt x="4685" y="3565"/>
                                </a:lnTo>
                                <a:lnTo>
                                  <a:pt x="4784" y="3561"/>
                                </a:lnTo>
                                <a:lnTo>
                                  <a:pt x="4884" y="3556"/>
                                </a:lnTo>
                                <a:lnTo>
                                  <a:pt x="4988" y="3551"/>
                                </a:lnTo>
                                <a:lnTo>
                                  <a:pt x="5092" y="3546"/>
                                </a:lnTo>
                                <a:lnTo>
                                  <a:pt x="5198" y="3541"/>
                                </a:lnTo>
                                <a:lnTo>
                                  <a:pt x="5198" y="3541"/>
                                </a:lnTo>
                                <a:lnTo>
                                  <a:pt x="5213" y="3541"/>
                                </a:lnTo>
                                <a:lnTo>
                                  <a:pt x="5228" y="3540"/>
                                </a:lnTo>
                                <a:lnTo>
                                  <a:pt x="5243" y="3538"/>
                                </a:lnTo>
                                <a:lnTo>
                                  <a:pt x="5258" y="3537"/>
                                </a:lnTo>
                                <a:lnTo>
                                  <a:pt x="5273" y="3535"/>
                                </a:lnTo>
                                <a:lnTo>
                                  <a:pt x="5288" y="3533"/>
                                </a:lnTo>
                                <a:lnTo>
                                  <a:pt x="5302" y="3531"/>
                                </a:lnTo>
                                <a:lnTo>
                                  <a:pt x="5317" y="3529"/>
                                </a:lnTo>
                                <a:lnTo>
                                  <a:pt x="5333" y="3527"/>
                                </a:lnTo>
                                <a:lnTo>
                                  <a:pt x="5347" y="3524"/>
                                </a:lnTo>
                                <a:lnTo>
                                  <a:pt x="5362" y="3521"/>
                                </a:lnTo>
                                <a:lnTo>
                                  <a:pt x="5376" y="3518"/>
                                </a:lnTo>
                                <a:lnTo>
                                  <a:pt x="5390" y="3515"/>
                                </a:lnTo>
                                <a:lnTo>
                                  <a:pt x="5405" y="3511"/>
                                </a:lnTo>
                                <a:lnTo>
                                  <a:pt x="5419" y="3508"/>
                                </a:lnTo>
                                <a:lnTo>
                                  <a:pt x="5433" y="3504"/>
                                </a:lnTo>
                                <a:lnTo>
                                  <a:pt x="5447" y="3500"/>
                                </a:lnTo>
                                <a:lnTo>
                                  <a:pt x="5461" y="3496"/>
                                </a:lnTo>
                                <a:lnTo>
                                  <a:pt x="5475" y="3492"/>
                                </a:lnTo>
                                <a:lnTo>
                                  <a:pt x="5489" y="3487"/>
                                </a:lnTo>
                                <a:lnTo>
                                  <a:pt x="5502" y="3482"/>
                                </a:lnTo>
                                <a:lnTo>
                                  <a:pt x="5516" y="3477"/>
                                </a:lnTo>
                                <a:lnTo>
                                  <a:pt x="5530" y="3471"/>
                                </a:lnTo>
                                <a:lnTo>
                                  <a:pt x="5543" y="3466"/>
                                </a:lnTo>
                                <a:lnTo>
                                  <a:pt x="5556" y="3461"/>
                                </a:lnTo>
                                <a:lnTo>
                                  <a:pt x="5570" y="3455"/>
                                </a:lnTo>
                                <a:lnTo>
                                  <a:pt x="5583" y="3449"/>
                                </a:lnTo>
                                <a:lnTo>
                                  <a:pt x="5596" y="3443"/>
                                </a:lnTo>
                                <a:lnTo>
                                  <a:pt x="5609" y="3437"/>
                                </a:lnTo>
                                <a:lnTo>
                                  <a:pt x="5622" y="3431"/>
                                </a:lnTo>
                                <a:lnTo>
                                  <a:pt x="5635" y="3424"/>
                                </a:lnTo>
                                <a:lnTo>
                                  <a:pt x="5647" y="3418"/>
                                </a:lnTo>
                                <a:lnTo>
                                  <a:pt x="5660" y="3411"/>
                                </a:lnTo>
                                <a:lnTo>
                                  <a:pt x="5673" y="3404"/>
                                </a:lnTo>
                                <a:lnTo>
                                  <a:pt x="5685" y="3397"/>
                                </a:lnTo>
                                <a:lnTo>
                                  <a:pt x="5698" y="3390"/>
                                </a:lnTo>
                                <a:lnTo>
                                  <a:pt x="5711" y="3382"/>
                                </a:lnTo>
                                <a:lnTo>
                                  <a:pt x="5723" y="3375"/>
                                </a:lnTo>
                                <a:lnTo>
                                  <a:pt x="5735" y="3367"/>
                                </a:lnTo>
                                <a:lnTo>
                                  <a:pt x="5747" y="3359"/>
                                </a:lnTo>
                                <a:lnTo>
                                  <a:pt x="5758" y="3351"/>
                                </a:lnTo>
                                <a:lnTo>
                                  <a:pt x="5770" y="3343"/>
                                </a:lnTo>
                                <a:lnTo>
                                  <a:pt x="5782" y="3334"/>
                                </a:lnTo>
                                <a:lnTo>
                                  <a:pt x="5793" y="3326"/>
                                </a:lnTo>
                                <a:lnTo>
                                  <a:pt x="5804" y="3317"/>
                                </a:lnTo>
                                <a:lnTo>
                                  <a:pt x="5816" y="3308"/>
                                </a:lnTo>
                                <a:lnTo>
                                  <a:pt x="5827" y="3299"/>
                                </a:lnTo>
                                <a:lnTo>
                                  <a:pt x="5838" y="3290"/>
                                </a:lnTo>
                                <a:lnTo>
                                  <a:pt x="5848" y="3281"/>
                                </a:lnTo>
                                <a:lnTo>
                                  <a:pt x="5859" y="3272"/>
                                </a:lnTo>
                                <a:lnTo>
                                  <a:pt x="5870" y="3262"/>
                                </a:lnTo>
                                <a:lnTo>
                                  <a:pt x="5880" y="3253"/>
                                </a:lnTo>
                                <a:lnTo>
                                  <a:pt x="5891" y="3243"/>
                                </a:lnTo>
                                <a:lnTo>
                                  <a:pt x="5901" y="3233"/>
                                </a:lnTo>
                                <a:lnTo>
                                  <a:pt x="5911" y="3223"/>
                                </a:lnTo>
                                <a:lnTo>
                                  <a:pt x="5921" y="3213"/>
                                </a:lnTo>
                                <a:lnTo>
                                  <a:pt x="5931" y="3202"/>
                                </a:lnTo>
                                <a:lnTo>
                                  <a:pt x="5941" y="3192"/>
                                </a:lnTo>
                                <a:lnTo>
                                  <a:pt x="5950" y="3181"/>
                                </a:lnTo>
                                <a:lnTo>
                                  <a:pt x="5960" y="3171"/>
                                </a:lnTo>
                                <a:lnTo>
                                  <a:pt x="5969" y="3160"/>
                                </a:lnTo>
                                <a:lnTo>
                                  <a:pt x="5978" y="3149"/>
                                </a:lnTo>
                                <a:lnTo>
                                  <a:pt x="5987" y="3138"/>
                                </a:lnTo>
                                <a:lnTo>
                                  <a:pt x="5996" y="3127"/>
                                </a:lnTo>
                                <a:lnTo>
                                  <a:pt x="6005" y="3115"/>
                                </a:lnTo>
                                <a:lnTo>
                                  <a:pt x="6014" y="3104"/>
                                </a:lnTo>
                                <a:lnTo>
                                  <a:pt x="6022" y="3092"/>
                                </a:lnTo>
                                <a:lnTo>
                                  <a:pt x="6031" y="3081"/>
                                </a:lnTo>
                                <a:lnTo>
                                  <a:pt x="6039" y="3069"/>
                                </a:lnTo>
                                <a:lnTo>
                                  <a:pt x="6047" y="3057"/>
                                </a:lnTo>
                                <a:lnTo>
                                  <a:pt x="6055" y="3045"/>
                                </a:lnTo>
                                <a:lnTo>
                                  <a:pt x="6064" y="3033"/>
                                </a:lnTo>
                                <a:lnTo>
                                  <a:pt x="6071" y="3021"/>
                                </a:lnTo>
                                <a:lnTo>
                                  <a:pt x="6079" y="3008"/>
                                </a:lnTo>
                                <a:lnTo>
                                  <a:pt x="6086" y="2996"/>
                                </a:lnTo>
                                <a:lnTo>
                                  <a:pt x="6093" y="2984"/>
                                </a:lnTo>
                                <a:lnTo>
                                  <a:pt x="6100" y="2971"/>
                                </a:lnTo>
                                <a:lnTo>
                                  <a:pt x="6107" y="2958"/>
                                </a:lnTo>
                                <a:lnTo>
                                  <a:pt x="6114" y="2945"/>
                                </a:lnTo>
                                <a:lnTo>
                                  <a:pt x="6120" y="2931"/>
                                </a:lnTo>
                                <a:lnTo>
                                  <a:pt x="6127" y="2918"/>
                                </a:lnTo>
                                <a:lnTo>
                                  <a:pt x="6133" y="2905"/>
                                </a:lnTo>
                                <a:lnTo>
                                  <a:pt x="6139" y="2892"/>
                                </a:lnTo>
                                <a:lnTo>
                                  <a:pt x="6145" y="2879"/>
                                </a:lnTo>
                                <a:lnTo>
                                  <a:pt x="6151" y="2866"/>
                                </a:lnTo>
                                <a:lnTo>
                                  <a:pt x="6156" y="2852"/>
                                </a:lnTo>
                                <a:lnTo>
                                  <a:pt x="6161" y="2838"/>
                                </a:lnTo>
                                <a:lnTo>
                                  <a:pt x="6167" y="2825"/>
                                </a:lnTo>
                                <a:lnTo>
                                  <a:pt x="6172" y="2811"/>
                                </a:lnTo>
                                <a:lnTo>
                                  <a:pt x="6177" y="2797"/>
                                </a:lnTo>
                                <a:lnTo>
                                  <a:pt x="6181" y="2783"/>
                                </a:lnTo>
                                <a:lnTo>
                                  <a:pt x="6186" y="2769"/>
                                </a:lnTo>
                                <a:lnTo>
                                  <a:pt x="6190" y="2755"/>
                                </a:lnTo>
                                <a:lnTo>
                                  <a:pt x="6194" y="2741"/>
                                </a:lnTo>
                                <a:lnTo>
                                  <a:pt x="6198" y="2727"/>
                                </a:lnTo>
                                <a:lnTo>
                                  <a:pt x="6202" y="2713"/>
                                </a:lnTo>
                                <a:lnTo>
                                  <a:pt x="6206" y="2698"/>
                                </a:lnTo>
                                <a:lnTo>
                                  <a:pt x="6209" y="2684"/>
                                </a:lnTo>
                                <a:lnTo>
                                  <a:pt x="6213" y="2670"/>
                                </a:lnTo>
                                <a:lnTo>
                                  <a:pt x="6216" y="2655"/>
                                </a:lnTo>
                                <a:lnTo>
                                  <a:pt x="6219" y="2640"/>
                                </a:lnTo>
                                <a:lnTo>
                                  <a:pt x="6221" y="2626"/>
                                </a:lnTo>
                                <a:lnTo>
                                  <a:pt x="6224" y="2611"/>
                                </a:lnTo>
                                <a:lnTo>
                                  <a:pt x="6226" y="2596"/>
                                </a:lnTo>
                                <a:lnTo>
                                  <a:pt x="6229" y="2581"/>
                                </a:lnTo>
                                <a:lnTo>
                                  <a:pt x="6231" y="2566"/>
                                </a:lnTo>
                                <a:lnTo>
                                  <a:pt x="6232" y="2551"/>
                                </a:lnTo>
                                <a:lnTo>
                                  <a:pt x="6234" y="2536"/>
                                </a:lnTo>
                                <a:lnTo>
                                  <a:pt x="6235" y="2521"/>
                                </a:lnTo>
                                <a:lnTo>
                                  <a:pt x="6237" y="2506"/>
                                </a:lnTo>
                                <a:lnTo>
                                  <a:pt x="6238" y="2491"/>
                                </a:lnTo>
                                <a:lnTo>
                                  <a:pt x="6238" y="2475"/>
                                </a:lnTo>
                                <a:lnTo>
                                  <a:pt x="6239" y="2460"/>
                                </a:lnTo>
                                <a:lnTo>
                                  <a:pt x="6239" y="2445"/>
                                </a:lnTo>
                                <a:lnTo>
                                  <a:pt x="6240" y="2429"/>
                                </a:lnTo>
                                <a:lnTo>
                                  <a:pt x="6240" y="2414"/>
                                </a:lnTo>
                                <a:lnTo>
                                  <a:pt x="6239" y="2397"/>
                                </a:lnTo>
                                <a:lnTo>
                                  <a:pt x="6239" y="2382"/>
                                </a:lnTo>
                                <a:lnTo>
                                  <a:pt x="6238" y="2366"/>
                                </a:lnTo>
                                <a:lnTo>
                                  <a:pt x="6238" y="2366"/>
                                </a:lnTo>
                                <a:lnTo>
                                  <a:pt x="6238" y="2357"/>
                                </a:lnTo>
                                <a:lnTo>
                                  <a:pt x="6237" y="2347"/>
                                </a:lnTo>
                                <a:lnTo>
                                  <a:pt x="6237" y="2337"/>
                                </a:lnTo>
                                <a:lnTo>
                                  <a:pt x="6236" y="2327"/>
                                </a:lnTo>
                                <a:lnTo>
                                  <a:pt x="6235" y="2318"/>
                                </a:lnTo>
                                <a:lnTo>
                                  <a:pt x="6234" y="2308"/>
                                </a:lnTo>
                                <a:lnTo>
                                  <a:pt x="6233" y="2299"/>
                                </a:lnTo>
                                <a:lnTo>
                                  <a:pt x="6232" y="2289"/>
                                </a:lnTo>
                                <a:lnTo>
                                  <a:pt x="6231" y="2279"/>
                                </a:lnTo>
                                <a:lnTo>
                                  <a:pt x="6230" y="2270"/>
                                </a:lnTo>
                                <a:lnTo>
                                  <a:pt x="6228" y="2260"/>
                                </a:lnTo>
                                <a:lnTo>
                                  <a:pt x="6227" y="2251"/>
                                </a:lnTo>
                                <a:lnTo>
                                  <a:pt x="6226" y="2241"/>
                                </a:lnTo>
                                <a:lnTo>
                                  <a:pt x="6224" y="2232"/>
                                </a:lnTo>
                                <a:lnTo>
                                  <a:pt x="6223" y="2223"/>
                                </a:lnTo>
                                <a:lnTo>
                                  <a:pt x="6221" y="2213"/>
                                </a:lnTo>
                                <a:lnTo>
                                  <a:pt x="6219" y="2204"/>
                                </a:lnTo>
                                <a:lnTo>
                                  <a:pt x="6217" y="2195"/>
                                </a:lnTo>
                                <a:lnTo>
                                  <a:pt x="6216" y="2185"/>
                                </a:lnTo>
                                <a:lnTo>
                                  <a:pt x="6214" y="2176"/>
                                </a:lnTo>
                                <a:lnTo>
                                  <a:pt x="6212" y="2167"/>
                                </a:lnTo>
                                <a:lnTo>
                                  <a:pt x="6209" y="2158"/>
                                </a:lnTo>
                                <a:lnTo>
                                  <a:pt x="6207" y="2148"/>
                                </a:lnTo>
                                <a:lnTo>
                                  <a:pt x="6205" y="2139"/>
                                </a:lnTo>
                                <a:lnTo>
                                  <a:pt x="6203" y="2130"/>
                                </a:lnTo>
                                <a:lnTo>
                                  <a:pt x="6200" y="2121"/>
                                </a:lnTo>
                                <a:lnTo>
                                  <a:pt x="6198" y="2112"/>
                                </a:lnTo>
                                <a:lnTo>
                                  <a:pt x="6195" y="2103"/>
                                </a:lnTo>
                                <a:lnTo>
                                  <a:pt x="6193" y="2094"/>
                                </a:lnTo>
                                <a:lnTo>
                                  <a:pt x="6190" y="2085"/>
                                </a:lnTo>
                                <a:lnTo>
                                  <a:pt x="6187" y="2076"/>
                                </a:lnTo>
                                <a:lnTo>
                                  <a:pt x="6185" y="2067"/>
                                </a:lnTo>
                                <a:lnTo>
                                  <a:pt x="6182" y="2059"/>
                                </a:lnTo>
                                <a:lnTo>
                                  <a:pt x="6179" y="2050"/>
                                </a:lnTo>
                                <a:lnTo>
                                  <a:pt x="6176" y="2041"/>
                                </a:lnTo>
                                <a:lnTo>
                                  <a:pt x="6173" y="2032"/>
                                </a:lnTo>
                                <a:lnTo>
                                  <a:pt x="6169" y="2023"/>
                                </a:lnTo>
                                <a:lnTo>
                                  <a:pt x="6166" y="2015"/>
                                </a:lnTo>
                                <a:lnTo>
                                  <a:pt x="6163" y="2006"/>
                                </a:lnTo>
                                <a:lnTo>
                                  <a:pt x="6160" y="1998"/>
                                </a:lnTo>
                                <a:lnTo>
                                  <a:pt x="6156" y="1989"/>
                                </a:lnTo>
                                <a:lnTo>
                                  <a:pt x="6153" y="1981"/>
                                </a:lnTo>
                                <a:lnTo>
                                  <a:pt x="6149" y="1972"/>
                                </a:lnTo>
                                <a:lnTo>
                                  <a:pt x="6146" y="1964"/>
                                </a:lnTo>
                                <a:lnTo>
                                  <a:pt x="6142" y="1955"/>
                                </a:lnTo>
                                <a:lnTo>
                                  <a:pt x="6138" y="1947"/>
                                </a:lnTo>
                                <a:lnTo>
                                  <a:pt x="6134" y="1938"/>
                                </a:lnTo>
                                <a:lnTo>
                                  <a:pt x="6130" y="1930"/>
                                </a:lnTo>
                                <a:lnTo>
                                  <a:pt x="6126" y="1922"/>
                                </a:lnTo>
                                <a:lnTo>
                                  <a:pt x="6122" y="1914"/>
                                </a:lnTo>
                                <a:lnTo>
                                  <a:pt x="6118" y="1905"/>
                                </a:lnTo>
                                <a:lnTo>
                                  <a:pt x="6114" y="1897"/>
                                </a:lnTo>
                                <a:lnTo>
                                  <a:pt x="6110" y="1889"/>
                                </a:lnTo>
                                <a:lnTo>
                                  <a:pt x="6106" y="1881"/>
                                </a:lnTo>
                                <a:lnTo>
                                  <a:pt x="6101" y="1873"/>
                                </a:lnTo>
                                <a:lnTo>
                                  <a:pt x="6097" y="1864"/>
                                </a:lnTo>
                                <a:lnTo>
                                  <a:pt x="6093" y="1856"/>
                                </a:lnTo>
                                <a:lnTo>
                                  <a:pt x="6088" y="1848"/>
                                </a:lnTo>
                                <a:lnTo>
                                  <a:pt x="6084" y="1840"/>
                                </a:lnTo>
                                <a:lnTo>
                                  <a:pt x="6079" y="1833"/>
                                </a:lnTo>
                                <a:lnTo>
                                  <a:pt x="6074" y="1825"/>
                                </a:lnTo>
                                <a:lnTo>
                                  <a:pt x="6070" y="1817"/>
                                </a:lnTo>
                                <a:lnTo>
                                  <a:pt x="6065" y="1809"/>
                                </a:lnTo>
                                <a:lnTo>
                                  <a:pt x="6060" y="1802"/>
                                </a:lnTo>
                                <a:lnTo>
                                  <a:pt x="6054" y="1794"/>
                                </a:lnTo>
                                <a:lnTo>
                                  <a:pt x="6049" y="1787"/>
                                </a:lnTo>
                                <a:lnTo>
                                  <a:pt x="6044" y="1779"/>
                                </a:lnTo>
                                <a:lnTo>
                                  <a:pt x="6039" y="1772"/>
                                </a:lnTo>
                                <a:lnTo>
                                  <a:pt x="6034" y="1764"/>
                                </a:lnTo>
                                <a:lnTo>
                                  <a:pt x="6029" y="1757"/>
                                </a:lnTo>
                                <a:lnTo>
                                  <a:pt x="6023" y="1749"/>
                                </a:lnTo>
                                <a:lnTo>
                                  <a:pt x="6018" y="1742"/>
                                </a:lnTo>
                                <a:lnTo>
                                  <a:pt x="6013" y="1735"/>
                                </a:lnTo>
                                <a:lnTo>
                                  <a:pt x="6007" y="1728"/>
                                </a:lnTo>
                                <a:lnTo>
                                  <a:pt x="6002" y="1721"/>
                                </a:lnTo>
                                <a:lnTo>
                                  <a:pt x="5996" y="1713"/>
                                </a:lnTo>
                                <a:lnTo>
                                  <a:pt x="5991" y="1706"/>
                                </a:lnTo>
                                <a:lnTo>
                                  <a:pt x="5985" y="1699"/>
                                </a:lnTo>
                                <a:lnTo>
                                  <a:pt x="5979" y="1692"/>
                                </a:lnTo>
                                <a:lnTo>
                                  <a:pt x="5974" y="1686"/>
                                </a:lnTo>
                                <a:lnTo>
                                  <a:pt x="5968" y="1679"/>
                                </a:lnTo>
                                <a:lnTo>
                                  <a:pt x="5962" y="1672"/>
                                </a:lnTo>
                                <a:lnTo>
                                  <a:pt x="5956" y="1665"/>
                                </a:lnTo>
                                <a:lnTo>
                                  <a:pt x="5950" y="1658"/>
                                </a:lnTo>
                                <a:lnTo>
                                  <a:pt x="5944" y="1652"/>
                                </a:lnTo>
                                <a:lnTo>
                                  <a:pt x="5938" y="1645"/>
                                </a:lnTo>
                                <a:lnTo>
                                  <a:pt x="5932" y="1639"/>
                                </a:lnTo>
                                <a:lnTo>
                                  <a:pt x="5926" y="1632"/>
                                </a:lnTo>
                                <a:lnTo>
                                  <a:pt x="5920" y="1626"/>
                                </a:lnTo>
                                <a:lnTo>
                                  <a:pt x="5913" y="1619"/>
                                </a:lnTo>
                                <a:lnTo>
                                  <a:pt x="5907" y="1613"/>
                                </a:lnTo>
                                <a:lnTo>
                                  <a:pt x="5901" y="1607"/>
                                </a:lnTo>
                                <a:lnTo>
                                  <a:pt x="5894" y="1600"/>
                                </a:lnTo>
                                <a:lnTo>
                                  <a:pt x="5888" y="1594"/>
                                </a:lnTo>
                                <a:lnTo>
                                  <a:pt x="5881" y="1588"/>
                                </a:lnTo>
                                <a:lnTo>
                                  <a:pt x="5875" y="1582"/>
                                </a:lnTo>
                                <a:lnTo>
                                  <a:pt x="5868" y="1576"/>
                                </a:lnTo>
                                <a:lnTo>
                                  <a:pt x="5862" y="1570"/>
                                </a:lnTo>
                                <a:lnTo>
                                  <a:pt x="5855" y="1564"/>
                                </a:lnTo>
                                <a:lnTo>
                                  <a:pt x="5848" y="1558"/>
                                </a:lnTo>
                                <a:lnTo>
                                  <a:pt x="5841" y="1552"/>
                                </a:lnTo>
                                <a:lnTo>
                                  <a:pt x="5835" y="1547"/>
                                </a:lnTo>
                                <a:lnTo>
                                  <a:pt x="5828" y="1541"/>
                                </a:lnTo>
                                <a:lnTo>
                                  <a:pt x="5821" y="1535"/>
                                </a:lnTo>
                                <a:lnTo>
                                  <a:pt x="5814" y="1530"/>
                                </a:lnTo>
                                <a:lnTo>
                                  <a:pt x="5807" y="1524"/>
                                </a:lnTo>
                                <a:lnTo>
                                  <a:pt x="5800" y="1519"/>
                                </a:lnTo>
                                <a:lnTo>
                                  <a:pt x="5793" y="1513"/>
                                </a:lnTo>
                                <a:lnTo>
                                  <a:pt x="5786" y="1508"/>
                                </a:lnTo>
                                <a:lnTo>
                                  <a:pt x="5778" y="1502"/>
                                </a:lnTo>
                                <a:lnTo>
                                  <a:pt x="5771" y="1497"/>
                                </a:lnTo>
                                <a:lnTo>
                                  <a:pt x="5764" y="1492"/>
                                </a:lnTo>
                                <a:lnTo>
                                  <a:pt x="5757" y="1487"/>
                                </a:lnTo>
                                <a:lnTo>
                                  <a:pt x="5749" y="1482"/>
                                </a:lnTo>
                                <a:lnTo>
                                  <a:pt x="5742" y="1477"/>
                                </a:lnTo>
                                <a:lnTo>
                                  <a:pt x="5734" y="1472"/>
                                </a:lnTo>
                                <a:lnTo>
                                  <a:pt x="5727" y="1467"/>
                                </a:lnTo>
                                <a:lnTo>
                                  <a:pt x="5719" y="1462"/>
                                </a:lnTo>
                                <a:lnTo>
                                  <a:pt x="5712" y="1457"/>
                                </a:lnTo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  <a:ln>
                            <a:noFill/>
                          </a:ln>
                        </wps:spPr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74" o:spid="_x0000_s1026" o:spt="203" style="position:absolute;left:0pt;margin-left:314pt;margin-top:726pt;height:187pt;width:312pt;mso-position-horizontal-relative:page;mso-position-vertical-relative:page;z-index:251660288;mso-width-relative:page;mso-height-relative:page;" coordorigin="6280,14520" coordsize="6240,3740" o:gfxdata="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">
                <o:lock v:ext="edit" aspectratio="f"/>
                <v:shape id="任意多边形 75" o:spid="_x0000_s1026" o:spt="100" style="position:absolute;left:37712;top:87142;height:3740;width:6240;" fillcolor="#FEFEFE" filled="t" stroked="f" coordsize="6240,3740" o:gfxdata="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veQOW8AAAA&#10;2wAAAA8AAAAAAAAAAQAgAAAAIgAAAGRycy9kb3ducmV2LnhtbFBLAQIUABQAAAAIAIdO4kAzLwWe&#10;OwAAADkAAAAQAAAAAAAAAAEAIAAAAAsBAABkcnMvc2hhcGV4bWwueG1sUEsFBgAAAAAGAAYAWwEA&#10;ALUDAAAAAA==&#10;" path="m5712,1457l5712,1457,5712,1457,5712,1457,5712,1457,5712,1457,5712,1457,5712,1457,5712,1456,5712,1456,5712,1456,5712,1456,5712,1456,5712,1456,5712,1456,5712,1456,5712,1455,5712,1455,5712,1455,5712,1455,5712,1455,5712,1455,5712,1455,5712,1454,5712,1454,5712,1454,5712,1454,5712,1454,5712,1454,5712,1454,5712,1454,5712,1453,5712,1453,5712,1453,5712,1453,5712,1453,5712,1453,5712,1453,5712,1452,5712,1452,5712,1452,5712,1452,5712,1452,5712,1452,5712,1452,5712,1452,5712,1451,5712,1451,5712,1451,5712,1451,5712,1451,5712,1451,5712,1451,5712,1450,5712,1450,5712,1450,5712,1450,5712,1450,5712,1450,5712,1450,5712,1450,5712,1449,5712,1449,5712,1449,5712,1449,5712,1449,5712,1449,5712,1449,5712,1448,5712,1448,5712,1448,5712,1448,5712,1448,5712,1448,5712,1448,5712,1447,5712,1447,5712,1447,5712,1447,5712,1447,5712,1447,5712,1447,5712,1447,5712,1446,5712,1446,5712,1446,5712,1446,5712,1446,5712,1446,5712,1446,5712,1445,5712,1445,5712,1445,5712,1445,5712,1445,5712,1445,5712,1445,5712,1445,5712,1444,5712,1444,5712,1444,5712,1444,5712,1444,5712,1444,5712,1444,5712,1443,5712,1443,5712,1443,5712,1443,5712,1443,5712,1443,5712,1443,5712,1442,5712,1442,5712,1442,5712,1442,5712,1442,5712,1442,5712,1442,5712,1442,5712,1441,5712,1441,5711,1429,5710,1418,5709,1406,5708,1394,5707,1382,5705,1371,5704,1359,5702,1347,5700,1335,5698,1323,5696,1312,5694,1300,5692,1289,5688,1278,5685,1267,5682,1256,5679,1245,5676,1233,5673,1223,5670,1212,5666,1201,5662,1190,5658,1179,5655,1169,5650,1158,5646,1148,5642,1137,5637,1127,5633,1117,5628,1107,5623,1097,5618,1086,5613,1077,5608,1067,5603,1057,5597,1047,5592,1037,5586,1028,5580,1018,5574,1009,5568,1000,5562,991,5556,981,5550,972,5543,963,5537,955,5530,946,5523,937,5516,929,5509,920,5502,912,5495,903,5488,895,5480,887,5473,879,5465,871,5457,863,5449,856,5442,848,5434,841,5426,833,5417,826,5409,819,5401,812,5392,805,5384,797,5375,790,5366,784,5358,777,5349,771,5340,765,5331,758,5321,752,5312,747,5302,741,5293,735,5284,730,5274,724,5265,719,5255,714,5245,709,5235,704,5226,699,5216,694,5206,690,5196,685,5186,681,5175,677,5165,673,5155,669,5144,665,5134,662,5124,658,5113,655,5102,652,5092,648,5081,646,5070,643,5060,640,5049,638,5038,635,5027,633,5016,631,5005,629,4994,628,4983,626,4971,624,4960,623,4948,622,4937,621,4925,620,4914,620,4902,619,4891,619,4880,619,4868,619,4856,619,4845,619,4833,619,4833,619,4831,620,4828,620,4826,620,4823,620,4820,620,4818,620,4815,620,4813,621,4810,621,4807,621,4805,621,4802,621,4800,622,4797,622,4795,622,4792,622,4790,623,4787,623,4784,623,4782,623,4779,624,4777,624,4774,624,4772,625,4769,625,4767,625,4764,626,4762,626,4759,626,4757,627,4754,627,4752,627,4749,628,4747,628,4744,629,4741,629,4739,629,4736,630,4734,630,4731,631,4729,631,4727,631,4724,632,4722,632,4719,633,4717,633,4714,634,4712,634,4709,635,4707,635,4704,636,4702,636,4699,637,4697,637,4694,638,4692,638,4690,639,4687,640,4685,640,4682,641,4680,641,4677,642,4675,643,4672,643,4670,644,4668,644,4665,645,4663,646,4660,646,4658,647,4656,648,4653,648,4651,649,4648,650,4646,650,4644,651,4641,652,4639,652,4636,653,4634,654,4632,655,4629,655,4627,656,4625,657,4622,658,4620,658,4617,659,4615,660,4613,661,4610,661,4608,662,4606,663,4603,664,4601,665,4599,665,4596,666,4594,667,4592,668,4589,669,4586,670,4584,671,4581,671,4579,672,4577,673,4575,674,4572,675,4570,676,4568,677,4565,678,4563,679,4561,680,4558,680,4556,681,4554,682,4552,683,4549,684,4547,685,4545,686,4543,687,4543,687,4537,676,4531,666,4525,655,4519,645,4513,634,4507,624,4501,613,4495,603,4488,593,4482,583,4475,573,4468,563,4462,553,4455,543,4448,533,4441,523,4434,514,4427,504,4419,494,4412,485,4405,476,4397,466,4389,457,4382,448,4374,439,4366,430,4358,421,4350,412,4342,403,4334,394,4326,386,4317,377,4309,369,4300,360,4292,352,4283,344,4275,336,4266,328,4257,320,4248,312,4239,304,4230,296,4220,289,4211,281,4202,274,4192,265,4183,258,4173,251,4164,244,4154,237,4145,230,4135,223,4125,216,4115,210,4105,203,4095,197,4085,190,4075,184,4065,178,4055,172,4045,166,4034,160,4024,154,4014,148,4003,143,3992,137,3982,132,3971,126,3961,121,3950,116,3939,111,3928,106,3917,101,3906,97,3895,92,3884,88,3873,83,3862,79,3850,75,3838,71,3827,67,3816,63,3804,59,3793,55,3781,52,3770,48,3758,45,3746,42,3735,39,3723,36,3711,33,3700,30,3688,28,3676,25,3664,23,3652,20,3640,18,3628,16,3616,14,3604,12,3592,11,3580,9,3567,8,3555,6,3543,5,3531,4,3518,3,3506,2,3494,1,3480,1,3468,0,3455,0,3443,0,3430,0,3418,0,3405,0,3393,0,3380,1,3367,1,3367,1,3353,2,3338,3,3324,4,3310,5,3295,6,3281,8,3267,10,3253,12,3238,14,3224,16,3210,18,3196,21,3183,24,3169,27,3155,30,3141,33,3128,36,3113,39,3099,43,3086,47,3072,51,3059,55,3046,59,3033,63,3019,68,3006,72,2993,77,2980,82,2967,87,2955,92,2942,98,2929,103,2917,109,2904,115,2892,120,2879,127,2867,133,2855,139,2843,145,2831,152,2819,159,2807,165,2795,172,2783,179,2772,187,2760,194,2747,201,2736,209,2725,217,2714,224,2702,232,2691,240,2680,249,2670,257,2659,265,2648,275,2637,283,2627,292,2617,301,2606,310,2596,319,2586,328,2576,337,2566,347,2556,356,2546,366,2537,376,2527,385,2518,395,2509,405,2499,415,2490,426,2481,436,2472,446,2464,457,2455,468,2446,478,2438,489,2430,500,2421,511,2413,522,2405,533,2397,545,2390,556,2381,567,2373,579,2366,590,2359,602,2352,614,2345,626,2338,638,2331,650,2324,662,2318,674,2311,686,2305,699,2299,711,2293,724,2287,736,2281,749,2275,762,2270,774,2264,787,2259,800,2254,814,2249,827,2244,840,2239,854,2234,867,2230,880,2226,894,2221,907,2217,921,2214,934,2210,948,2206,961,2203,975,2199,989,2196,1003,2196,1003,2193,1001,2189,999,2186,997,2182,995,2179,994,2175,992,2171,990,2168,988,2164,987,2161,985,2157,983,2154,981,2150,980,2146,978,2143,976,2139,975,2136,973,2132,971,2128,970,2125,968,2121,967,2117,965,2114,964,2110,962,2106,961,2103,959,2099,958,2095,956,2092,955,2088,953,2084,952,2080,950,2077,949,2073,948,2069,946,2065,945,2062,944,2058,942,2054,941,2050,940,2046,939,2043,937,2039,936,2035,935,2031,934,2027,933,2024,931,2020,930,2015,929,2011,928,2007,927,2003,926,1999,925,1995,924,1992,923,1988,922,1984,921,1980,920,1976,919,1972,918,1968,917,1964,916,1960,916,1956,915,1952,914,1948,913,1944,912,1940,911,1936,911,1932,910,1928,909,1924,909,1920,908,1916,907,1912,907,1908,906,1904,905,1900,905,1896,904,1892,904,1888,903,1884,902,1880,902,1876,901,1872,901,1868,901,1864,900,1860,900,1856,899,1852,899,1847,899,1843,898,1839,898,1835,898,1831,897,1827,897,1823,897,1819,897,1815,896,1810,896,1806,896,1802,896,1798,896,1794,896,1790,896,1786,896,1781,895,1777,895,1773,895,1769,895,1765,895,1760,896,1756,896,1752,896,1748,896,1744,896,1739,896,1735,896,1731,896,1731,896,1718,897,1706,898,1693,899,1681,900,1669,902,1656,903,1643,905,1631,907,1619,909,1606,911,1594,913,1582,916,1570,918,1559,921,1547,924,1535,927,1523,931,1512,934,1500,938,1489,942,1477,945,1466,950,1455,954,1444,958,1433,963,1421,967,1411,972,1400,977,1389,982,1378,987,1367,993,1357,998,1346,1004,1336,1010,1326,1016,1315,1022,1305,1028,1295,1034,1284,1041,1274,1047,1265,1054,1255,1061,1245,1068,1236,1075,1226,1082,1217,1089,1208,1097,1199,1104,1190,1112,1181,1120,1172,1128,1163,1136,1155,1144,1146,1152,1138,1160,1129,1169,1121,1177,1113,1186,1105,1195,1097,1204,1089,1213,1082,1222,1074,1231,1067,1240,1060,1250,1052,1259,1045,1269,1038,1278,1032,1288,1025,1298,1018,1308,1012,1318,1005,1328,999,1339,993,1350,987,1360,981,1371,976,1381,970,1392,965,1403,959,1413,954,1424,949,1435,944,1446,939,1457,935,1469,930,1480,926,1491,922,1503,917,1514,913,1526,909,1537,905,1549,902,1561,899,1573,895,1584,892,1596,890,1608,887,1620,884,1632,882,1645,880,1657,877,1669,875,1681,874,1694,872,1706,871,1719,869,1731,868,1744,867,1756,866,1769,866,1782,865,1794,865,1807,865,1820,865,1833,865,1846,865,1859,866,1873,866,1873,853,1873,840,1874,828,1875,816,1876,803,1878,791,1879,779,1881,766,1883,754,1885,742,1887,730,1889,718,1892,706,1895,694,1897,682,1900,671,1904,659,1907,647,1910,636,1914,624,1918,613,1922,602,1926,590,1930,579,1934,568,1939,557,1944,545,1948,534,1953,523,1958,513,1964,502,1969,491,1975,481,1980,471,1986,460,1992,450,1998,440,2004,430,2010,420,2017,410,2023,400,2030,390,2037,381,2044,371,2051,362,2058,353,2065,343,2073,334,2080,325,2088,316,2096,307,2104,299,2112,290,2120,282,2128,273,2137,265,2145,257,2154,249,2162,241,2171,233,2180,225,2189,217,2198,210,2207,202,2217,195,2226,188,2235,180,2245,173,2255,166,2264,159,2274,153,2284,146,2294,140,2304,134,2315,128,2325,122,2335,116,2346,110,2356,105,2367,99,2378,94,2389,89,2400,84,2411,79,2423,74,2434,69,2445,65,2456,61,2467,56,2479,52,2490,48,2502,45,2513,41,2525,38,2537,34,2549,31,2561,28,2572,25,2584,22,2596,20,2609,17,2621,15,2633,13,2645,11,2658,9,2670,8,2682,6,2695,5,2707,4,2720,3,2732,2,2745,1,2758,1,2771,0,2783,0,2796,0,2809,0,2822,1,2835,1,2848,1,2848,2,2861,3,2874,4,2886,5,2899,6,2912,8,2925,9,2937,11,2951,13,2963,15,2976,18,2988,20,3001,23,3013,26,3025,29,3037,32,3049,35,3061,38,3073,42,3085,46,3097,50,3109,54,3120,58,3132,62,3143,66,3155,71,3166,76,3177,80,3189,85,3200,91,3211,96,3222,101,3233,107,3243,112,3254,118,3265,124,3275,130,3286,136,3296,143,3306,149,3317,155,3327,162,3337,169,3347,176,3356,183,3366,191,3376,198,3385,206,3395,213,3404,221,3413,228,3422,236,3431,244,3440,252,3449,260,3458,269,3466,277,3476,285,3484,294,3492,303,3500,311,3508,320,3516,329,3524,338,3532,347,3539,357,3547,366,3554,375,3561,385,3568,395,3575,404,3582,414,3588,424,3595,434,3601,444,3608,454,3614,464,3620,475,3626,485,3631,495,3637,506,3643,517,3648,527,3653,538,3658,549,3663,561,3668,572,3673,583,3677,594,3681,605,3686,616,3690,627,3694,639,3697,650,3701,662,3704,673,3708,685,3711,697,3714,708,3717,720,3719,732,3722,744,3724,756,3726,768,3729,780,3730,792,3732,804,3734,816,3735,828,3736,841,3737,853,3738,865,3739,878,3740,890,3740,902,3740,915,3740,929,3740,941,3740,954,3739,954,3739,954,3739,954,3739,954,3739,954,3739,954,3739,954,3739,955,3739,955,3739,955,3739,956,3739,957,3739,958,3739,959,3739,961,3739,962,3739,964,3739,966,3739,968,3738,971,3738,974,3738,977,3738,980,3738,984,3738,988,3738,993,3737,998,3737,1003,3737,1009,3737,1015,3736,1021,3736,1028,3736,1036,3735,1044,3735,1052,3735,1061,3734,1071,3734,1081,3733,1091,3733,1103,3732,1114,3732,1127,3731,1140,3730,1153,3730,1168,3729,1183,3728,1198,3728,1214,3727,1231,3726,1249,3725,1268,3724,1288,3724,1308,3723,1329,3722,1350,3721,1373,3720,1396,3719,1420,3717,1445,3716,1471,3715,1497,3714,1525,3713,1553,3711,1583,3710,1613,3708,1644,3707,1678,3705,1711,3704,1745,3702,1781,3701,1817,3699,1855,3697,1893,3695,1933,3694,1974,3692,2015,3690,2059,3688,2103,3686,2149,3683,2195,3681,2243,3679,2292,3677,2342,3674,2394,3672,2446,3670,2500,3667,2555,3665,2612,3662,2669,3659,2728,3656,2790,3654,2852,3651,2915,3648,2979,3645,3045,3642,3112,3639,3182,3635,3252,3632,3324,3629,3397,3625,3472,3622,3549,3618,3626,3615,3705,3611,3786,3607,3869,3603,3953,3599,4039,3595,4126,3591,4215,3587,4306,3583,4398,3579,4492,3574,4587,3570,4685,3565,4784,3561,4884,3556,4988,3551,5092,3546,5198,3541,5198,3541,5213,3541,5228,3540,5243,3538,5258,3537,5273,3535,5288,3533,5302,3531,5317,3529,5333,3527,5347,3524,5362,3521,5376,3518,5390,3515,5405,3511,5419,3508,5433,3504,5447,3500,5461,3496,5475,3492,5489,3487,5502,3482,5516,3477,5530,3471,5543,3466,5556,3461,5570,3455,5583,3449,5596,3443,5609,3437,5622,3431,5635,3424,5647,3418,5660,3411,5673,3404,5685,3397,5698,3390,5711,3382,5723,3375,5735,3367,5747,3359,5758,3351,5770,3343,5782,3334,5793,3326,5804,3317,5816,3308,5827,3299,5838,3290,5848,3281,5859,3272,5870,3262,5880,3253,5891,3243,5901,3233,5911,3223,5921,3213,5931,3202,5941,3192,5950,3181,5960,3171,5969,3160,5978,3149,5987,3138,5996,3127,6005,3115,6014,3104,6022,3092,6031,3081,6039,3069,6047,3057,6055,3045,6064,3033,6071,3021,6079,3008,6086,2996,6093,2984,6100,2971,6107,2958,6114,2945,6120,2931,6127,2918,6133,2905,6139,2892,6145,2879,6151,2866,6156,2852,6161,2838,6167,2825,6172,2811,6177,2797,6181,2783,6186,2769,6190,2755,6194,2741,6198,2727,6202,2713,6206,2698,6209,2684,6213,2670,6216,2655,6219,2640,6221,2626,6224,2611,6226,2596,6229,2581,6231,2566,6232,2551,6234,2536,6235,2521,6237,2506,6238,2491,6238,2475,6239,2460,6239,2445,6240,2429,6240,2414,6239,2397,6239,2382,6238,2366,6238,2366,6238,2357,6237,2347,6237,2337,6236,2327,6235,2318,6234,2308,6233,2299,6232,2289,6231,2279,6230,2270,6228,2260,6227,2251,6226,2241,6224,2232,6223,2223,6221,2213,6219,2204,6217,2195,6216,2185,6214,2176,6212,2167,6209,2158,6207,2148,6205,2139,6203,2130,6200,2121,6198,2112,6195,2103,6193,2094,6190,2085,6187,2076,6185,2067,6182,2059,6179,2050,6176,2041,6173,2032,6169,2023,6166,2015,6163,2006,6160,1998,6156,1989,6153,1981,6149,1972,6146,1964,6142,1955,6138,1947,6134,1938,6130,1930,6126,1922,6122,1914,6118,1905,6114,1897,6110,1889,6106,1881,6101,1873,6097,1864,6093,1856,6088,1848,6084,1840,6079,1833,6074,1825,6070,1817,6065,1809,6060,1802,6054,1794,6049,1787,6044,1779,6039,1772,6034,1764,6029,1757,6023,1749,6018,1742,6013,1735,6007,1728,6002,1721,5996,1713,5991,1706,5985,1699,5979,1692,5974,1686,5968,1679,5962,1672,5956,1665,5950,1658,5944,1652,5938,1645,5932,1639,5926,1632,5920,1626,5913,1619,5907,1613,5901,1607,5894,1600,5888,1594,5881,1588,5875,1582,5868,1576,5862,1570,5855,1564,5848,1558,5841,1552,5835,1547,5828,1541,5821,1535,5814,1530,5807,1524,5800,1519,5793,1513,5786,1508,5778,1502,5771,1497,5764,1492,5757,1487,5749,1482,5742,1477,5734,1472,5727,1467,5719,1462,5712,1457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-2641600</wp:posOffset>
                </wp:positionH>
                <wp:positionV relativeFrom="page">
                  <wp:posOffset>8813800</wp:posOffset>
                </wp:positionV>
                <wp:extent cx="8686800" cy="4914900"/>
                <wp:effectExtent l="13223875" t="0" r="0" b="44077255"/>
                <wp:wrapNone/>
                <wp:docPr id="30" name="组合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86800" cy="4914900"/>
                          <a:chOff x="-4160" y="13880"/>
                          <a:chExt cx="13680" cy="7740"/>
                        </a:xfrm>
                      </wpg:grpSpPr>
                      <wps:wsp>
                        <wps:cNvPr id="29" name="任意多边形 73"/>
                        <wps:cNvSpPr>
                          <a:spLocks noEditPoints="1"/>
                        </wps:cNvSpPr>
                        <wps:spPr>
                          <a:xfrm>
                            <a:off x="-24985" y="83293"/>
                            <a:ext cx="13680" cy="774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80" h="7740">
                                <a:moveTo>
                                  <a:pt x="910" y="3614"/>
                                </a:moveTo>
                                <a:lnTo>
                                  <a:pt x="910" y="3614"/>
                                </a:lnTo>
                                <a:lnTo>
                                  <a:pt x="910" y="3614"/>
                                </a:lnTo>
                                <a:lnTo>
                                  <a:pt x="910" y="3614"/>
                                </a:lnTo>
                                <a:lnTo>
                                  <a:pt x="910" y="3613"/>
                                </a:lnTo>
                                <a:lnTo>
                                  <a:pt x="910" y="3613"/>
                                </a:lnTo>
                                <a:lnTo>
                                  <a:pt x="910" y="3613"/>
                                </a:lnTo>
                                <a:lnTo>
                                  <a:pt x="910" y="3613"/>
                                </a:lnTo>
                                <a:lnTo>
                                  <a:pt x="910" y="3612"/>
                                </a:lnTo>
                                <a:lnTo>
                                  <a:pt x="910" y="3612"/>
                                </a:lnTo>
                                <a:lnTo>
                                  <a:pt x="910" y="3612"/>
                                </a:lnTo>
                                <a:lnTo>
                                  <a:pt x="910" y="3612"/>
                                </a:lnTo>
                                <a:lnTo>
                                  <a:pt x="910" y="3611"/>
                                </a:lnTo>
                                <a:lnTo>
                                  <a:pt x="910" y="3611"/>
                                </a:lnTo>
                                <a:lnTo>
                                  <a:pt x="910" y="3611"/>
                                </a:lnTo>
                                <a:lnTo>
                                  <a:pt x="910" y="3610"/>
                                </a:lnTo>
                                <a:lnTo>
                                  <a:pt x="910" y="3610"/>
                                </a:lnTo>
                                <a:lnTo>
                                  <a:pt x="910" y="3610"/>
                                </a:lnTo>
                                <a:lnTo>
                                  <a:pt x="910" y="3610"/>
                                </a:lnTo>
                                <a:lnTo>
                                  <a:pt x="910" y="3609"/>
                                </a:lnTo>
                                <a:lnTo>
                                  <a:pt x="910" y="3609"/>
                                </a:lnTo>
                                <a:lnTo>
                                  <a:pt x="910" y="3609"/>
                                </a:lnTo>
                                <a:lnTo>
                                  <a:pt x="909" y="3609"/>
                                </a:lnTo>
                                <a:lnTo>
                                  <a:pt x="909" y="3608"/>
                                </a:lnTo>
                                <a:lnTo>
                                  <a:pt x="909" y="3608"/>
                                </a:lnTo>
                                <a:lnTo>
                                  <a:pt x="909" y="3608"/>
                                </a:lnTo>
                                <a:lnTo>
                                  <a:pt x="909" y="3607"/>
                                </a:lnTo>
                                <a:lnTo>
                                  <a:pt x="909" y="3607"/>
                                </a:lnTo>
                                <a:lnTo>
                                  <a:pt x="909" y="3607"/>
                                </a:lnTo>
                                <a:lnTo>
                                  <a:pt x="909" y="3607"/>
                                </a:lnTo>
                                <a:lnTo>
                                  <a:pt x="909" y="3606"/>
                                </a:lnTo>
                                <a:lnTo>
                                  <a:pt x="909" y="3606"/>
                                </a:lnTo>
                                <a:lnTo>
                                  <a:pt x="909" y="3606"/>
                                </a:lnTo>
                                <a:lnTo>
                                  <a:pt x="909" y="3605"/>
                                </a:lnTo>
                                <a:lnTo>
                                  <a:pt x="909" y="3605"/>
                                </a:lnTo>
                                <a:lnTo>
                                  <a:pt x="909" y="3605"/>
                                </a:lnTo>
                                <a:lnTo>
                                  <a:pt x="909" y="3605"/>
                                </a:lnTo>
                                <a:lnTo>
                                  <a:pt x="909" y="3604"/>
                                </a:lnTo>
                                <a:lnTo>
                                  <a:pt x="909" y="3604"/>
                                </a:lnTo>
                                <a:lnTo>
                                  <a:pt x="909" y="3604"/>
                                </a:lnTo>
                                <a:lnTo>
                                  <a:pt x="909" y="3604"/>
                                </a:lnTo>
                                <a:lnTo>
                                  <a:pt x="909" y="3603"/>
                                </a:lnTo>
                                <a:lnTo>
                                  <a:pt x="909" y="3603"/>
                                </a:lnTo>
                                <a:lnTo>
                                  <a:pt x="909" y="3603"/>
                                </a:lnTo>
                                <a:lnTo>
                                  <a:pt x="909" y="3602"/>
                                </a:lnTo>
                                <a:lnTo>
                                  <a:pt x="909" y="3602"/>
                                </a:lnTo>
                                <a:lnTo>
                                  <a:pt x="909" y="3602"/>
                                </a:lnTo>
                                <a:lnTo>
                                  <a:pt x="909" y="3602"/>
                                </a:lnTo>
                                <a:lnTo>
                                  <a:pt x="909" y="3601"/>
                                </a:lnTo>
                                <a:lnTo>
                                  <a:pt x="909" y="3601"/>
                                </a:lnTo>
                                <a:lnTo>
                                  <a:pt x="909" y="3601"/>
                                </a:lnTo>
                                <a:lnTo>
                                  <a:pt x="909" y="3601"/>
                                </a:lnTo>
                                <a:lnTo>
                                  <a:pt x="908" y="3600"/>
                                </a:lnTo>
                                <a:lnTo>
                                  <a:pt x="908" y="3600"/>
                                </a:lnTo>
                                <a:lnTo>
                                  <a:pt x="908" y="3600"/>
                                </a:lnTo>
                                <a:lnTo>
                                  <a:pt x="908" y="3599"/>
                                </a:lnTo>
                                <a:lnTo>
                                  <a:pt x="908" y="3599"/>
                                </a:lnTo>
                                <a:lnTo>
                                  <a:pt x="908" y="3599"/>
                                </a:lnTo>
                                <a:lnTo>
                                  <a:pt x="908" y="3599"/>
                                </a:lnTo>
                                <a:lnTo>
                                  <a:pt x="908" y="3598"/>
                                </a:lnTo>
                                <a:lnTo>
                                  <a:pt x="908" y="3598"/>
                                </a:lnTo>
                                <a:lnTo>
                                  <a:pt x="908" y="3598"/>
                                </a:lnTo>
                                <a:lnTo>
                                  <a:pt x="908" y="3597"/>
                                </a:lnTo>
                                <a:lnTo>
                                  <a:pt x="908" y="3597"/>
                                </a:lnTo>
                                <a:lnTo>
                                  <a:pt x="908" y="3597"/>
                                </a:lnTo>
                                <a:lnTo>
                                  <a:pt x="908" y="3597"/>
                                </a:lnTo>
                                <a:lnTo>
                                  <a:pt x="908" y="3596"/>
                                </a:lnTo>
                                <a:lnTo>
                                  <a:pt x="908" y="3596"/>
                                </a:lnTo>
                                <a:lnTo>
                                  <a:pt x="908" y="3596"/>
                                </a:lnTo>
                                <a:lnTo>
                                  <a:pt x="908" y="3596"/>
                                </a:lnTo>
                                <a:lnTo>
                                  <a:pt x="908" y="3595"/>
                                </a:lnTo>
                                <a:lnTo>
                                  <a:pt x="908" y="3595"/>
                                </a:lnTo>
                                <a:lnTo>
                                  <a:pt x="908" y="3595"/>
                                </a:lnTo>
                                <a:lnTo>
                                  <a:pt x="908" y="3594"/>
                                </a:lnTo>
                                <a:lnTo>
                                  <a:pt x="908" y="3594"/>
                                </a:lnTo>
                                <a:lnTo>
                                  <a:pt x="908" y="3594"/>
                                </a:lnTo>
                                <a:lnTo>
                                  <a:pt x="908" y="3594"/>
                                </a:lnTo>
                                <a:lnTo>
                                  <a:pt x="908" y="3593"/>
                                </a:lnTo>
                                <a:lnTo>
                                  <a:pt x="908" y="3593"/>
                                </a:lnTo>
                                <a:lnTo>
                                  <a:pt x="908" y="3593"/>
                                </a:lnTo>
                                <a:lnTo>
                                  <a:pt x="908" y="3592"/>
                                </a:lnTo>
                                <a:lnTo>
                                  <a:pt x="908" y="3592"/>
                                </a:lnTo>
                                <a:lnTo>
                                  <a:pt x="908" y="3592"/>
                                </a:lnTo>
                                <a:lnTo>
                                  <a:pt x="907" y="3592"/>
                                </a:lnTo>
                                <a:lnTo>
                                  <a:pt x="907" y="3591"/>
                                </a:lnTo>
                                <a:lnTo>
                                  <a:pt x="907" y="3591"/>
                                </a:lnTo>
                                <a:lnTo>
                                  <a:pt x="907" y="3591"/>
                                </a:lnTo>
                                <a:lnTo>
                                  <a:pt x="907" y="3590"/>
                                </a:lnTo>
                                <a:lnTo>
                                  <a:pt x="907" y="3590"/>
                                </a:lnTo>
                                <a:lnTo>
                                  <a:pt x="907" y="3590"/>
                                </a:lnTo>
                                <a:lnTo>
                                  <a:pt x="907" y="3590"/>
                                </a:lnTo>
                                <a:lnTo>
                                  <a:pt x="907" y="3589"/>
                                </a:lnTo>
                                <a:lnTo>
                                  <a:pt x="907" y="3589"/>
                                </a:lnTo>
                                <a:lnTo>
                                  <a:pt x="907" y="3589"/>
                                </a:lnTo>
                                <a:lnTo>
                                  <a:pt x="907" y="3589"/>
                                </a:lnTo>
                                <a:lnTo>
                                  <a:pt x="907" y="3588"/>
                                </a:lnTo>
                                <a:lnTo>
                                  <a:pt x="907" y="3588"/>
                                </a:lnTo>
                                <a:lnTo>
                                  <a:pt x="907" y="3588"/>
                                </a:lnTo>
                                <a:lnTo>
                                  <a:pt x="907" y="3587"/>
                                </a:lnTo>
                                <a:lnTo>
                                  <a:pt x="907" y="3587"/>
                                </a:lnTo>
                                <a:lnTo>
                                  <a:pt x="907" y="3587"/>
                                </a:lnTo>
                                <a:lnTo>
                                  <a:pt x="907" y="3587"/>
                                </a:lnTo>
                                <a:lnTo>
                                  <a:pt x="907" y="3586"/>
                                </a:lnTo>
                                <a:lnTo>
                                  <a:pt x="907" y="3586"/>
                                </a:lnTo>
                                <a:lnTo>
                                  <a:pt x="907" y="3586"/>
                                </a:lnTo>
                                <a:lnTo>
                                  <a:pt x="907" y="3585"/>
                                </a:lnTo>
                                <a:lnTo>
                                  <a:pt x="907" y="3585"/>
                                </a:lnTo>
                                <a:lnTo>
                                  <a:pt x="907" y="3585"/>
                                </a:lnTo>
                                <a:lnTo>
                                  <a:pt x="907" y="3585"/>
                                </a:lnTo>
                                <a:lnTo>
                                  <a:pt x="907" y="3584"/>
                                </a:lnTo>
                                <a:lnTo>
                                  <a:pt x="907" y="3584"/>
                                </a:lnTo>
                                <a:lnTo>
                                  <a:pt x="907" y="3584"/>
                                </a:lnTo>
                                <a:lnTo>
                                  <a:pt x="907" y="3583"/>
                                </a:lnTo>
                                <a:lnTo>
                                  <a:pt x="907" y="3583"/>
                                </a:lnTo>
                                <a:lnTo>
                                  <a:pt x="907" y="3583"/>
                                </a:lnTo>
                                <a:lnTo>
                                  <a:pt x="907" y="3583"/>
                                </a:lnTo>
                                <a:lnTo>
                                  <a:pt x="907" y="3582"/>
                                </a:lnTo>
                                <a:lnTo>
                                  <a:pt x="907" y="3582"/>
                                </a:lnTo>
                                <a:lnTo>
                                  <a:pt x="907" y="3582"/>
                                </a:lnTo>
                                <a:lnTo>
                                  <a:pt x="907" y="3582"/>
                                </a:lnTo>
                                <a:lnTo>
                                  <a:pt x="906" y="3581"/>
                                </a:lnTo>
                                <a:lnTo>
                                  <a:pt x="906" y="3581"/>
                                </a:lnTo>
                                <a:lnTo>
                                  <a:pt x="905" y="3557"/>
                                </a:lnTo>
                                <a:lnTo>
                                  <a:pt x="903" y="3532"/>
                                </a:lnTo>
                                <a:lnTo>
                                  <a:pt x="902" y="3508"/>
                                </a:lnTo>
                                <a:lnTo>
                                  <a:pt x="901" y="3483"/>
                                </a:lnTo>
                                <a:lnTo>
                                  <a:pt x="901" y="3459"/>
                                </a:lnTo>
                                <a:lnTo>
                                  <a:pt x="901" y="3434"/>
                                </a:lnTo>
                                <a:lnTo>
                                  <a:pt x="901" y="3410"/>
                                </a:lnTo>
                                <a:lnTo>
                                  <a:pt x="902" y="3386"/>
                                </a:lnTo>
                                <a:lnTo>
                                  <a:pt x="903" y="3362"/>
                                </a:lnTo>
                                <a:lnTo>
                                  <a:pt x="904" y="3338"/>
                                </a:lnTo>
                                <a:lnTo>
                                  <a:pt x="906" y="3314"/>
                                </a:lnTo>
                                <a:lnTo>
                                  <a:pt x="908" y="3290"/>
                                </a:lnTo>
                                <a:lnTo>
                                  <a:pt x="910" y="3266"/>
                                </a:lnTo>
                                <a:lnTo>
                                  <a:pt x="913" y="3242"/>
                                </a:lnTo>
                                <a:lnTo>
                                  <a:pt x="916" y="3219"/>
                                </a:lnTo>
                                <a:lnTo>
                                  <a:pt x="919" y="3195"/>
                                </a:lnTo>
                                <a:lnTo>
                                  <a:pt x="923" y="3172"/>
                                </a:lnTo>
                                <a:lnTo>
                                  <a:pt x="927" y="3148"/>
                                </a:lnTo>
                                <a:lnTo>
                                  <a:pt x="931" y="3125"/>
                                </a:lnTo>
                                <a:lnTo>
                                  <a:pt x="935" y="3102"/>
                                </a:lnTo>
                                <a:lnTo>
                                  <a:pt x="940" y="3079"/>
                                </a:lnTo>
                                <a:lnTo>
                                  <a:pt x="946" y="3056"/>
                                </a:lnTo>
                                <a:lnTo>
                                  <a:pt x="951" y="3033"/>
                                </a:lnTo>
                                <a:lnTo>
                                  <a:pt x="957" y="3010"/>
                                </a:lnTo>
                                <a:lnTo>
                                  <a:pt x="963" y="2987"/>
                                </a:lnTo>
                                <a:lnTo>
                                  <a:pt x="969" y="2965"/>
                                </a:lnTo>
                                <a:lnTo>
                                  <a:pt x="976" y="2942"/>
                                </a:lnTo>
                                <a:lnTo>
                                  <a:pt x="983" y="2920"/>
                                </a:lnTo>
                                <a:lnTo>
                                  <a:pt x="990" y="2897"/>
                                </a:lnTo>
                                <a:lnTo>
                                  <a:pt x="998" y="2875"/>
                                </a:lnTo>
                                <a:lnTo>
                                  <a:pt x="1006" y="2853"/>
                                </a:lnTo>
                                <a:lnTo>
                                  <a:pt x="1014" y="2831"/>
                                </a:lnTo>
                                <a:lnTo>
                                  <a:pt x="1022" y="2810"/>
                                </a:lnTo>
                                <a:lnTo>
                                  <a:pt x="1031" y="2788"/>
                                </a:lnTo>
                                <a:lnTo>
                                  <a:pt x="1040" y="2767"/>
                                </a:lnTo>
                                <a:lnTo>
                                  <a:pt x="1050" y="2746"/>
                                </a:lnTo>
                                <a:lnTo>
                                  <a:pt x="1059" y="2725"/>
                                </a:lnTo>
                                <a:lnTo>
                                  <a:pt x="1069" y="2704"/>
                                </a:lnTo>
                                <a:lnTo>
                                  <a:pt x="1079" y="2683"/>
                                </a:lnTo>
                                <a:lnTo>
                                  <a:pt x="1090" y="2662"/>
                                </a:lnTo>
                                <a:lnTo>
                                  <a:pt x="1100" y="2641"/>
                                </a:lnTo>
                                <a:lnTo>
                                  <a:pt x="1111" y="2621"/>
                                </a:lnTo>
                                <a:lnTo>
                                  <a:pt x="1121" y="2601"/>
                                </a:lnTo>
                                <a:lnTo>
                                  <a:pt x="1133" y="2580"/>
                                </a:lnTo>
                                <a:lnTo>
                                  <a:pt x="1145" y="2560"/>
                                </a:lnTo>
                                <a:lnTo>
                                  <a:pt x="1157" y="2540"/>
                                </a:lnTo>
                                <a:lnTo>
                                  <a:pt x="1169" y="2521"/>
                                </a:lnTo>
                                <a:lnTo>
                                  <a:pt x="1182" y="2501"/>
                                </a:lnTo>
                                <a:lnTo>
                                  <a:pt x="1194" y="2482"/>
                                </a:lnTo>
                                <a:lnTo>
                                  <a:pt x="1207" y="2462"/>
                                </a:lnTo>
                                <a:lnTo>
                                  <a:pt x="1221" y="2443"/>
                                </a:lnTo>
                                <a:lnTo>
                                  <a:pt x="1234" y="2424"/>
                                </a:lnTo>
                                <a:lnTo>
                                  <a:pt x="1248" y="2406"/>
                                </a:lnTo>
                                <a:lnTo>
                                  <a:pt x="1262" y="2387"/>
                                </a:lnTo>
                                <a:lnTo>
                                  <a:pt x="1276" y="2369"/>
                                </a:lnTo>
                                <a:lnTo>
                                  <a:pt x="1291" y="2350"/>
                                </a:lnTo>
                                <a:lnTo>
                                  <a:pt x="1306" y="2332"/>
                                </a:lnTo>
                                <a:lnTo>
                                  <a:pt x="1321" y="2314"/>
                                </a:lnTo>
                                <a:lnTo>
                                  <a:pt x="1336" y="2297"/>
                                </a:lnTo>
                                <a:lnTo>
                                  <a:pt x="1351" y="2279"/>
                                </a:lnTo>
                                <a:lnTo>
                                  <a:pt x="1367" y="2262"/>
                                </a:lnTo>
                                <a:lnTo>
                                  <a:pt x="1383" y="2245"/>
                                </a:lnTo>
                                <a:lnTo>
                                  <a:pt x="1399" y="2228"/>
                                </a:lnTo>
                                <a:lnTo>
                                  <a:pt x="1415" y="2211"/>
                                </a:lnTo>
                                <a:lnTo>
                                  <a:pt x="1432" y="2195"/>
                                </a:lnTo>
                                <a:lnTo>
                                  <a:pt x="1448" y="2178"/>
                                </a:lnTo>
                                <a:lnTo>
                                  <a:pt x="1465" y="2162"/>
                                </a:lnTo>
                                <a:lnTo>
                                  <a:pt x="1482" y="2146"/>
                                </a:lnTo>
                                <a:lnTo>
                                  <a:pt x="1499" y="2131"/>
                                </a:lnTo>
                                <a:lnTo>
                                  <a:pt x="1517" y="2115"/>
                                </a:lnTo>
                                <a:lnTo>
                                  <a:pt x="1535" y="2100"/>
                                </a:lnTo>
                                <a:lnTo>
                                  <a:pt x="1553" y="2085"/>
                                </a:lnTo>
                                <a:lnTo>
                                  <a:pt x="1571" y="2070"/>
                                </a:lnTo>
                                <a:lnTo>
                                  <a:pt x="1590" y="2056"/>
                                </a:lnTo>
                                <a:lnTo>
                                  <a:pt x="1608" y="2041"/>
                                </a:lnTo>
                                <a:lnTo>
                                  <a:pt x="1627" y="2027"/>
                                </a:lnTo>
                                <a:lnTo>
                                  <a:pt x="1646" y="2013"/>
                                </a:lnTo>
                                <a:lnTo>
                                  <a:pt x="1666" y="2000"/>
                                </a:lnTo>
                                <a:lnTo>
                                  <a:pt x="1685" y="1986"/>
                                </a:lnTo>
                                <a:lnTo>
                                  <a:pt x="1705" y="1973"/>
                                </a:lnTo>
                                <a:lnTo>
                                  <a:pt x="1725" y="1960"/>
                                </a:lnTo>
                                <a:lnTo>
                                  <a:pt x="1745" y="1947"/>
                                </a:lnTo>
                                <a:lnTo>
                                  <a:pt x="1764" y="1935"/>
                                </a:lnTo>
                                <a:lnTo>
                                  <a:pt x="1784" y="1922"/>
                                </a:lnTo>
                                <a:lnTo>
                                  <a:pt x="1805" y="1910"/>
                                </a:lnTo>
                                <a:lnTo>
                                  <a:pt x="1826" y="1899"/>
                                </a:lnTo>
                                <a:lnTo>
                                  <a:pt x="1847" y="1887"/>
                                </a:lnTo>
                                <a:lnTo>
                                  <a:pt x="1868" y="1876"/>
                                </a:lnTo>
                                <a:lnTo>
                                  <a:pt x="1889" y="1865"/>
                                </a:lnTo>
                                <a:lnTo>
                                  <a:pt x="1911" y="1854"/>
                                </a:lnTo>
                                <a:lnTo>
                                  <a:pt x="1932" y="1844"/>
                                </a:lnTo>
                                <a:lnTo>
                                  <a:pt x="1954" y="1834"/>
                                </a:lnTo>
                                <a:lnTo>
                                  <a:pt x="1976" y="1824"/>
                                </a:lnTo>
                                <a:lnTo>
                                  <a:pt x="1998" y="1814"/>
                                </a:lnTo>
                                <a:lnTo>
                                  <a:pt x="2020" y="1805"/>
                                </a:lnTo>
                                <a:lnTo>
                                  <a:pt x="2043" y="1795"/>
                                </a:lnTo>
                                <a:lnTo>
                                  <a:pt x="2065" y="1787"/>
                                </a:lnTo>
                                <a:lnTo>
                                  <a:pt x="2087" y="1778"/>
                                </a:lnTo>
                                <a:lnTo>
                                  <a:pt x="2110" y="1770"/>
                                </a:lnTo>
                                <a:lnTo>
                                  <a:pt x="2133" y="1762"/>
                                </a:lnTo>
                                <a:lnTo>
                                  <a:pt x="2156" y="1754"/>
                                </a:lnTo>
                                <a:lnTo>
                                  <a:pt x="2179" y="1747"/>
                                </a:lnTo>
                                <a:lnTo>
                                  <a:pt x="2203" y="1739"/>
                                </a:lnTo>
                                <a:lnTo>
                                  <a:pt x="2227" y="1733"/>
                                </a:lnTo>
                                <a:lnTo>
                                  <a:pt x="2250" y="1726"/>
                                </a:lnTo>
                                <a:lnTo>
                                  <a:pt x="2274" y="1720"/>
                                </a:lnTo>
                                <a:lnTo>
                                  <a:pt x="2298" y="1714"/>
                                </a:lnTo>
                                <a:lnTo>
                                  <a:pt x="2322" y="1708"/>
                                </a:lnTo>
                                <a:lnTo>
                                  <a:pt x="2347" y="1703"/>
                                </a:lnTo>
                                <a:lnTo>
                                  <a:pt x="2371" y="1698"/>
                                </a:lnTo>
                                <a:lnTo>
                                  <a:pt x="2395" y="1693"/>
                                </a:lnTo>
                                <a:lnTo>
                                  <a:pt x="2419" y="1689"/>
                                </a:lnTo>
                                <a:lnTo>
                                  <a:pt x="2444" y="1685"/>
                                </a:lnTo>
                                <a:lnTo>
                                  <a:pt x="2469" y="1681"/>
                                </a:lnTo>
                                <a:lnTo>
                                  <a:pt x="2494" y="1677"/>
                                </a:lnTo>
                                <a:lnTo>
                                  <a:pt x="2519" y="1674"/>
                                </a:lnTo>
                                <a:lnTo>
                                  <a:pt x="2545" y="1671"/>
                                </a:lnTo>
                                <a:lnTo>
                                  <a:pt x="2570" y="1669"/>
                                </a:lnTo>
                                <a:lnTo>
                                  <a:pt x="2595" y="1667"/>
                                </a:lnTo>
                                <a:lnTo>
                                  <a:pt x="2595" y="1667"/>
                                </a:lnTo>
                                <a:lnTo>
                                  <a:pt x="2601" y="1666"/>
                                </a:lnTo>
                                <a:lnTo>
                                  <a:pt x="2607" y="1666"/>
                                </a:lnTo>
                                <a:lnTo>
                                  <a:pt x="2612" y="1665"/>
                                </a:lnTo>
                                <a:lnTo>
                                  <a:pt x="2618" y="1665"/>
                                </a:lnTo>
                                <a:lnTo>
                                  <a:pt x="2624" y="1664"/>
                                </a:lnTo>
                                <a:lnTo>
                                  <a:pt x="2630" y="1664"/>
                                </a:lnTo>
                                <a:lnTo>
                                  <a:pt x="2635" y="1664"/>
                                </a:lnTo>
                                <a:lnTo>
                                  <a:pt x="2641" y="1663"/>
                                </a:lnTo>
                                <a:lnTo>
                                  <a:pt x="2647" y="1663"/>
                                </a:lnTo>
                                <a:lnTo>
                                  <a:pt x="2652" y="1663"/>
                                </a:lnTo>
                                <a:lnTo>
                                  <a:pt x="2658" y="1663"/>
                                </a:lnTo>
                                <a:lnTo>
                                  <a:pt x="2664" y="1662"/>
                                </a:lnTo>
                                <a:lnTo>
                                  <a:pt x="2669" y="1662"/>
                                </a:lnTo>
                                <a:lnTo>
                                  <a:pt x="2675" y="1662"/>
                                </a:lnTo>
                                <a:lnTo>
                                  <a:pt x="2680" y="1662"/>
                                </a:lnTo>
                                <a:lnTo>
                                  <a:pt x="2686" y="1661"/>
                                </a:lnTo>
                                <a:lnTo>
                                  <a:pt x="2692" y="1661"/>
                                </a:lnTo>
                                <a:lnTo>
                                  <a:pt x="2697" y="1661"/>
                                </a:lnTo>
                                <a:lnTo>
                                  <a:pt x="2703" y="1661"/>
                                </a:lnTo>
                                <a:lnTo>
                                  <a:pt x="2708" y="1661"/>
                                </a:lnTo>
                                <a:lnTo>
                                  <a:pt x="2713" y="1661"/>
                                </a:lnTo>
                                <a:lnTo>
                                  <a:pt x="2719" y="1661"/>
                                </a:lnTo>
                                <a:lnTo>
                                  <a:pt x="2725" y="1661"/>
                                </a:lnTo>
                                <a:lnTo>
                                  <a:pt x="2730" y="1661"/>
                                </a:lnTo>
                                <a:lnTo>
                                  <a:pt x="2736" y="1661"/>
                                </a:lnTo>
                                <a:lnTo>
                                  <a:pt x="2741" y="1661"/>
                                </a:lnTo>
                                <a:lnTo>
                                  <a:pt x="2747" y="1660"/>
                                </a:lnTo>
                                <a:lnTo>
                                  <a:pt x="2753" y="1661"/>
                                </a:lnTo>
                                <a:lnTo>
                                  <a:pt x="2758" y="1661"/>
                                </a:lnTo>
                                <a:lnTo>
                                  <a:pt x="2764" y="1661"/>
                                </a:lnTo>
                                <a:lnTo>
                                  <a:pt x="2769" y="1661"/>
                                </a:lnTo>
                                <a:lnTo>
                                  <a:pt x="2775" y="1661"/>
                                </a:lnTo>
                                <a:lnTo>
                                  <a:pt x="2781" y="1661"/>
                                </a:lnTo>
                                <a:lnTo>
                                  <a:pt x="2786" y="1661"/>
                                </a:lnTo>
                                <a:lnTo>
                                  <a:pt x="2792" y="1661"/>
                                </a:lnTo>
                                <a:lnTo>
                                  <a:pt x="2797" y="1661"/>
                                </a:lnTo>
                                <a:lnTo>
                                  <a:pt x="2803" y="1661"/>
                                </a:lnTo>
                                <a:lnTo>
                                  <a:pt x="2809" y="1662"/>
                                </a:lnTo>
                                <a:lnTo>
                                  <a:pt x="2814" y="1662"/>
                                </a:lnTo>
                                <a:lnTo>
                                  <a:pt x="2820" y="1662"/>
                                </a:lnTo>
                                <a:lnTo>
                                  <a:pt x="2825" y="1662"/>
                                </a:lnTo>
                                <a:lnTo>
                                  <a:pt x="2831" y="1662"/>
                                </a:lnTo>
                                <a:lnTo>
                                  <a:pt x="2836" y="1663"/>
                                </a:lnTo>
                                <a:lnTo>
                                  <a:pt x="2842" y="1663"/>
                                </a:lnTo>
                                <a:lnTo>
                                  <a:pt x="2847" y="1663"/>
                                </a:lnTo>
                                <a:lnTo>
                                  <a:pt x="2853" y="1664"/>
                                </a:lnTo>
                                <a:lnTo>
                                  <a:pt x="2858" y="1664"/>
                                </a:lnTo>
                                <a:lnTo>
                                  <a:pt x="2864" y="1664"/>
                                </a:lnTo>
                                <a:lnTo>
                                  <a:pt x="2870" y="1665"/>
                                </a:lnTo>
                                <a:lnTo>
                                  <a:pt x="2875" y="1665"/>
                                </a:lnTo>
                                <a:lnTo>
                                  <a:pt x="2881" y="1665"/>
                                </a:lnTo>
                                <a:lnTo>
                                  <a:pt x="2886" y="1666"/>
                                </a:lnTo>
                                <a:lnTo>
                                  <a:pt x="2892" y="1666"/>
                                </a:lnTo>
                                <a:lnTo>
                                  <a:pt x="2897" y="1667"/>
                                </a:lnTo>
                                <a:lnTo>
                                  <a:pt x="2903" y="1667"/>
                                </a:lnTo>
                                <a:lnTo>
                                  <a:pt x="2908" y="1667"/>
                                </a:lnTo>
                                <a:lnTo>
                                  <a:pt x="2914" y="1668"/>
                                </a:lnTo>
                                <a:lnTo>
                                  <a:pt x="2919" y="1668"/>
                                </a:lnTo>
                                <a:lnTo>
                                  <a:pt x="2925" y="1669"/>
                                </a:lnTo>
                                <a:lnTo>
                                  <a:pt x="2930" y="1669"/>
                                </a:lnTo>
                                <a:lnTo>
                                  <a:pt x="2935" y="1670"/>
                                </a:lnTo>
                                <a:lnTo>
                                  <a:pt x="2941" y="1671"/>
                                </a:lnTo>
                                <a:lnTo>
                                  <a:pt x="2946" y="1671"/>
                                </a:lnTo>
                                <a:lnTo>
                                  <a:pt x="2952" y="1672"/>
                                </a:lnTo>
                                <a:lnTo>
                                  <a:pt x="2957" y="1672"/>
                                </a:lnTo>
                                <a:lnTo>
                                  <a:pt x="2963" y="1673"/>
                                </a:lnTo>
                                <a:lnTo>
                                  <a:pt x="2968" y="1674"/>
                                </a:lnTo>
                                <a:lnTo>
                                  <a:pt x="2974" y="1674"/>
                                </a:lnTo>
                                <a:lnTo>
                                  <a:pt x="2979" y="1675"/>
                                </a:lnTo>
                                <a:lnTo>
                                  <a:pt x="2985" y="1676"/>
                                </a:lnTo>
                                <a:lnTo>
                                  <a:pt x="2990" y="1676"/>
                                </a:lnTo>
                                <a:lnTo>
                                  <a:pt x="2995" y="1677"/>
                                </a:lnTo>
                                <a:lnTo>
                                  <a:pt x="3001" y="1678"/>
                                </a:lnTo>
                                <a:lnTo>
                                  <a:pt x="3006" y="1678"/>
                                </a:lnTo>
                                <a:lnTo>
                                  <a:pt x="3012" y="1679"/>
                                </a:lnTo>
                                <a:lnTo>
                                  <a:pt x="3017" y="1680"/>
                                </a:lnTo>
                                <a:lnTo>
                                  <a:pt x="3022" y="1681"/>
                                </a:lnTo>
                                <a:lnTo>
                                  <a:pt x="3027" y="1682"/>
                                </a:lnTo>
                                <a:lnTo>
                                  <a:pt x="3032" y="1682"/>
                                </a:lnTo>
                                <a:lnTo>
                                  <a:pt x="3038" y="1683"/>
                                </a:lnTo>
                                <a:lnTo>
                                  <a:pt x="3043" y="1684"/>
                                </a:lnTo>
                                <a:lnTo>
                                  <a:pt x="3048" y="1685"/>
                                </a:lnTo>
                                <a:lnTo>
                                  <a:pt x="3054" y="1686"/>
                                </a:lnTo>
                                <a:lnTo>
                                  <a:pt x="3059" y="1687"/>
                                </a:lnTo>
                                <a:lnTo>
                                  <a:pt x="3065" y="1688"/>
                                </a:lnTo>
                                <a:lnTo>
                                  <a:pt x="3070" y="1689"/>
                                </a:lnTo>
                                <a:lnTo>
                                  <a:pt x="3075" y="1689"/>
                                </a:lnTo>
                                <a:lnTo>
                                  <a:pt x="3081" y="1690"/>
                                </a:lnTo>
                                <a:lnTo>
                                  <a:pt x="3086" y="1691"/>
                                </a:lnTo>
                                <a:lnTo>
                                  <a:pt x="3091" y="1692"/>
                                </a:lnTo>
                                <a:lnTo>
                                  <a:pt x="3097" y="1693"/>
                                </a:lnTo>
                                <a:lnTo>
                                  <a:pt x="3102" y="1694"/>
                                </a:lnTo>
                                <a:lnTo>
                                  <a:pt x="3107" y="1695"/>
                                </a:lnTo>
                                <a:lnTo>
                                  <a:pt x="3113" y="1696"/>
                                </a:lnTo>
                                <a:lnTo>
                                  <a:pt x="3118" y="1698"/>
                                </a:lnTo>
                                <a:lnTo>
                                  <a:pt x="3123" y="1699"/>
                                </a:lnTo>
                                <a:lnTo>
                                  <a:pt x="3129" y="1700"/>
                                </a:lnTo>
                                <a:lnTo>
                                  <a:pt x="3134" y="1701"/>
                                </a:lnTo>
                                <a:lnTo>
                                  <a:pt x="3139" y="1702"/>
                                </a:lnTo>
                                <a:lnTo>
                                  <a:pt x="3144" y="1703"/>
                                </a:lnTo>
                                <a:lnTo>
                                  <a:pt x="3150" y="1704"/>
                                </a:lnTo>
                                <a:lnTo>
                                  <a:pt x="3155" y="1705"/>
                                </a:lnTo>
                                <a:lnTo>
                                  <a:pt x="3160" y="1707"/>
                                </a:lnTo>
                                <a:lnTo>
                                  <a:pt x="3166" y="1708"/>
                                </a:lnTo>
                                <a:lnTo>
                                  <a:pt x="3171" y="1709"/>
                                </a:lnTo>
                                <a:lnTo>
                                  <a:pt x="3176" y="1710"/>
                                </a:lnTo>
                                <a:lnTo>
                                  <a:pt x="3181" y="1711"/>
                                </a:lnTo>
                                <a:lnTo>
                                  <a:pt x="3187" y="1713"/>
                                </a:lnTo>
                                <a:lnTo>
                                  <a:pt x="3192" y="1714"/>
                                </a:lnTo>
                                <a:lnTo>
                                  <a:pt x="3197" y="1715"/>
                                </a:lnTo>
                                <a:lnTo>
                                  <a:pt x="3202" y="1716"/>
                                </a:lnTo>
                                <a:lnTo>
                                  <a:pt x="3207" y="1718"/>
                                </a:lnTo>
                                <a:lnTo>
                                  <a:pt x="3213" y="1719"/>
                                </a:lnTo>
                                <a:lnTo>
                                  <a:pt x="3218" y="1720"/>
                                </a:lnTo>
                                <a:lnTo>
                                  <a:pt x="3223" y="1722"/>
                                </a:lnTo>
                                <a:lnTo>
                                  <a:pt x="3228" y="1723"/>
                                </a:lnTo>
                                <a:lnTo>
                                  <a:pt x="3234" y="1725"/>
                                </a:lnTo>
                                <a:lnTo>
                                  <a:pt x="3239" y="1726"/>
                                </a:lnTo>
                                <a:lnTo>
                                  <a:pt x="3244" y="1727"/>
                                </a:lnTo>
                                <a:lnTo>
                                  <a:pt x="3244" y="1727"/>
                                </a:lnTo>
                                <a:lnTo>
                                  <a:pt x="3253" y="1704"/>
                                </a:lnTo>
                                <a:lnTo>
                                  <a:pt x="3263" y="1680"/>
                                </a:lnTo>
                                <a:lnTo>
                                  <a:pt x="3273" y="1658"/>
                                </a:lnTo>
                                <a:lnTo>
                                  <a:pt x="3283" y="1635"/>
                                </a:lnTo>
                                <a:lnTo>
                                  <a:pt x="3294" y="1612"/>
                                </a:lnTo>
                                <a:lnTo>
                                  <a:pt x="3304" y="1589"/>
                                </a:lnTo>
                                <a:lnTo>
                                  <a:pt x="3315" y="1566"/>
                                </a:lnTo>
                                <a:lnTo>
                                  <a:pt x="3326" y="1543"/>
                                </a:lnTo>
                                <a:lnTo>
                                  <a:pt x="3338" y="1520"/>
                                </a:lnTo>
                                <a:lnTo>
                                  <a:pt x="3348" y="1498"/>
                                </a:lnTo>
                                <a:lnTo>
                                  <a:pt x="3360" y="1475"/>
                                </a:lnTo>
                                <a:lnTo>
                                  <a:pt x="3372" y="1453"/>
                                </a:lnTo>
                                <a:lnTo>
                                  <a:pt x="3384" y="1431"/>
                                </a:lnTo>
                                <a:lnTo>
                                  <a:pt x="3396" y="1409"/>
                                </a:lnTo>
                                <a:lnTo>
                                  <a:pt x="3409" y="1387"/>
                                </a:lnTo>
                                <a:lnTo>
                                  <a:pt x="3422" y="1365"/>
                                </a:lnTo>
                                <a:lnTo>
                                  <a:pt x="3434" y="1343"/>
                                </a:lnTo>
                                <a:lnTo>
                                  <a:pt x="3448" y="1321"/>
                                </a:lnTo>
                                <a:lnTo>
                                  <a:pt x="3461" y="1300"/>
                                </a:lnTo>
                                <a:lnTo>
                                  <a:pt x="3475" y="1279"/>
                                </a:lnTo>
                                <a:lnTo>
                                  <a:pt x="3488" y="1257"/>
                                </a:lnTo>
                                <a:lnTo>
                                  <a:pt x="3502" y="1236"/>
                                </a:lnTo>
                                <a:lnTo>
                                  <a:pt x="3516" y="1215"/>
                                </a:lnTo>
                                <a:lnTo>
                                  <a:pt x="3531" y="1194"/>
                                </a:lnTo>
                                <a:lnTo>
                                  <a:pt x="3545" y="1174"/>
                                </a:lnTo>
                                <a:lnTo>
                                  <a:pt x="3560" y="1153"/>
                                </a:lnTo>
                                <a:lnTo>
                                  <a:pt x="3575" y="1133"/>
                                </a:lnTo>
                                <a:lnTo>
                                  <a:pt x="3590" y="1112"/>
                                </a:lnTo>
                                <a:lnTo>
                                  <a:pt x="3606" y="1092"/>
                                </a:lnTo>
                                <a:lnTo>
                                  <a:pt x="3621" y="1072"/>
                                </a:lnTo>
                                <a:lnTo>
                                  <a:pt x="3637" y="1052"/>
                                </a:lnTo>
                                <a:lnTo>
                                  <a:pt x="3653" y="1033"/>
                                </a:lnTo>
                                <a:lnTo>
                                  <a:pt x="3668" y="1013"/>
                                </a:lnTo>
                                <a:lnTo>
                                  <a:pt x="3684" y="994"/>
                                </a:lnTo>
                                <a:lnTo>
                                  <a:pt x="3700" y="974"/>
                                </a:lnTo>
                                <a:lnTo>
                                  <a:pt x="3717" y="955"/>
                                </a:lnTo>
                                <a:lnTo>
                                  <a:pt x="3734" y="936"/>
                                </a:lnTo>
                                <a:lnTo>
                                  <a:pt x="3751" y="917"/>
                                </a:lnTo>
                                <a:lnTo>
                                  <a:pt x="3768" y="899"/>
                                </a:lnTo>
                                <a:lnTo>
                                  <a:pt x="3785" y="880"/>
                                </a:lnTo>
                                <a:lnTo>
                                  <a:pt x="3803" y="862"/>
                                </a:lnTo>
                                <a:lnTo>
                                  <a:pt x="3821" y="843"/>
                                </a:lnTo>
                                <a:lnTo>
                                  <a:pt x="3839" y="825"/>
                                </a:lnTo>
                                <a:lnTo>
                                  <a:pt x="3857" y="807"/>
                                </a:lnTo>
                                <a:lnTo>
                                  <a:pt x="3875" y="789"/>
                                </a:lnTo>
                                <a:lnTo>
                                  <a:pt x="3893" y="772"/>
                                </a:lnTo>
                                <a:lnTo>
                                  <a:pt x="3912" y="754"/>
                                </a:lnTo>
                                <a:lnTo>
                                  <a:pt x="3931" y="737"/>
                                </a:lnTo>
                                <a:lnTo>
                                  <a:pt x="3949" y="720"/>
                                </a:lnTo>
                                <a:lnTo>
                                  <a:pt x="3968" y="703"/>
                                </a:lnTo>
                                <a:lnTo>
                                  <a:pt x="3987" y="686"/>
                                </a:lnTo>
                                <a:lnTo>
                                  <a:pt x="4006" y="670"/>
                                </a:lnTo>
                                <a:lnTo>
                                  <a:pt x="4026" y="653"/>
                                </a:lnTo>
                                <a:lnTo>
                                  <a:pt x="4045" y="637"/>
                                </a:lnTo>
                                <a:lnTo>
                                  <a:pt x="4065" y="621"/>
                                </a:lnTo>
                                <a:lnTo>
                                  <a:pt x="4085" y="605"/>
                                </a:lnTo>
                                <a:lnTo>
                                  <a:pt x="4106" y="589"/>
                                </a:lnTo>
                                <a:lnTo>
                                  <a:pt x="4126" y="573"/>
                                </a:lnTo>
                                <a:lnTo>
                                  <a:pt x="4146" y="558"/>
                                </a:lnTo>
                                <a:lnTo>
                                  <a:pt x="4167" y="544"/>
                                </a:lnTo>
                                <a:lnTo>
                                  <a:pt x="4187" y="529"/>
                                </a:lnTo>
                                <a:lnTo>
                                  <a:pt x="4208" y="514"/>
                                </a:lnTo>
                                <a:lnTo>
                                  <a:pt x="4229" y="499"/>
                                </a:lnTo>
                                <a:lnTo>
                                  <a:pt x="4250" y="485"/>
                                </a:lnTo>
                                <a:lnTo>
                                  <a:pt x="4272" y="470"/>
                                </a:lnTo>
                                <a:lnTo>
                                  <a:pt x="4293" y="456"/>
                                </a:lnTo>
                                <a:lnTo>
                                  <a:pt x="4314" y="442"/>
                                </a:lnTo>
                                <a:lnTo>
                                  <a:pt x="4336" y="429"/>
                                </a:lnTo>
                                <a:lnTo>
                                  <a:pt x="4358" y="415"/>
                                </a:lnTo>
                                <a:lnTo>
                                  <a:pt x="4380" y="402"/>
                                </a:lnTo>
                                <a:lnTo>
                                  <a:pt x="4402" y="388"/>
                                </a:lnTo>
                                <a:lnTo>
                                  <a:pt x="4425" y="375"/>
                                </a:lnTo>
                                <a:lnTo>
                                  <a:pt x="4447" y="363"/>
                                </a:lnTo>
                                <a:lnTo>
                                  <a:pt x="4470" y="350"/>
                                </a:lnTo>
                                <a:lnTo>
                                  <a:pt x="4493" y="338"/>
                                </a:lnTo>
                                <a:lnTo>
                                  <a:pt x="4516" y="325"/>
                                </a:lnTo>
                                <a:lnTo>
                                  <a:pt x="4539" y="314"/>
                                </a:lnTo>
                                <a:lnTo>
                                  <a:pt x="4562" y="302"/>
                                </a:lnTo>
                                <a:lnTo>
                                  <a:pt x="4586" y="290"/>
                                </a:lnTo>
                                <a:lnTo>
                                  <a:pt x="4609" y="279"/>
                                </a:lnTo>
                                <a:lnTo>
                                  <a:pt x="4632" y="268"/>
                                </a:lnTo>
                                <a:lnTo>
                                  <a:pt x="4656" y="257"/>
                                </a:lnTo>
                                <a:lnTo>
                                  <a:pt x="4680" y="246"/>
                                </a:lnTo>
                                <a:lnTo>
                                  <a:pt x="4704" y="235"/>
                                </a:lnTo>
                                <a:lnTo>
                                  <a:pt x="4728" y="225"/>
                                </a:lnTo>
                                <a:lnTo>
                                  <a:pt x="4752" y="215"/>
                                </a:lnTo>
                                <a:lnTo>
                                  <a:pt x="4777" y="205"/>
                                </a:lnTo>
                                <a:lnTo>
                                  <a:pt x="4801" y="195"/>
                                </a:lnTo>
                                <a:lnTo>
                                  <a:pt x="4826" y="186"/>
                                </a:lnTo>
                                <a:lnTo>
                                  <a:pt x="4851" y="177"/>
                                </a:lnTo>
                                <a:lnTo>
                                  <a:pt x="4875" y="168"/>
                                </a:lnTo>
                                <a:lnTo>
                                  <a:pt x="4900" y="159"/>
                                </a:lnTo>
                                <a:lnTo>
                                  <a:pt x="4926" y="150"/>
                                </a:lnTo>
                                <a:lnTo>
                                  <a:pt x="4950" y="142"/>
                                </a:lnTo>
                                <a:lnTo>
                                  <a:pt x="4975" y="134"/>
                                </a:lnTo>
                                <a:lnTo>
                                  <a:pt x="5001" y="126"/>
                                </a:lnTo>
                                <a:lnTo>
                                  <a:pt x="5026" y="118"/>
                                </a:lnTo>
                                <a:lnTo>
                                  <a:pt x="5052" y="111"/>
                                </a:lnTo>
                                <a:lnTo>
                                  <a:pt x="5078" y="103"/>
                                </a:lnTo>
                                <a:lnTo>
                                  <a:pt x="5104" y="96"/>
                                </a:lnTo>
                                <a:lnTo>
                                  <a:pt x="5130" y="90"/>
                                </a:lnTo>
                                <a:lnTo>
                                  <a:pt x="5156" y="83"/>
                                </a:lnTo>
                                <a:lnTo>
                                  <a:pt x="5182" y="77"/>
                                </a:lnTo>
                                <a:lnTo>
                                  <a:pt x="5208" y="71"/>
                                </a:lnTo>
                                <a:lnTo>
                                  <a:pt x="5235" y="65"/>
                                </a:lnTo>
                                <a:lnTo>
                                  <a:pt x="5260" y="59"/>
                                </a:lnTo>
                                <a:lnTo>
                                  <a:pt x="5287" y="54"/>
                                </a:lnTo>
                                <a:lnTo>
                                  <a:pt x="5314" y="49"/>
                                </a:lnTo>
                                <a:lnTo>
                                  <a:pt x="5340" y="44"/>
                                </a:lnTo>
                                <a:lnTo>
                                  <a:pt x="5367" y="40"/>
                                </a:lnTo>
                                <a:lnTo>
                                  <a:pt x="5394" y="35"/>
                                </a:lnTo>
                                <a:lnTo>
                                  <a:pt x="5422" y="31"/>
                                </a:lnTo>
                                <a:lnTo>
                                  <a:pt x="5449" y="27"/>
                                </a:lnTo>
                                <a:lnTo>
                                  <a:pt x="5476" y="24"/>
                                </a:lnTo>
                                <a:lnTo>
                                  <a:pt x="5503" y="20"/>
                                </a:lnTo>
                                <a:lnTo>
                                  <a:pt x="5531" y="17"/>
                                </a:lnTo>
                                <a:lnTo>
                                  <a:pt x="5558" y="14"/>
                                </a:lnTo>
                                <a:lnTo>
                                  <a:pt x="5585" y="12"/>
                                </a:lnTo>
                                <a:lnTo>
                                  <a:pt x="5613" y="9"/>
                                </a:lnTo>
                                <a:lnTo>
                                  <a:pt x="5613" y="9"/>
                                </a:lnTo>
                                <a:lnTo>
                                  <a:pt x="5645" y="7"/>
                                </a:lnTo>
                                <a:lnTo>
                                  <a:pt x="5677" y="5"/>
                                </a:lnTo>
                                <a:lnTo>
                                  <a:pt x="5708" y="3"/>
                                </a:lnTo>
                                <a:lnTo>
                                  <a:pt x="5740" y="2"/>
                                </a:lnTo>
                                <a:lnTo>
                                  <a:pt x="5772" y="1"/>
                                </a:lnTo>
                                <a:lnTo>
                                  <a:pt x="5803" y="1"/>
                                </a:lnTo>
                                <a:lnTo>
                                  <a:pt x="5835" y="0"/>
                                </a:lnTo>
                                <a:lnTo>
                                  <a:pt x="5866" y="0"/>
                                </a:lnTo>
                                <a:lnTo>
                                  <a:pt x="5897" y="1"/>
                                </a:lnTo>
                                <a:lnTo>
                                  <a:pt x="5928" y="2"/>
                                </a:lnTo>
                                <a:lnTo>
                                  <a:pt x="5959" y="3"/>
                                </a:lnTo>
                                <a:lnTo>
                                  <a:pt x="5991" y="4"/>
                                </a:lnTo>
                                <a:lnTo>
                                  <a:pt x="6022" y="6"/>
                                </a:lnTo>
                                <a:lnTo>
                                  <a:pt x="6053" y="8"/>
                                </a:lnTo>
                                <a:lnTo>
                                  <a:pt x="6083" y="10"/>
                                </a:lnTo>
                                <a:lnTo>
                                  <a:pt x="6114" y="13"/>
                                </a:lnTo>
                                <a:lnTo>
                                  <a:pt x="6145" y="16"/>
                                </a:lnTo>
                                <a:lnTo>
                                  <a:pt x="6176" y="20"/>
                                </a:lnTo>
                                <a:lnTo>
                                  <a:pt x="6205" y="23"/>
                                </a:lnTo>
                                <a:lnTo>
                                  <a:pt x="6236" y="28"/>
                                </a:lnTo>
                                <a:lnTo>
                                  <a:pt x="6266" y="32"/>
                                </a:lnTo>
                                <a:lnTo>
                                  <a:pt x="6296" y="37"/>
                                </a:lnTo>
                                <a:lnTo>
                                  <a:pt x="6326" y="42"/>
                                </a:lnTo>
                                <a:lnTo>
                                  <a:pt x="6356" y="47"/>
                                </a:lnTo>
                                <a:lnTo>
                                  <a:pt x="6386" y="53"/>
                                </a:lnTo>
                                <a:lnTo>
                                  <a:pt x="6416" y="59"/>
                                </a:lnTo>
                                <a:lnTo>
                                  <a:pt x="6446" y="65"/>
                                </a:lnTo>
                                <a:lnTo>
                                  <a:pt x="6475" y="71"/>
                                </a:lnTo>
                                <a:lnTo>
                                  <a:pt x="6505" y="78"/>
                                </a:lnTo>
                                <a:lnTo>
                                  <a:pt x="6533" y="86"/>
                                </a:lnTo>
                                <a:lnTo>
                                  <a:pt x="6563" y="93"/>
                                </a:lnTo>
                                <a:lnTo>
                                  <a:pt x="6592" y="101"/>
                                </a:lnTo>
                                <a:lnTo>
                                  <a:pt x="6621" y="109"/>
                                </a:lnTo>
                                <a:lnTo>
                                  <a:pt x="6650" y="117"/>
                                </a:lnTo>
                                <a:lnTo>
                                  <a:pt x="6678" y="126"/>
                                </a:lnTo>
                                <a:lnTo>
                                  <a:pt x="6707" y="135"/>
                                </a:lnTo>
                                <a:lnTo>
                                  <a:pt x="6735" y="144"/>
                                </a:lnTo>
                                <a:lnTo>
                                  <a:pt x="6764" y="154"/>
                                </a:lnTo>
                                <a:lnTo>
                                  <a:pt x="6792" y="164"/>
                                </a:lnTo>
                                <a:lnTo>
                                  <a:pt x="6820" y="174"/>
                                </a:lnTo>
                                <a:lnTo>
                                  <a:pt x="6847" y="184"/>
                                </a:lnTo>
                                <a:lnTo>
                                  <a:pt x="6875" y="195"/>
                                </a:lnTo>
                                <a:lnTo>
                                  <a:pt x="6902" y="206"/>
                                </a:lnTo>
                                <a:lnTo>
                                  <a:pt x="6930" y="217"/>
                                </a:lnTo>
                                <a:lnTo>
                                  <a:pt x="6957" y="229"/>
                                </a:lnTo>
                                <a:lnTo>
                                  <a:pt x="6985" y="241"/>
                                </a:lnTo>
                                <a:lnTo>
                                  <a:pt x="7012" y="253"/>
                                </a:lnTo>
                                <a:lnTo>
                                  <a:pt x="7038" y="265"/>
                                </a:lnTo>
                                <a:lnTo>
                                  <a:pt x="7065" y="278"/>
                                </a:lnTo>
                                <a:lnTo>
                                  <a:pt x="7092" y="291"/>
                                </a:lnTo>
                                <a:lnTo>
                                  <a:pt x="7118" y="304"/>
                                </a:lnTo>
                                <a:lnTo>
                                  <a:pt x="7144" y="318"/>
                                </a:lnTo>
                                <a:lnTo>
                                  <a:pt x="7170" y="331"/>
                                </a:lnTo>
                                <a:lnTo>
                                  <a:pt x="7196" y="345"/>
                                </a:lnTo>
                                <a:lnTo>
                                  <a:pt x="7221" y="360"/>
                                </a:lnTo>
                                <a:lnTo>
                                  <a:pt x="7247" y="374"/>
                                </a:lnTo>
                                <a:lnTo>
                                  <a:pt x="7272" y="389"/>
                                </a:lnTo>
                                <a:lnTo>
                                  <a:pt x="7298" y="404"/>
                                </a:lnTo>
                                <a:lnTo>
                                  <a:pt x="7323" y="419"/>
                                </a:lnTo>
                                <a:lnTo>
                                  <a:pt x="7348" y="435"/>
                                </a:lnTo>
                                <a:lnTo>
                                  <a:pt x="7372" y="451"/>
                                </a:lnTo>
                                <a:lnTo>
                                  <a:pt x="7397" y="467"/>
                                </a:lnTo>
                                <a:lnTo>
                                  <a:pt x="7421" y="483"/>
                                </a:lnTo>
                                <a:lnTo>
                                  <a:pt x="7445" y="500"/>
                                </a:lnTo>
                                <a:lnTo>
                                  <a:pt x="7469" y="517"/>
                                </a:lnTo>
                                <a:lnTo>
                                  <a:pt x="7492" y="534"/>
                                </a:lnTo>
                                <a:lnTo>
                                  <a:pt x="7516" y="551"/>
                                </a:lnTo>
                                <a:lnTo>
                                  <a:pt x="7539" y="567"/>
                                </a:lnTo>
                                <a:lnTo>
                                  <a:pt x="7562" y="585"/>
                                </a:lnTo>
                                <a:lnTo>
                                  <a:pt x="7585" y="603"/>
                                </a:lnTo>
                                <a:lnTo>
                                  <a:pt x="7608" y="622"/>
                                </a:lnTo>
                                <a:lnTo>
                                  <a:pt x="7630" y="640"/>
                                </a:lnTo>
                                <a:lnTo>
                                  <a:pt x="7653" y="659"/>
                                </a:lnTo>
                                <a:lnTo>
                                  <a:pt x="7675" y="678"/>
                                </a:lnTo>
                                <a:lnTo>
                                  <a:pt x="7697" y="697"/>
                                </a:lnTo>
                                <a:lnTo>
                                  <a:pt x="7719" y="716"/>
                                </a:lnTo>
                                <a:lnTo>
                                  <a:pt x="7740" y="736"/>
                                </a:lnTo>
                                <a:lnTo>
                                  <a:pt x="7762" y="756"/>
                                </a:lnTo>
                                <a:lnTo>
                                  <a:pt x="7783" y="776"/>
                                </a:lnTo>
                                <a:lnTo>
                                  <a:pt x="7803" y="796"/>
                                </a:lnTo>
                                <a:lnTo>
                                  <a:pt x="7823" y="817"/>
                                </a:lnTo>
                                <a:lnTo>
                                  <a:pt x="7844" y="837"/>
                                </a:lnTo>
                                <a:lnTo>
                                  <a:pt x="7864" y="858"/>
                                </a:lnTo>
                                <a:lnTo>
                                  <a:pt x="7884" y="879"/>
                                </a:lnTo>
                                <a:lnTo>
                                  <a:pt x="7904" y="901"/>
                                </a:lnTo>
                                <a:lnTo>
                                  <a:pt x="7923" y="922"/>
                                </a:lnTo>
                                <a:lnTo>
                                  <a:pt x="7942" y="944"/>
                                </a:lnTo>
                                <a:lnTo>
                                  <a:pt x="7961" y="966"/>
                                </a:lnTo>
                                <a:lnTo>
                                  <a:pt x="7980" y="988"/>
                                </a:lnTo>
                                <a:lnTo>
                                  <a:pt x="7999" y="1011"/>
                                </a:lnTo>
                                <a:lnTo>
                                  <a:pt x="8017" y="1033"/>
                                </a:lnTo>
                                <a:lnTo>
                                  <a:pt x="8035" y="1056"/>
                                </a:lnTo>
                                <a:lnTo>
                                  <a:pt x="8053" y="1079"/>
                                </a:lnTo>
                                <a:lnTo>
                                  <a:pt x="8071" y="1102"/>
                                </a:lnTo>
                                <a:lnTo>
                                  <a:pt x="8088" y="1126"/>
                                </a:lnTo>
                                <a:lnTo>
                                  <a:pt x="8105" y="1149"/>
                                </a:lnTo>
                                <a:lnTo>
                                  <a:pt x="8121" y="1173"/>
                                </a:lnTo>
                                <a:lnTo>
                                  <a:pt x="8137" y="1197"/>
                                </a:lnTo>
                                <a:lnTo>
                                  <a:pt x="8154" y="1221"/>
                                </a:lnTo>
                                <a:lnTo>
                                  <a:pt x="8170" y="1246"/>
                                </a:lnTo>
                                <a:lnTo>
                                  <a:pt x="8185" y="1270"/>
                                </a:lnTo>
                                <a:lnTo>
                                  <a:pt x="8201" y="1295"/>
                                </a:lnTo>
                                <a:lnTo>
                                  <a:pt x="8216" y="1320"/>
                                </a:lnTo>
                                <a:lnTo>
                                  <a:pt x="8231" y="1345"/>
                                </a:lnTo>
                                <a:lnTo>
                                  <a:pt x="8246" y="1370"/>
                                </a:lnTo>
                                <a:lnTo>
                                  <a:pt x="8260" y="1395"/>
                                </a:lnTo>
                                <a:lnTo>
                                  <a:pt x="8274" y="1421"/>
                                </a:lnTo>
                                <a:lnTo>
                                  <a:pt x="8288" y="1447"/>
                                </a:lnTo>
                                <a:lnTo>
                                  <a:pt x="8302" y="1473"/>
                                </a:lnTo>
                                <a:lnTo>
                                  <a:pt x="8315" y="1499"/>
                                </a:lnTo>
                                <a:lnTo>
                                  <a:pt x="8328" y="1525"/>
                                </a:lnTo>
                                <a:lnTo>
                                  <a:pt x="8341" y="1551"/>
                                </a:lnTo>
                                <a:lnTo>
                                  <a:pt x="8353" y="1578"/>
                                </a:lnTo>
                                <a:lnTo>
                                  <a:pt x="8365" y="1605"/>
                                </a:lnTo>
                                <a:lnTo>
                                  <a:pt x="8377" y="1632"/>
                                </a:lnTo>
                                <a:lnTo>
                                  <a:pt x="8389" y="1659"/>
                                </a:lnTo>
                                <a:lnTo>
                                  <a:pt x="8400" y="1685"/>
                                </a:lnTo>
                                <a:lnTo>
                                  <a:pt x="8411" y="1712"/>
                                </a:lnTo>
                                <a:lnTo>
                                  <a:pt x="8422" y="1740"/>
                                </a:lnTo>
                                <a:lnTo>
                                  <a:pt x="8422" y="1740"/>
                                </a:lnTo>
                                <a:lnTo>
                                  <a:pt x="8429" y="1735"/>
                                </a:lnTo>
                                <a:lnTo>
                                  <a:pt x="8435" y="1730"/>
                                </a:lnTo>
                                <a:lnTo>
                                  <a:pt x="8442" y="1726"/>
                                </a:lnTo>
                                <a:lnTo>
                                  <a:pt x="8449" y="1721"/>
                                </a:lnTo>
                                <a:lnTo>
                                  <a:pt x="8457" y="1716"/>
                                </a:lnTo>
                                <a:lnTo>
                                  <a:pt x="8464" y="1712"/>
                                </a:lnTo>
                                <a:lnTo>
                                  <a:pt x="8471" y="1707"/>
                                </a:lnTo>
                                <a:lnTo>
                                  <a:pt x="8478" y="1702"/>
                                </a:lnTo>
                                <a:lnTo>
                                  <a:pt x="8486" y="1698"/>
                                </a:lnTo>
                                <a:lnTo>
                                  <a:pt x="8493" y="1693"/>
                                </a:lnTo>
                                <a:lnTo>
                                  <a:pt x="8500" y="1689"/>
                                </a:lnTo>
                                <a:lnTo>
                                  <a:pt x="8508" y="1684"/>
                                </a:lnTo>
                                <a:lnTo>
                                  <a:pt x="8515" y="1680"/>
                                </a:lnTo>
                                <a:lnTo>
                                  <a:pt x="8522" y="1676"/>
                                </a:lnTo>
                                <a:lnTo>
                                  <a:pt x="8530" y="1671"/>
                                </a:lnTo>
                                <a:lnTo>
                                  <a:pt x="8537" y="1667"/>
                                </a:lnTo>
                                <a:lnTo>
                                  <a:pt x="8545" y="1662"/>
                                </a:lnTo>
                                <a:lnTo>
                                  <a:pt x="8552" y="1659"/>
                                </a:lnTo>
                                <a:lnTo>
                                  <a:pt x="8560" y="1655"/>
                                </a:lnTo>
                                <a:lnTo>
                                  <a:pt x="8567" y="1651"/>
                                </a:lnTo>
                                <a:lnTo>
                                  <a:pt x="8575" y="1646"/>
                                </a:lnTo>
                                <a:lnTo>
                                  <a:pt x="8582" y="1642"/>
                                </a:lnTo>
                                <a:lnTo>
                                  <a:pt x="8590" y="1638"/>
                                </a:lnTo>
                                <a:lnTo>
                                  <a:pt x="8598" y="1634"/>
                                </a:lnTo>
                                <a:lnTo>
                                  <a:pt x="8605" y="1630"/>
                                </a:lnTo>
                                <a:lnTo>
                                  <a:pt x="8613" y="1626"/>
                                </a:lnTo>
                                <a:lnTo>
                                  <a:pt x="8621" y="1622"/>
                                </a:lnTo>
                                <a:lnTo>
                                  <a:pt x="8628" y="1618"/>
                                </a:lnTo>
                                <a:lnTo>
                                  <a:pt x="8636" y="1614"/>
                                </a:lnTo>
                                <a:lnTo>
                                  <a:pt x="8644" y="1610"/>
                                </a:lnTo>
                                <a:lnTo>
                                  <a:pt x="8652" y="1606"/>
                                </a:lnTo>
                                <a:lnTo>
                                  <a:pt x="8659" y="1602"/>
                                </a:lnTo>
                                <a:lnTo>
                                  <a:pt x="8667" y="1598"/>
                                </a:lnTo>
                                <a:lnTo>
                                  <a:pt x="8675" y="1595"/>
                                </a:lnTo>
                                <a:lnTo>
                                  <a:pt x="8683" y="1591"/>
                                </a:lnTo>
                                <a:lnTo>
                                  <a:pt x="8691" y="1587"/>
                                </a:lnTo>
                                <a:lnTo>
                                  <a:pt x="8699" y="1583"/>
                                </a:lnTo>
                                <a:lnTo>
                                  <a:pt x="8707" y="1580"/>
                                </a:lnTo>
                                <a:lnTo>
                                  <a:pt x="8714" y="1576"/>
                                </a:lnTo>
                                <a:lnTo>
                                  <a:pt x="8722" y="1573"/>
                                </a:lnTo>
                                <a:lnTo>
                                  <a:pt x="8730" y="1569"/>
                                </a:lnTo>
                                <a:lnTo>
                                  <a:pt x="8738" y="1565"/>
                                </a:lnTo>
                                <a:lnTo>
                                  <a:pt x="8746" y="1562"/>
                                </a:lnTo>
                                <a:lnTo>
                                  <a:pt x="8753" y="1558"/>
                                </a:lnTo>
                                <a:lnTo>
                                  <a:pt x="8761" y="1555"/>
                                </a:lnTo>
                                <a:lnTo>
                                  <a:pt x="8770" y="1552"/>
                                </a:lnTo>
                                <a:lnTo>
                                  <a:pt x="8778" y="1548"/>
                                </a:lnTo>
                                <a:lnTo>
                                  <a:pt x="8786" y="1545"/>
                                </a:lnTo>
                                <a:lnTo>
                                  <a:pt x="8794" y="1541"/>
                                </a:lnTo>
                                <a:lnTo>
                                  <a:pt x="8802" y="1538"/>
                                </a:lnTo>
                                <a:lnTo>
                                  <a:pt x="8810" y="1535"/>
                                </a:lnTo>
                                <a:lnTo>
                                  <a:pt x="8818" y="1532"/>
                                </a:lnTo>
                                <a:lnTo>
                                  <a:pt x="8827" y="1529"/>
                                </a:lnTo>
                                <a:lnTo>
                                  <a:pt x="8835" y="1525"/>
                                </a:lnTo>
                                <a:lnTo>
                                  <a:pt x="8843" y="1522"/>
                                </a:lnTo>
                                <a:lnTo>
                                  <a:pt x="8851" y="1519"/>
                                </a:lnTo>
                                <a:lnTo>
                                  <a:pt x="8860" y="1516"/>
                                </a:lnTo>
                                <a:lnTo>
                                  <a:pt x="8868" y="1513"/>
                                </a:lnTo>
                                <a:lnTo>
                                  <a:pt x="8876" y="1510"/>
                                </a:lnTo>
                                <a:lnTo>
                                  <a:pt x="8884" y="1507"/>
                                </a:lnTo>
                                <a:lnTo>
                                  <a:pt x="8893" y="1504"/>
                                </a:lnTo>
                                <a:lnTo>
                                  <a:pt x="8901" y="1501"/>
                                </a:lnTo>
                                <a:lnTo>
                                  <a:pt x="8910" y="1499"/>
                                </a:lnTo>
                                <a:lnTo>
                                  <a:pt x="8918" y="1496"/>
                                </a:lnTo>
                                <a:lnTo>
                                  <a:pt x="8926" y="1493"/>
                                </a:lnTo>
                                <a:lnTo>
                                  <a:pt x="8935" y="1490"/>
                                </a:lnTo>
                                <a:lnTo>
                                  <a:pt x="8943" y="1488"/>
                                </a:lnTo>
                                <a:lnTo>
                                  <a:pt x="8952" y="1485"/>
                                </a:lnTo>
                                <a:lnTo>
                                  <a:pt x="8960" y="1482"/>
                                </a:lnTo>
                                <a:lnTo>
                                  <a:pt x="8969" y="1480"/>
                                </a:lnTo>
                                <a:lnTo>
                                  <a:pt x="8977" y="1477"/>
                                </a:lnTo>
                                <a:lnTo>
                                  <a:pt x="8986" y="1475"/>
                                </a:lnTo>
                                <a:lnTo>
                                  <a:pt x="8994" y="1472"/>
                                </a:lnTo>
                                <a:lnTo>
                                  <a:pt x="9003" y="1470"/>
                                </a:lnTo>
                                <a:lnTo>
                                  <a:pt x="9011" y="1467"/>
                                </a:lnTo>
                                <a:lnTo>
                                  <a:pt x="9020" y="1465"/>
                                </a:lnTo>
                                <a:lnTo>
                                  <a:pt x="9029" y="1463"/>
                                </a:lnTo>
                                <a:lnTo>
                                  <a:pt x="9037" y="1460"/>
                                </a:lnTo>
                                <a:lnTo>
                                  <a:pt x="9046" y="1458"/>
                                </a:lnTo>
                                <a:lnTo>
                                  <a:pt x="9055" y="1456"/>
                                </a:lnTo>
                                <a:lnTo>
                                  <a:pt x="9063" y="1454"/>
                                </a:lnTo>
                                <a:lnTo>
                                  <a:pt x="9071" y="1451"/>
                                </a:lnTo>
                                <a:lnTo>
                                  <a:pt x="9080" y="1449"/>
                                </a:lnTo>
                                <a:lnTo>
                                  <a:pt x="9089" y="1447"/>
                                </a:lnTo>
                                <a:lnTo>
                                  <a:pt x="9097" y="1445"/>
                                </a:lnTo>
                                <a:lnTo>
                                  <a:pt x="9106" y="1443"/>
                                </a:lnTo>
                                <a:lnTo>
                                  <a:pt x="9115" y="1441"/>
                                </a:lnTo>
                                <a:lnTo>
                                  <a:pt x="9124" y="1439"/>
                                </a:lnTo>
                                <a:lnTo>
                                  <a:pt x="9132" y="1437"/>
                                </a:lnTo>
                                <a:lnTo>
                                  <a:pt x="9141" y="1435"/>
                                </a:lnTo>
                                <a:lnTo>
                                  <a:pt x="9150" y="1434"/>
                                </a:lnTo>
                                <a:lnTo>
                                  <a:pt x="9159" y="1432"/>
                                </a:lnTo>
                                <a:lnTo>
                                  <a:pt x="9168" y="1430"/>
                                </a:lnTo>
                                <a:lnTo>
                                  <a:pt x="9177" y="1428"/>
                                </a:lnTo>
                                <a:lnTo>
                                  <a:pt x="9186" y="1427"/>
                                </a:lnTo>
                                <a:lnTo>
                                  <a:pt x="9195" y="1425"/>
                                </a:lnTo>
                                <a:lnTo>
                                  <a:pt x="9204" y="1423"/>
                                </a:lnTo>
                                <a:lnTo>
                                  <a:pt x="9212" y="1422"/>
                                </a:lnTo>
                                <a:lnTo>
                                  <a:pt x="9221" y="1420"/>
                                </a:lnTo>
                                <a:lnTo>
                                  <a:pt x="9230" y="1419"/>
                                </a:lnTo>
                                <a:lnTo>
                                  <a:pt x="9239" y="1417"/>
                                </a:lnTo>
                                <a:lnTo>
                                  <a:pt x="9248" y="1416"/>
                                </a:lnTo>
                                <a:lnTo>
                                  <a:pt x="9257" y="1414"/>
                                </a:lnTo>
                                <a:lnTo>
                                  <a:pt x="9267" y="1413"/>
                                </a:lnTo>
                                <a:lnTo>
                                  <a:pt x="9276" y="1412"/>
                                </a:lnTo>
                                <a:lnTo>
                                  <a:pt x="9285" y="1411"/>
                                </a:lnTo>
                                <a:lnTo>
                                  <a:pt x="9294" y="1409"/>
                                </a:lnTo>
                                <a:lnTo>
                                  <a:pt x="9303" y="1408"/>
                                </a:lnTo>
                                <a:lnTo>
                                  <a:pt x="9312" y="1407"/>
                                </a:lnTo>
                                <a:lnTo>
                                  <a:pt x="9321" y="1406"/>
                                </a:lnTo>
                                <a:lnTo>
                                  <a:pt x="9330" y="1405"/>
                                </a:lnTo>
                                <a:lnTo>
                                  <a:pt x="9339" y="1404"/>
                                </a:lnTo>
                                <a:lnTo>
                                  <a:pt x="9349" y="1403"/>
                                </a:lnTo>
                                <a:lnTo>
                                  <a:pt x="9358" y="1402"/>
                                </a:lnTo>
                                <a:lnTo>
                                  <a:pt x="9367" y="1401"/>
                                </a:lnTo>
                                <a:lnTo>
                                  <a:pt x="9376" y="1400"/>
                                </a:lnTo>
                                <a:lnTo>
                                  <a:pt x="9385" y="1399"/>
                                </a:lnTo>
                                <a:lnTo>
                                  <a:pt x="9394" y="1398"/>
                                </a:lnTo>
                                <a:lnTo>
                                  <a:pt x="9403" y="1398"/>
                                </a:lnTo>
                                <a:lnTo>
                                  <a:pt x="9403" y="1398"/>
                                </a:lnTo>
                                <a:lnTo>
                                  <a:pt x="9431" y="1396"/>
                                </a:lnTo>
                                <a:lnTo>
                                  <a:pt x="9458" y="1394"/>
                                </a:lnTo>
                                <a:lnTo>
                                  <a:pt x="9486" y="1393"/>
                                </a:lnTo>
                                <a:lnTo>
                                  <a:pt x="9513" y="1392"/>
                                </a:lnTo>
                                <a:lnTo>
                                  <a:pt x="9541" y="1391"/>
                                </a:lnTo>
                                <a:lnTo>
                                  <a:pt x="9568" y="1391"/>
                                </a:lnTo>
                                <a:lnTo>
                                  <a:pt x="9595" y="1391"/>
                                </a:lnTo>
                                <a:lnTo>
                                  <a:pt x="9622" y="1392"/>
                                </a:lnTo>
                                <a:lnTo>
                                  <a:pt x="9650" y="1393"/>
                                </a:lnTo>
                                <a:lnTo>
                                  <a:pt x="9677" y="1394"/>
                                </a:lnTo>
                                <a:lnTo>
                                  <a:pt x="9703" y="1395"/>
                                </a:lnTo>
                                <a:lnTo>
                                  <a:pt x="9729" y="1397"/>
                                </a:lnTo>
                                <a:lnTo>
                                  <a:pt x="9756" y="1400"/>
                                </a:lnTo>
                                <a:lnTo>
                                  <a:pt x="9783" y="1402"/>
                                </a:lnTo>
                                <a:lnTo>
                                  <a:pt x="9809" y="1405"/>
                                </a:lnTo>
                                <a:lnTo>
                                  <a:pt x="9836" y="1409"/>
                                </a:lnTo>
                                <a:lnTo>
                                  <a:pt x="9862" y="1412"/>
                                </a:lnTo>
                                <a:lnTo>
                                  <a:pt x="9888" y="1416"/>
                                </a:lnTo>
                                <a:lnTo>
                                  <a:pt x="9915" y="1420"/>
                                </a:lnTo>
                                <a:lnTo>
                                  <a:pt x="9941" y="1425"/>
                                </a:lnTo>
                                <a:lnTo>
                                  <a:pt x="9967" y="1430"/>
                                </a:lnTo>
                                <a:lnTo>
                                  <a:pt x="9992" y="1435"/>
                                </a:lnTo>
                                <a:lnTo>
                                  <a:pt x="10018" y="1441"/>
                                </a:lnTo>
                                <a:lnTo>
                                  <a:pt x="10043" y="1447"/>
                                </a:lnTo>
                                <a:lnTo>
                                  <a:pt x="10068" y="1453"/>
                                </a:lnTo>
                                <a:lnTo>
                                  <a:pt x="10094" y="1460"/>
                                </a:lnTo>
                                <a:lnTo>
                                  <a:pt x="10119" y="1467"/>
                                </a:lnTo>
                                <a:lnTo>
                                  <a:pt x="10144" y="1474"/>
                                </a:lnTo>
                                <a:lnTo>
                                  <a:pt x="10169" y="1481"/>
                                </a:lnTo>
                                <a:lnTo>
                                  <a:pt x="10194" y="1489"/>
                                </a:lnTo>
                                <a:lnTo>
                                  <a:pt x="10218" y="1497"/>
                                </a:lnTo>
                                <a:lnTo>
                                  <a:pt x="10243" y="1506"/>
                                </a:lnTo>
                                <a:lnTo>
                                  <a:pt x="10267" y="1514"/>
                                </a:lnTo>
                                <a:lnTo>
                                  <a:pt x="10291" y="1523"/>
                                </a:lnTo>
                                <a:lnTo>
                                  <a:pt x="10316" y="1533"/>
                                </a:lnTo>
                                <a:lnTo>
                                  <a:pt x="10339" y="1542"/>
                                </a:lnTo>
                                <a:lnTo>
                                  <a:pt x="10362" y="1552"/>
                                </a:lnTo>
                                <a:lnTo>
                                  <a:pt x="10386" y="1563"/>
                                </a:lnTo>
                                <a:lnTo>
                                  <a:pt x="10409" y="1573"/>
                                </a:lnTo>
                                <a:lnTo>
                                  <a:pt x="10433" y="1584"/>
                                </a:lnTo>
                                <a:lnTo>
                                  <a:pt x="10456" y="1595"/>
                                </a:lnTo>
                                <a:lnTo>
                                  <a:pt x="10479" y="1606"/>
                                </a:lnTo>
                                <a:lnTo>
                                  <a:pt x="10502" y="1618"/>
                                </a:lnTo>
                                <a:lnTo>
                                  <a:pt x="10524" y="1630"/>
                                </a:lnTo>
                                <a:lnTo>
                                  <a:pt x="10547" y="1642"/>
                                </a:lnTo>
                                <a:lnTo>
                                  <a:pt x="10569" y="1654"/>
                                </a:lnTo>
                                <a:lnTo>
                                  <a:pt x="10591" y="1666"/>
                                </a:lnTo>
                                <a:lnTo>
                                  <a:pt x="10613" y="1679"/>
                                </a:lnTo>
                                <a:lnTo>
                                  <a:pt x="10635" y="1692"/>
                                </a:lnTo>
                                <a:lnTo>
                                  <a:pt x="10656" y="1706"/>
                                </a:lnTo>
                                <a:lnTo>
                                  <a:pt x="10677" y="1720"/>
                                </a:lnTo>
                                <a:lnTo>
                                  <a:pt x="10698" y="1734"/>
                                </a:lnTo>
                                <a:lnTo>
                                  <a:pt x="10719" y="1748"/>
                                </a:lnTo>
                                <a:lnTo>
                                  <a:pt x="10740" y="1763"/>
                                </a:lnTo>
                                <a:lnTo>
                                  <a:pt x="10760" y="1778"/>
                                </a:lnTo>
                                <a:lnTo>
                                  <a:pt x="10781" y="1793"/>
                                </a:lnTo>
                                <a:lnTo>
                                  <a:pt x="10801" y="1808"/>
                                </a:lnTo>
                                <a:lnTo>
                                  <a:pt x="10821" y="1824"/>
                                </a:lnTo>
                                <a:lnTo>
                                  <a:pt x="10841" y="1840"/>
                                </a:lnTo>
                                <a:lnTo>
                                  <a:pt x="10860" y="1856"/>
                                </a:lnTo>
                                <a:lnTo>
                                  <a:pt x="10880" y="1872"/>
                                </a:lnTo>
                                <a:lnTo>
                                  <a:pt x="10899" y="1888"/>
                                </a:lnTo>
                                <a:lnTo>
                                  <a:pt x="10918" y="1905"/>
                                </a:lnTo>
                                <a:lnTo>
                                  <a:pt x="10936" y="1922"/>
                                </a:lnTo>
                                <a:lnTo>
                                  <a:pt x="10955" y="1940"/>
                                </a:lnTo>
                                <a:lnTo>
                                  <a:pt x="10973" y="1957"/>
                                </a:lnTo>
                                <a:lnTo>
                                  <a:pt x="10990" y="1975"/>
                                </a:lnTo>
                                <a:lnTo>
                                  <a:pt x="11008" y="1993"/>
                                </a:lnTo>
                                <a:lnTo>
                                  <a:pt x="11025" y="2011"/>
                                </a:lnTo>
                                <a:lnTo>
                                  <a:pt x="11042" y="2029"/>
                                </a:lnTo>
                                <a:lnTo>
                                  <a:pt x="11059" y="2048"/>
                                </a:lnTo>
                                <a:lnTo>
                                  <a:pt x="11076" y="2067"/>
                                </a:lnTo>
                                <a:lnTo>
                                  <a:pt x="11093" y="2086"/>
                                </a:lnTo>
                                <a:lnTo>
                                  <a:pt x="11109" y="2105"/>
                                </a:lnTo>
                                <a:lnTo>
                                  <a:pt x="11125" y="2125"/>
                                </a:lnTo>
                                <a:lnTo>
                                  <a:pt x="11141" y="2144"/>
                                </a:lnTo>
                                <a:lnTo>
                                  <a:pt x="11156" y="2164"/>
                                </a:lnTo>
                                <a:lnTo>
                                  <a:pt x="11171" y="2184"/>
                                </a:lnTo>
                                <a:lnTo>
                                  <a:pt x="11186" y="2205"/>
                                </a:lnTo>
                                <a:lnTo>
                                  <a:pt x="11201" y="2225"/>
                                </a:lnTo>
                                <a:lnTo>
                                  <a:pt x="11216" y="2246"/>
                                </a:lnTo>
                                <a:lnTo>
                                  <a:pt x="11230" y="2267"/>
                                </a:lnTo>
                                <a:lnTo>
                                  <a:pt x="11244" y="2288"/>
                                </a:lnTo>
                                <a:lnTo>
                                  <a:pt x="11257" y="2309"/>
                                </a:lnTo>
                                <a:lnTo>
                                  <a:pt x="11271" y="2331"/>
                                </a:lnTo>
                                <a:lnTo>
                                  <a:pt x="11284" y="2352"/>
                                </a:lnTo>
                                <a:lnTo>
                                  <a:pt x="11296" y="2374"/>
                                </a:lnTo>
                                <a:lnTo>
                                  <a:pt x="11308" y="2396"/>
                                </a:lnTo>
                                <a:lnTo>
                                  <a:pt x="11320" y="2419"/>
                                </a:lnTo>
                                <a:lnTo>
                                  <a:pt x="11332" y="2441"/>
                                </a:lnTo>
                                <a:lnTo>
                                  <a:pt x="11344" y="2464"/>
                                </a:lnTo>
                                <a:lnTo>
                                  <a:pt x="11355" y="2486"/>
                                </a:lnTo>
                                <a:lnTo>
                                  <a:pt x="11366" y="2509"/>
                                </a:lnTo>
                                <a:lnTo>
                                  <a:pt x="11377" y="2532"/>
                                </a:lnTo>
                                <a:lnTo>
                                  <a:pt x="11387" y="2556"/>
                                </a:lnTo>
                                <a:lnTo>
                                  <a:pt x="11397" y="2579"/>
                                </a:lnTo>
                                <a:lnTo>
                                  <a:pt x="11407" y="2603"/>
                                </a:lnTo>
                                <a:lnTo>
                                  <a:pt x="11417" y="2626"/>
                                </a:lnTo>
                                <a:lnTo>
                                  <a:pt x="11426" y="2650"/>
                                </a:lnTo>
                                <a:lnTo>
                                  <a:pt x="11435" y="2674"/>
                                </a:lnTo>
                                <a:lnTo>
                                  <a:pt x="11443" y="2699"/>
                                </a:lnTo>
                                <a:lnTo>
                                  <a:pt x="11451" y="2723"/>
                                </a:lnTo>
                                <a:lnTo>
                                  <a:pt x="11459" y="2748"/>
                                </a:lnTo>
                                <a:lnTo>
                                  <a:pt x="11467" y="2771"/>
                                </a:lnTo>
                                <a:lnTo>
                                  <a:pt x="11474" y="2796"/>
                                </a:lnTo>
                                <a:lnTo>
                                  <a:pt x="11481" y="2821"/>
                                </a:lnTo>
                                <a:lnTo>
                                  <a:pt x="11487" y="2846"/>
                                </a:lnTo>
                                <a:lnTo>
                                  <a:pt x="11494" y="2872"/>
                                </a:lnTo>
                                <a:lnTo>
                                  <a:pt x="11500" y="2897"/>
                                </a:lnTo>
                                <a:lnTo>
                                  <a:pt x="11505" y="2923"/>
                                </a:lnTo>
                                <a:lnTo>
                                  <a:pt x="11510" y="2948"/>
                                </a:lnTo>
                                <a:lnTo>
                                  <a:pt x="11515" y="2974"/>
                                </a:lnTo>
                                <a:lnTo>
                                  <a:pt x="11520" y="3000"/>
                                </a:lnTo>
                                <a:lnTo>
                                  <a:pt x="11524" y="3026"/>
                                </a:lnTo>
                                <a:lnTo>
                                  <a:pt x="11527" y="3052"/>
                                </a:lnTo>
                                <a:lnTo>
                                  <a:pt x="11531" y="3079"/>
                                </a:lnTo>
                                <a:lnTo>
                                  <a:pt x="11534" y="3105"/>
                                </a:lnTo>
                                <a:lnTo>
                                  <a:pt x="11537" y="3132"/>
                                </a:lnTo>
                                <a:lnTo>
                                  <a:pt x="11539" y="3158"/>
                                </a:lnTo>
                                <a:lnTo>
                                  <a:pt x="11539" y="3158"/>
                                </a:lnTo>
                                <a:lnTo>
                                  <a:pt x="11567" y="3156"/>
                                </a:lnTo>
                                <a:lnTo>
                                  <a:pt x="11594" y="3155"/>
                                </a:lnTo>
                                <a:lnTo>
                                  <a:pt x="11621" y="3153"/>
                                </a:lnTo>
                                <a:lnTo>
                                  <a:pt x="11648" y="3152"/>
                                </a:lnTo>
                                <a:lnTo>
                                  <a:pt x="11676" y="3152"/>
                                </a:lnTo>
                                <a:lnTo>
                                  <a:pt x="11703" y="3152"/>
                                </a:lnTo>
                                <a:lnTo>
                                  <a:pt x="11730" y="3152"/>
                                </a:lnTo>
                                <a:lnTo>
                                  <a:pt x="11757" y="3152"/>
                                </a:lnTo>
                                <a:lnTo>
                                  <a:pt x="11785" y="3153"/>
                                </a:lnTo>
                                <a:lnTo>
                                  <a:pt x="11812" y="3155"/>
                                </a:lnTo>
                                <a:lnTo>
                                  <a:pt x="11838" y="3156"/>
                                </a:lnTo>
                                <a:lnTo>
                                  <a:pt x="11865" y="3158"/>
                                </a:lnTo>
                                <a:lnTo>
                                  <a:pt x="11892" y="3160"/>
                                </a:lnTo>
                                <a:lnTo>
                                  <a:pt x="11919" y="3163"/>
                                </a:lnTo>
                                <a:lnTo>
                                  <a:pt x="11944" y="3166"/>
                                </a:lnTo>
                                <a:lnTo>
                                  <a:pt x="11971" y="3169"/>
                                </a:lnTo>
                                <a:lnTo>
                                  <a:pt x="11997" y="3173"/>
                                </a:lnTo>
                                <a:lnTo>
                                  <a:pt x="12023" y="3177"/>
                                </a:lnTo>
                                <a:lnTo>
                                  <a:pt x="12050" y="3181"/>
                                </a:lnTo>
                                <a:lnTo>
                                  <a:pt x="12076" y="3186"/>
                                </a:lnTo>
                                <a:lnTo>
                                  <a:pt x="12102" y="3191"/>
                                </a:lnTo>
                                <a:lnTo>
                                  <a:pt x="12127" y="3196"/>
                                </a:lnTo>
                                <a:lnTo>
                                  <a:pt x="12153" y="3202"/>
                                </a:lnTo>
                                <a:lnTo>
                                  <a:pt x="12179" y="3208"/>
                                </a:lnTo>
                                <a:lnTo>
                                  <a:pt x="12204" y="3214"/>
                                </a:lnTo>
                                <a:lnTo>
                                  <a:pt x="12230" y="3220"/>
                                </a:lnTo>
                                <a:lnTo>
                                  <a:pt x="12254" y="3227"/>
                                </a:lnTo>
                                <a:lnTo>
                                  <a:pt x="12279" y="3234"/>
                                </a:lnTo>
                                <a:lnTo>
                                  <a:pt x="12304" y="3242"/>
                                </a:lnTo>
                                <a:lnTo>
                                  <a:pt x="12329" y="3250"/>
                                </a:lnTo>
                                <a:lnTo>
                                  <a:pt x="12353" y="3258"/>
                                </a:lnTo>
                                <a:lnTo>
                                  <a:pt x="12378" y="3266"/>
                                </a:lnTo>
                                <a:lnTo>
                                  <a:pt x="12402" y="3275"/>
                                </a:lnTo>
                                <a:lnTo>
                                  <a:pt x="12426" y="3284"/>
                                </a:lnTo>
                                <a:lnTo>
                                  <a:pt x="12451" y="3293"/>
                                </a:lnTo>
                                <a:lnTo>
                                  <a:pt x="12475" y="3303"/>
                                </a:lnTo>
                                <a:lnTo>
                                  <a:pt x="12498" y="3313"/>
                                </a:lnTo>
                                <a:lnTo>
                                  <a:pt x="12522" y="3323"/>
                                </a:lnTo>
                                <a:lnTo>
                                  <a:pt x="12545" y="3334"/>
                                </a:lnTo>
                                <a:lnTo>
                                  <a:pt x="12568" y="3344"/>
                                </a:lnTo>
                                <a:lnTo>
                                  <a:pt x="12591" y="3356"/>
                                </a:lnTo>
                                <a:lnTo>
                                  <a:pt x="12614" y="3367"/>
                                </a:lnTo>
                                <a:lnTo>
                                  <a:pt x="12637" y="3379"/>
                                </a:lnTo>
                                <a:lnTo>
                                  <a:pt x="12659" y="3390"/>
                                </a:lnTo>
                                <a:lnTo>
                                  <a:pt x="12682" y="3403"/>
                                </a:lnTo>
                                <a:lnTo>
                                  <a:pt x="12704" y="3415"/>
                                </a:lnTo>
                                <a:lnTo>
                                  <a:pt x="12726" y="3428"/>
                                </a:lnTo>
                                <a:lnTo>
                                  <a:pt x="12748" y="3441"/>
                                </a:lnTo>
                                <a:lnTo>
                                  <a:pt x="12770" y="3454"/>
                                </a:lnTo>
                                <a:lnTo>
                                  <a:pt x="12792" y="3468"/>
                                </a:lnTo>
                                <a:lnTo>
                                  <a:pt x="12813" y="3481"/>
                                </a:lnTo>
                                <a:lnTo>
                                  <a:pt x="12834" y="3496"/>
                                </a:lnTo>
                                <a:lnTo>
                                  <a:pt x="12855" y="3510"/>
                                </a:lnTo>
                                <a:lnTo>
                                  <a:pt x="12876" y="3524"/>
                                </a:lnTo>
                                <a:lnTo>
                                  <a:pt x="12895" y="3539"/>
                                </a:lnTo>
                                <a:lnTo>
                                  <a:pt x="12916" y="3554"/>
                                </a:lnTo>
                                <a:lnTo>
                                  <a:pt x="12936" y="3570"/>
                                </a:lnTo>
                                <a:lnTo>
                                  <a:pt x="12956" y="3585"/>
                                </a:lnTo>
                                <a:lnTo>
                                  <a:pt x="12976" y="3601"/>
                                </a:lnTo>
                                <a:lnTo>
                                  <a:pt x="12995" y="3617"/>
                                </a:lnTo>
                                <a:lnTo>
                                  <a:pt x="13015" y="3634"/>
                                </a:lnTo>
                                <a:lnTo>
                                  <a:pt x="13034" y="3650"/>
                                </a:lnTo>
                                <a:lnTo>
                                  <a:pt x="13053" y="3667"/>
                                </a:lnTo>
                                <a:lnTo>
                                  <a:pt x="13071" y="3684"/>
                                </a:lnTo>
                                <a:lnTo>
                                  <a:pt x="13090" y="3701"/>
                                </a:lnTo>
                                <a:lnTo>
                                  <a:pt x="13108" y="3719"/>
                                </a:lnTo>
                                <a:lnTo>
                                  <a:pt x="13126" y="3736"/>
                                </a:lnTo>
                                <a:lnTo>
                                  <a:pt x="13144" y="3754"/>
                                </a:lnTo>
                                <a:lnTo>
                                  <a:pt x="13161" y="3773"/>
                                </a:lnTo>
                                <a:lnTo>
                                  <a:pt x="13178" y="3791"/>
                                </a:lnTo>
                                <a:lnTo>
                                  <a:pt x="13195" y="3810"/>
                                </a:lnTo>
                                <a:lnTo>
                                  <a:pt x="13211" y="3829"/>
                                </a:lnTo>
                                <a:lnTo>
                                  <a:pt x="13228" y="3848"/>
                                </a:lnTo>
                                <a:lnTo>
                                  <a:pt x="13244" y="3867"/>
                                </a:lnTo>
                                <a:lnTo>
                                  <a:pt x="13260" y="3885"/>
                                </a:lnTo>
                                <a:lnTo>
                                  <a:pt x="13276" y="3905"/>
                                </a:lnTo>
                                <a:lnTo>
                                  <a:pt x="13291" y="3925"/>
                                </a:lnTo>
                                <a:lnTo>
                                  <a:pt x="13307" y="3945"/>
                                </a:lnTo>
                                <a:lnTo>
                                  <a:pt x="13322" y="3965"/>
                                </a:lnTo>
                                <a:lnTo>
                                  <a:pt x="13336" y="3986"/>
                                </a:lnTo>
                                <a:lnTo>
                                  <a:pt x="13351" y="4007"/>
                                </a:lnTo>
                                <a:lnTo>
                                  <a:pt x="13365" y="4027"/>
                                </a:lnTo>
                                <a:lnTo>
                                  <a:pt x="13379" y="4049"/>
                                </a:lnTo>
                                <a:lnTo>
                                  <a:pt x="13392" y="4070"/>
                                </a:lnTo>
                                <a:lnTo>
                                  <a:pt x="13406" y="4091"/>
                                </a:lnTo>
                                <a:lnTo>
                                  <a:pt x="13419" y="4113"/>
                                </a:lnTo>
                                <a:lnTo>
                                  <a:pt x="13432" y="4135"/>
                                </a:lnTo>
                                <a:lnTo>
                                  <a:pt x="13444" y="4157"/>
                                </a:lnTo>
                                <a:lnTo>
                                  <a:pt x="13456" y="4179"/>
                                </a:lnTo>
                                <a:lnTo>
                                  <a:pt x="13468" y="4202"/>
                                </a:lnTo>
                                <a:lnTo>
                                  <a:pt x="13480" y="4224"/>
                                </a:lnTo>
                                <a:lnTo>
                                  <a:pt x="13491" y="4247"/>
                                </a:lnTo>
                                <a:lnTo>
                                  <a:pt x="13502" y="4270"/>
                                </a:lnTo>
                                <a:lnTo>
                                  <a:pt x="13513" y="4293"/>
                                </a:lnTo>
                                <a:lnTo>
                                  <a:pt x="13522" y="4316"/>
                                </a:lnTo>
                                <a:lnTo>
                                  <a:pt x="13532" y="4340"/>
                                </a:lnTo>
                                <a:lnTo>
                                  <a:pt x="13542" y="4363"/>
                                </a:lnTo>
                                <a:lnTo>
                                  <a:pt x="13552" y="4387"/>
                                </a:lnTo>
                                <a:lnTo>
                                  <a:pt x="13561" y="4411"/>
                                </a:lnTo>
                                <a:lnTo>
                                  <a:pt x="13570" y="4435"/>
                                </a:lnTo>
                                <a:lnTo>
                                  <a:pt x="13578" y="4459"/>
                                </a:lnTo>
                                <a:lnTo>
                                  <a:pt x="13586" y="4484"/>
                                </a:lnTo>
                                <a:lnTo>
                                  <a:pt x="13594" y="4508"/>
                                </a:lnTo>
                                <a:lnTo>
                                  <a:pt x="13602" y="4533"/>
                                </a:lnTo>
                                <a:lnTo>
                                  <a:pt x="13609" y="4558"/>
                                </a:lnTo>
                                <a:lnTo>
                                  <a:pt x="13616" y="4583"/>
                                </a:lnTo>
                                <a:lnTo>
                                  <a:pt x="13623" y="4608"/>
                                </a:lnTo>
                                <a:lnTo>
                                  <a:pt x="13629" y="4633"/>
                                </a:lnTo>
                                <a:lnTo>
                                  <a:pt x="13635" y="4659"/>
                                </a:lnTo>
                                <a:lnTo>
                                  <a:pt x="13640" y="4684"/>
                                </a:lnTo>
                                <a:lnTo>
                                  <a:pt x="13645" y="4710"/>
                                </a:lnTo>
                                <a:lnTo>
                                  <a:pt x="13650" y="4736"/>
                                </a:lnTo>
                                <a:lnTo>
                                  <a:pt x="13655" y="4762"/>
                                </a:lnTo>
                                <a:lnTo>
                                  <a:pt x="13659" y="4788"/>
                                </a:lnTo>
                                <a:lnTo>
                                  <a:pt x="13663" y="4814"/>
                                </a:lnTo>
                                <a:lnTo>
                                  <a:pt x="13666" y="4840"/>
                                </a:lnTo>
                                <a:lnTo>
                                  <a:pt x="13669" y="4867"/>
                                </a:lnTo>
                                <a:lnTo>
                                  <a:pt x="13672" y="4893"/>
                                </a:lnTo>
                                <a:lnTo>
                                  <a:pt x="13674" y="4920"/>
                                </a:lnTo>
                                <a:lnTo>
                                  <a:pt x="13674" y="4920"/>
                                </a:lnTo>
                                <a:lnTo>
                                  <a:pt x="13676" y="4946"/>
                                </a:lnTo>
                                <a:lnTo>
                                  <a:pt x="13677" y="4973"/>
                                </a:lnTo>
                                <a:lnTo>
                                  <a:pt x="13679" y="4999"/>
                                </a:lnTo>
                                <a:lnTo>
                                  <a:pt x="13679" y="5025"/>
                                </a:lnTo>
                                <a:lnTo>
                                  <a:pt x="13680" y="5052"/>
                                </a:lnTo>
                                <a:lnTo>
                                  <a:pt x="13680" y="5078"/>
                                </a:lnTo>
                                <a:lnTo>
                                  <a:pt x="13679" y="5104"/>
                                </a:lnTo>
                                <a:lnTo>
                                  <a:pt x="13679" y="5131"/>
                                </a:lnTo>
                                <a:lnTo>
                                  <a:pt x="13678" y="5157"/>
                                </a:lnTo>
                                <a:lnTo>
                                  <a:pt x="13676" y="5183"/>
                                </a:lnTo>
                                <a:lnTo>
                                  <a:pt x="13675" y="5209"/>
                                </a:lnTo>
                                <a:lnTo>
                                  <a:pt x="13672" y="5235"/>
                                </a:lnTo>
                                <a:lnTo>
                                  <a:pt x="13670" y="5261"/>
                                </a:lnTo>
                                <a:lnTo>
                                  <a:pt x="13667" y="5287"/>
                                </a:lnTo>
                                <a:lnTo>
                                  <a:pt x="13664" y="5312"/>
                                </a:lnTo>
                                <a:lnTo>
                                  <a:pt x="13660" y="5338"/>
                                </a:lnTo>
                                <a:lnTo>
                                  <a:pt x="13656" y="5363"/>
                                </a:lnTo>
                                <a:lnTo>
                                  <a:pt x="13652" y="5389"/>
                                </a:lnTo>
                                <a:lnTo>
                                  <a:pt x="13647" y="5414"/>
                                </a:lnTo>
                                <a:lnTo>
                                  <a:pt x="13643" y="5439"/>
                                </a:lnTo>
                                <a:lnTo>
                                  <a:pt x="13637" y="5464"/>
                                </a:lnTo>
                                <a:lnTo>
                                  <a:pt x="13632" y="5489"/>
                                </a:lnTo>
                                <a:lnTo>
                                  <a:pt x="13626" y="5514"/>
                                </a:lnTo>
                                <a:lnTo>
                                  <a:pt x="13619" y="5539"/>
                                </a:lnTo>
                                <a:lnTo>
                                  <a:pt x="13613" y="5563"/>
                                </a:lnTo>
                                <a:lnTo>
                                  <a:pt x="13606" y="5588"/>
                                </a:lnTo>
                                <a:lnTo>
                                  <a:pt x="13599" y="5612"/>
                                </a:lnTo>
                                <a:lnTo>
                                  <a:pt x="13591" y="5637"/>
                                </a:lnTo>
                                <a:lnTo>
                                  <a:pt x="13583" y="5661"/>
                                </a:lnTo>
                                <a:lnTo>
                                  <a:pt x="13575" y="5685"/>
                                </a:lnTo>
                                <a:lnTo>
                                  <a:pt x="13566" y="5709"/>
                                </a:lnTo>
                                <a:lnTo>
                                  <a:pt x="13557" y="5732"/>
                                </a:lnTo>
                                <a:lnTo>
                                  <a:pt x="13548" y="5756"/>
                                </a:lnTo>
                                <a:lnTo>
                                  <a:pt x="13539" y="5779"/>
                                </a:lnTo>
                                <a:lnTo>
                                  <a:pt x="13529" y="5803"/>
                                </a:lnTo>
                                <a:lnTo>
                                  <a:pt x="13520" y="5826"/>
                                </a:lnTo>
                                <a:lnTo>
                                  <a:pt x="13509" y="5849"/>
                                </a:lnTo>
                                <a:lnTo>
                                  <a:pt x="13499" y="5872"/>
                                </a:lnTo>
                                <a:lnTo>
                                  <a:pt x="13488" y="5895"/>
                                </a:lnTo>
                                <a:lnTo>
                                  <a:pt x="13476" y="5917"/>
                                </a:lnTo>
                                <a:lnTo>
                                  <a:pt x="13465" y="5939"/>
                                </a:lnTo>
                                <a:lnTo>
                                  <a:pt x="13453" y="5962"/>
                                </a:lnTo>
                                <a:lnTo>
                                  <a:pt x="13441" y="5984"/>
                                </a:lnTo>
                                <a:lnTo>
                                  <a:pt x="13428" y="6006"/>
                                </a:lnTo>
                                <a:lnTo>
                                  <a:pt x="13415" y="6028"/>
                                </a:lnTo>
                                <a:lnTo>
                                  <a:pt x="13402" y="6049"/>
                                </a:lnTo>
                                <a:lnTo>
                                  <a:pt x="13389" y="6071"/>
                                </a:lnTo>
                                <a:lnTo>
                                  <a:pt x="13376" y="6091"/>
                                </a:lnTo>
                                <a:lnTo>
                                  <a:pt x="13362" y="6112"/>
                                </a:lnTo>
                                <a:lnTo>
                                  <a:pt x="13348" y="6133"/>
                                </a:lnTo>
                                <a:lnTo>
                                  <a:pt x="13333" y="6154"/>
                                </a:lnTo>
                                <a:lnTo>
                                  <a:pt x="13318" y="6174"/>
                                </a:lnTo>
                                <a:lnTo>
                                  <a:pt x="13303" y="6194"/>
                                </a:lnTo>
                                <a:lnTo>
                                  <a:pt x="13288" y="6215"/>
                                </a:lnTo>
                                <a:lnTo>
                                  <a:pt x="13273" y="6235"/>
                                </a:lnTo>
                                <a:lnTo>
                                  <a:pt x="13257" y="6254"/>
                                </a:lnTo>
                                <a:lnTo>
                                  <a:pt x="13241" y="6274"/>
                                </a:lnTo>
                                <a:lnTo>
                                  <a:pt x="13225" y="6293"/>
                                </a:lnTo>
                                <a:lnTo>
                                  <a:pt x="13208" y="6312"/>
                                </a:lnTo>
                                <a:lnTo>
                                  <a:pt x="13192" y="6331"/>
                                </a:lnTo>
                                <a:lnTo>
                                  <a:pt x="13175" y="6350"/>
                                </a:lnTo>
                                <a:lnTo>
                                  <a:pt x="13158" y="6369"/>
                                </a:lnTo>
                                <a:lnTo>
                                  <a:pt x="13141" y="6387"/>
                                </a:lnTo>
                                <a:lnTo>
                                  <a:pt x="13123" y="6405"/>
                                </a:lnTo>
                                <a:lnTo>
                                  <a:pt x="13105" y="6423"/>
                                </a:lnTo>
                                <a:lnTo>
                                  <a:pt x="13087" y="6441"/>
                                </a:lnTo>
                                <a:lnTo>
                                  <a:pt x="13068" y="6458"/>
                                </a:lnTo>
                                <a:lnTo>
                                  <a:pt x="13050" y="6475"/>
                                </a:lnTo>
                                <a:lnTo>
                                  <a:pt x="13031" y="6492"/>
                                </a:lnTo>
                                <a:lnTo>
                                  <a:pt x="13011" y="6509"/>
                                </a:lnTo>
                                <a:lnTo>
                                  <a:pt x="12992" y="6526"/>
                                </a:lnTo>
                                <a:lnTo>
                                  <a:pt x="12972" y="6542"/>
                                </a:lnTo>
                                <a:lnTo>
                                  <a:pt x="12953" y="6558"/>
                                </a:lnTo>
                                <a:lnTo>
                                  <a:pt x="12933" y="6574"/>
                                </a:lnTo>
                                <a:lnTo>
                                  <a:pt x="12912" y="6589"/>
                                </a:lnTo>
                                <a:lnTo>
                                  <a:pt x="12892" y="6605"/>
                                </a:lnTo>
                                <a:lnTo>
                                  <a:pt x="12872" y="6620"/>
                                </a:lnTo>
                                <a:lnTo>
                                  <a:pt x="12851" y="6635"/>
                                </a:lnTo>
                                <a:lnTo>
                                  <a:pt x="12830" y="6649"/>
                                </a:lnTo>
                                <a:lnTo>
                                  <a:pt x="12809" y="6664"/>
                                </a:lnTo>
                                <a:lnTo>
                                  <a:pt x="12787" y="6678"/>
                                </a:lnTo>
                                <a:lnTo>
                                  <a:pt x="12765" y="6691"/>
                                </a:lnTo>
                                <a:lnTo>
                                  <a:pt x="12744" y="6705"/>
                                </a:lnTo>
                                <a:lnTo>
                                  <a:pt x="12721" y="6718"/>
                                </a:lnTo>
                                <a:lnTo>
                                  <a:pt x="12699" y="6731"/>
                                </a:lnTo>
                                <a:lnTo>
                                  <a:pt x="12677" y="6744"/>
                                </a:lnTo>
                                <a:lnTo>
                                  <a:pt x="12654" y="6756"/>
                                </a:lnTo>
                                <a:lnTo>
                                  <a:pt x="12631" y="6769"/>
                                </a:lnTo>
                                <a:lnTo>
                                  <a:pt x="12608" y="6781"/>
                                </a:lnTo>
                                <a:lnTo>
                                  <a:pt x="12585" y="6792"/>
                                </a:lnTo>
                                <a:lnTo>
                                  <a:pt x="12562" y="6804"/>
                                </a:lnTo>
                                <a:lnTo>
                                  <a:pt x="12538" y="6815"/>
                                </a:lnTo>
                                <a:lnTo>
                                  <a:pt x="12515" y="6825"/>
                                </a:lnTo>
                                <a:lnTo>
                                  <a:pt x="12491" y="6836"/>
                                </a:lnTo>
                                <a:lnTo>
                                  <a:pt x="12467" y="6846"/>
                                </a:lnTo>
                                <a:lnTo>
                                  <a:pt x="12442" y="6856"/>
                                </a:lnTo>
                                <a:lnTo>
                                  <a:pt x="12418" y="6866"/>
                                </a:lnTo>
                                <a:lnTo>
                                  <a:pt x="12393" y="6875"/>
                                </a:lnTo>
                                <a:lnTo>
                                  <a:pt x="12368" y="6884"/>
                                </a:lnTo>
                                <a:lnTo>
                                  <a:pt x="12343" y="6892"/>
                                </a:lnTo>
                                <a:lnTo>
                                  <a:pt x="12318" y="6901"/>
                                </a:lnTo>
                                <a:lnTo>
                                  <a:pt x="12293" y="6909"/>
                                </a:lnTo>
                                <a:lnTo>
                                  <a:pt x="12267" y="6917"/>
                                </a:lnTo>
                                <a:lnTo>
                                  <a:pt x="12243" y="6924"/>
                                </a:lnTo>
                                <a:lnTo>
                                  <a:pt x="12217" y="6931"/>
                                </a:lnTo>
                                <a:lnTo>
                                  <a:pt x="12191" y="6938"/>
                                </a:lnTo>
                                <a:lnTo>
                                  <a:pt x="12165" y="6944"/>
                                </a:lnTo>
                                <a:lnTo>
                                  <a:pt x="12139" y="6951"/>
                                </a:lnTo>
                                <a:lnTo>
                                  <a:pt x="12112" y="6956"/>
                                </a:lnTo>
                                <a:lnTo>
                                  <a:pt x="12086" y="6962"/>
                                </a:lnTo>
                                <a:lnTo>
                                  <a:pt x="12059" y="6967"/>
                                </a:lnTo>
                                <a:lnTo>
                                  <a:pt x="12032" y="6972"/>
                                </a:lnTo>
                                <a:lnTo>
                                  <a:pt x="12005" y="6976"/>
                                </a:lnTo>
                                <a:lnTo>
                                  <a:pt x="11978" y="6980"/>
                                </a:lnTo>
                                <a:lnTo>
                                  <a:pt x="11951" y="6984"/>
                                </a:lnTo>
                                <a:lnTo>
                                  <a:pt x="11925" y="6988"/>
                                </a:lnTo>
                                <a:lnTo>
                                  <a:pt x="11898" y="6991"/>
                                </a:lnTo>
                                <a:lnTo>
                                  <a:pt x="11870" y="6993"/>
                                </a:lnTo>
                                <a:lnTo>
                                  <a:pt x="11842" y="6996"/>
                                </a:lnTo>
                                <a:lnTo>
                                  <a:pt x="11842" y="6996"/>
                                </a:lnTo>
                                <a:lnTo>
                                  <a:pt x="11842" y="6996"/>
                                </a:lnTo>
                                <a:lnTo>
                                  <a:pt x="11842" y="6996"/>
                                </a:lnTo>
                                <a:lnTo>
                                  <a:pt x="11842" y="6996"/>
                                </a:lnTo>
                                <a:lnTo>
                                  <a:pt x="11842" y="6996"/>
                                </a:lnTo>
                                <a:lnTo>
                                  <a:pt x="11842" y="6996"/>
                                </a:lnTo>
                                <a:lnTo>
                                  <a:pt x="11841" y="6996"/>
                                </a:lnTo>
                                <a:lnTo>
                                  <a:pt x="11841" y="6996"/>
                                </a:lnTo>
                                <a:lnTo>
                                  <a:pt x="11840" y="6996"/>
                                </a:lnTo>
                                <a:lnTo>
                                  <a:pt x="11838" y="6996"/>
                                </a:lnTo>
                                <a:lnTo>
                                  <a:pt x="11837" y="6996"/>
                                </a:lnTo>
                                <a:lnTo>
                                  <a:pt x="11835" y="6996"/>
                                </a:lnTo>
                                <a:lnTo>
                                  <a:pt x="11833" y="6997"/>
                                </a:lnTo>
                                <a:lnTo>
                                  <a:pt x="11830" y="6997"/>
                                </a:lnTo>
                                <a:lnTo>
                                  <a:pt x="11827" y="6997"/>
                                </a:lnTo>
                                <a:lnTo>
                                  <a:pt x="11824" y="6997"/>
                                </a:lnTo>
                                <a:lnTo>
                                  <a:pt x="11820" y="6998"/>
                                </a:lnTo>
                                <a:lnTo>
                                  <a:pt x="11815" y="6998"/>
                                </a:lnTo>
                                <a:lnTo>
                                  <a:pt x="11810" y="6998"/>
                                </a:lnTo>
                                <a:lnTo>
                                  <a:pt x="11805" y="6999"/>
                                </a:lnTo>
                                <a:lnTo>
                                  <a:pt x="11798" y="6999"/>
                                </a:lnTo>
                                <a:lnTo>
                                  <a:pt x="11791" y="7000"/>
                                </a:lnTo>
                                <a:lnTo>
                                  <a:pt x="11784" y="7000"/>
                                </a:lnTo>
                                <a:lnTo>
                                  <a:pt x="11775" y="7001"/>
                                </a:lnTo>
                                <a:lnTo>
                                  <a:pt x="11766" y="7002"/>
                                </a:lnTo>
                                <a:lnTo>
                                  <a:pt x="11756" y="7003"/>
                                </a:lnTo>
                                <a:lnTo>
                                  <a:pt x="11745" y="7004"/>
                                </a:lnTo>
                                <a:lnTo>
                                  <a:pt x="11734" y="7004"/>
                                </a:lnTo>
                                <a:lnTo>
                                  <a:pt x="11721" y="7005"/>
                                </a:lnTo>
                                <a:lnTo>
                                  <a:pt x="11708" y="7006"/>
                                </a:lnTo>
                                <a:lnTo>
                                  <a:pt x="11693" y="7008"/>
                                </a:lnTo>
                                <a:lnTo>
                                  <a:pt x="11678" y="7009"/>
                                </a:lnTo>
                                <a:lnTo>
                                  <a:pt x="11662" y="7010"/>
                                </a:lnTo>
                                <a:lnTo>
                                  <a:pt x="11644" y="7012"/>
                                </a:lnTo>
                                <a:lnTo>
                                  <a:pt x="11626" y="7013"/>
                                </a:lnTo>
                                <a:lnTo>
                                  <a:pt x="11607" y="7015"/>
                                </a:lnTo>
                                <a:lnTo>
                                  <a:pt x="11586" y="7016"/>
                                </a:lnTo>
                                <a:lnTo>
                                  <a:pt x="11564" y="7018"/>
                                </a:lnTo>
                                <a:lnTo>
                                  <a:pt x="11541" y="7020"/>
                                </a:lnTo>
                                <a:lnTo>
                                  <a:pt x="11516" y="7022"/>
                                </a:lnTo>
                                <a:lnTo>
                                  <a:pt x="11490" y="7024"/>
                                </a:lnTo>
                                <a:lnTo>
                                  <a:pt x="11463" y="7026"/>
                                </a:lnTo>
                                <a:lnTo>
                                  <a:pt x="11435" y="7028"/>
                                </a:lnTo>
                                <a:lnTo>
                                  <a:pt x="11405" y="7031"/>
                                </a:lnTo>
                                <a:lnTo>
                                  <a:pt x="11374" y="7033"/>
                                </a:lnTo>
                                <a:lnTo>
                                  <a:pt x="11341" y="7036"/>
                                </a:lnTo>
                                <a:lnTo>
                                  <a:pt x="11306" y="7038"/>
                                </a:lnTo>
                                <a:lnTo>
                                  <a:pt x="11272" y="7041"/>
                                </a:lnTo>
                                <a:lnTo>
                                  <a:pt x="11234" y="7044"/>
                                </a:lnTo>
                                <a:lnTo>
                                  <a:pt x="11195" y="7047"/>
                                </a:lnTo>
                                <a:lnTo>
                                  <a:pt x="11155" y="7050"/>
                                </a:lnTo>
                                <a:lnTo>
                                  <a:pt x="11113" y="7054"/>
                                </a:lnTo>
                                <a:lnTo>
                                  <a:pt x="11069" y="7057"/>
                                </a:lnTo>
                                <a:lnTo>
                                  <a:pt x="11023" y="7061"/>
                                </a:lnTo>
                                <a:lnTo>
                                  <a:pt x="10976" y="7065"/>
                                </a:lnTo>
                                <a:lnTo>
                                  <a:pt x="10928" y="7069"/>
                                </a:lnTo>
                                <a:lnTo>
                                  <a:pt x="10877" y="7073"/>
                                </a:lnTo>
                                <a:lnTo>
                                  <a:pt x="10824" y="7077"/>
                                </a:lnTo>
                                <a:lnTo>
                                  <a:pt x="10769" y="7081"/>
                                </a:lnTo>
                                <a:lnTo>
                                  <a:pt x="10712" y="7086"/>
                                </a:lnTo>
                                <a:lnTo>
                                  <a:pt x="10655" y="7090"/>
                                </a:lnTo>
                                <a:lnTo>
                                  <a:pt x="10594" y="7095"/>
                                </a:lnTo>
                                <a:lnTo>
                                  <a:pt x="10532" y="7100"/>
                                </a:lnTo>
                                <a:lnTo>
                                  <a:pt x="10467" y="7105"/>
                                </a:lnTo>
                                <a:lnTo>
                                  <a:pt x="10400" y="7110"/>
                                </a:lnTo>
                                <a:lnTo>
                                  <a:pt x="10332" y="7116"/>
                                </a:lnTo>
                                <a:lnTo>
                                  <a:pt x="10261" y="7122"/>
                                </a:lnTo>
                                <a:lnTo>
                                  <a:pt x="10188" y="7127"/>
                                </a:lnTo>
                                <a:lnTo>
                                  <a:pt x="10113" y="7133"/>
                                </a:lnTo>
                                <a:lnTo>
                                  <a:pt x="10035" y="7140"/>
                                </a:lnTo>
                                <a:lnTo>
                                  <a:pt x="9956" y="7146"/>
                                </a:lnTo>
                                <a:lnTo>
                                  <a:pt x="9874" y="7152"/>
                                </a:lnTo>
                                <a:lnTo>
                                  <a:pt x="9789" y="7159"/>
                                </a:lnTo>
                                <a:lnTo>
                                  <a:pt x="9703" y="7166"/>
                                </a:lnTo>
                                <a:lnTo>
                                  <a:pt x="9614" y="7173"/>
                                </a:lnTo>
                                <a:lnTo>
                                  <a:pt x="9522" y="7180"/>
                                </a:lnTo>
                                <a:lnTo>
                                  <a:pt x="9428" y="7187"/>
                                </a:lnTo>
                                <a:lnTo>
                                  <a:pt x="9332" y="7195"/>
                                </a:lnTo>
                                <a:lnTo>
                                  <a:pt x="9233" y="7202"/>
                                </a:lnTo>
                                <a:lnTo>
                                  <a:pt x="9131" y="7211"/>
                                </a:lnTo>
                                <a:lnTo>
                                  <a:pt x="9027" y="7219"/>
                                </a:lnTo>
                                <a:lnTo>
                                  <a:pt x="8920" y="7227"/>
                                </a:lnTo>
                                <a:lnTo>
                                  <a:pt x="8810" y="7236"/>
                                </a:lnTo>
                                <a:lnTo>
                                  <a:pt x="8698" y="7245"/>
                                </a:lnTo>
                                <a:lnTo>
                                  <a:pt x="8583" y="7254"/>
                                </a:lnTo>
                                <a:lnTo>
                                  <a:pt x="8465" y="7263"/>
                                </a:lnTo>
                                <a:lnTo>
                                  <a:pt x="8345" y="7273"/>
                                </a:lnTo>
                                <a:lnTo>
                                  <a:pt x="8221" y="7283"/>
                                </a:lnTo>
                                <a:lnTo>
                                  <a:pt x="8095" y="7293"/>
                                </a:lnTo>
                                <a:lnTo>
                                  <a:pt x="7965" y="7303"/>
                                </a:lnTo>
                                <a:lnTo>
                                  <a:pt x="7833" y="7314"/>
                                </a:lnTo>
                                <a:lnTo>
                                  <a:pt x="7698" y="7324"/>
                                </a:lnTo>
                                <a:lnTo>
                                  <a:pt x="7560" y="7335"/>
                                </a:lnTo>
                                <a:lnTo>
                                  <a:pt x="7419" y="7347"/>
                                </a:lnTo>
                                <a:lnTo>
                                  <a:pt x="7275" y="7358"/>
                                </a:lnTo>
                                <a:lnTo>
                                  <a:pt x="7128" y="7370"/>
                                </a:lnTo>
                                <a:lnTo>
                                  <a:pt x="6977" y="7382"/>
                                </a:lnTo>
                                <a:lnTo>
                                  <a:pt x="6824" y="7394"/>
                                </a:lnTo>
                                <a:lnTo>
                                  <a:pt x="6666" y="7407"/>
                                </a:lnTo>
                                <a:lnTo>
                                  <a:pt x="6507" y="7419"/>
                                </a:lnTo>
                                <a:lnTo>
                                  <a:pt x="6343" y="7432"/>
                                </a:lnTo>
                                <a:lnTo>
                                  <a:pt x="6177" y="7446"/>
                                </a:lnTo>
                                <a:lnTo>
                                  <a:pt x="6006" y="7459"/>
                                </a:lnTo>
                                <a:lnTo>
                                  <a:pt x="5833" y="7473"/>
                                </a:lnTo>
                                <a:lnTo>
                                  <a:pt x="5656" y="7487"/>
                                </a:lnTo>
                                <a:lnTo>
                                  <a:pt x="5476" y="7501"/>
                                </a:lnTo>
                                <a:lnTo>
                                  <a:pt x="5292" y="7516"/>
                                </a:lnTo>
                                <a:lnTo>
                                  <a:pt x="5106" y="7531"/>
                                </a:lnTo>
                                <a:lnTo>
                                  <a:pt x="4915" y="7546"/>
                                </a:lnTo>
                                <a:lnTo>
                                  <a:pt x="4720" y="7561"/>
                                </a:lnTo>
                                <a:lnTo>
                                  <a:pt x="4523" y="7577"/>
                                </a:lnTo>
                                <a:lnTo>
                                  <a:pt x="4321" y="7593"/>
                                </a:lnTo>
                                <a:lnTo>
                                  <a:pt x="4117" y="7609"/>
                                </a:lnTo>
                                <a:lnTo>
                                  <a:pt x="3909" y="7626"/>
                                </a:lnTo>
                                <a:lnTo>
                                  <a:pt x="3696" y="7643"/>
                                </a:lnTo>
                                <a:lnTo>
                                  <a:pt x="3480" y="7660"/>
                                </a:lnTo>
                                <a:lnTo>
                                  <a:pt x="3260" y="7678"/>
                                </a:lnTo>
                                <a:lnTo>
                                  <a:pt x="3035" y="7695"/>
                                </a:lnTo>
                                <a:lnTo>
                                  <a:pt x="2808" y="7714"/>
                                </a:lnTo>
                                <a:lnTo>
                                  <a:pt x="2576" y="7732"/>
                                </a:lnTo>
                                <a:lnTo>
                                  <a:pt x="2576" y="7732"/>
                                </a:lnTo>
                                <a:lnTo>
                                  <a:pt x="2543" y="7734"/>
                                </a:lnTo>
                                <a:lnTo>
                                  <a:pt x="2510" y="7736"/>
                                </a:lnTo>
                                <a:lnTo>
                                  <a:pt x="2477" y="7738"/>
                                </a:lnTo>
                                <a:lnTo>
                                  <a:pt x="2444" y="7739"/>
                                </a:lnTo>
                                <a:lnTo>
                                  <a:pt x="2411" y="7740"/>
                                </a:lnTo>
                                <a:lnTo>
                                  <a:pt x="2379" y="7740"/>
                                </a:lnTo>
                                <a:lnTo>
                                  <a:pt x="2346" y="7740"/>
                                </a:lnTo>
                                <a:lnTo>
                                  <a:pt x="2313" y="7739"/>
                                </a:lnTo>
                                <a:lnTo>
                                  <a:pt x="2281" y="7738"/>
                                </a:lnTo>
                                <a:lnTo>
                                  <a:pt x="2248" y="7737"/>
                                </a:lnTo>
                                <a:lnTo>
                                  <a:pt x="2216" y="7735"/>
                                </a:lnTo>
                                <a:lnTo>
                                  <a:pt x="2183" y="7732"/>
                                </a:lnTo>
                                <a:lnTo>
                                  <a:pt x="2151" y="7730"/>
                                </a:lnTo>
                                <a:lnTo>
                                  <a:pt x="2119" y="7726"/>
                                </a:lnTo>
                                <a:lnTo>
                                  <a:pt x="2087" y="7723"/>
                                </a:lnTo>
                                <a:lnTo>
                                  <a:pt x="2056" y="7719"/>
                                </a:lnTo>
                                <a:lnTo>
                                  <a:pt x="2024" y="7715"/>
                                </a:lnTo>
                                <a:lnTo>
                                  <a:pt x="1993" y="7710"/>
                                </a:lnTo>
                                <a:lnTo>
                                  <a:pt x="1961" y="7705"/>
                                </a:lnTo>
                                <a:lnTo>
                                  <a:pt x="1930" y="7699"/>
                                </a:lnTo>
                                <a:lnTo>
                                  <a:pt x="1899" y="7693"/>
                                </a:lnTo>
                                <a:lnTo>
                                  <a:pt x="1868" y="7687"/>
                                </a:lnTo>
                                <a:lnTo>
                                  <a:pt x="1837" y="7680"/>
                                </a:lnTo>
                                <a:lnTo>
                                  <a:pt x="1806" y="7673"/>
                                </a:lnTo>
                                <a:lnTo>
                                  <a:pt x="1775" y="7665"/>
                                </a:lnTo>
                                <a:lnTo>
                                  <a:pt x="1746" y="7657"/>
                                </a:lnTo>
                                <a:lnTo>
                                  <a:pt x="1716" y="7649"/>
                                </a:lnTo>
                                <a:lnTo>
                                  <a:pt x="1685" y="7640"/>
                                </a:lnTo>
                                <a:lnTo>
                                  <a:pt x="1655" y="7631"/>
                                </a:lnTo>
                                <a:lnTo>
                                  <a:pt x="1625" y="7622"/>
                                </a:lnTo>
                                <a:lnTo>
                                  <a:pt x="1596" y="7612"/>
                                </a:lnTo>
                                <a:lnTo>
                                  <a:pt x="1566" y="7602"/>
                                </a:lnTo>
                                <a:lnTo>
                                  <a:pt x="1537" y="7592"/>
                                </a:lnTo>
                                <a:lnTo>
                                  <a:pt x="1508" y="7581"/>
                                </a:lnTo>
                                <a:lnTo>
                                  <a:pt x="1479" y="7569"/>
                                </a:lnTo>
                                <a:lnTo>
                                  <a:pt x="1450" y="7558"/>
                                </a:lnTo>
                                <a:lnTo>
                                  <a:pt x="1422" y="7546"/>
                                </a:lnTo>
                                <a:lnTo>
                                  <a:pt x="1394" y="7534"/>
                                </a:lnTo>
                                <a:lnTo>
                                  <a:pt x="1366" y="7521"/>
                                </a:lnTo>
                                <a:lnTo>
                                  <a:pt x="1338" y="7508"/>
                                </a:lnTo>
                                <a:lnTo>
                                  <a:pt x="1310" y="7495"/>
                                </a:lnTo>
                                <a:lnTo>
                                  <a:pt x="1282" y="7481"/>
                                </a:lnTo>
                                <a:lnTo>
                                  <a:pt x="1255" y="7467"/>
                                </a:lnTo>
                                <a:lnTo>
                                  <a:pt x="1227" y="7453"/>
                                </a:lnTo>
                                <a:lnTo>
                                  <a:pt x="1200" y="7438"/>
                                </a:lnTo>
                                <a:lnTo>
                                  <a:pt x="1173" y="7423"/>
                                </a:lnTo>
                                <a:lnTo>
                                  <a:pt x="1147" y="7408"/>
                                </a:lnTo>
                                <a:lnTo>
                                  <a:pt x="1120" y="7392"/>
                                </a:lnTo>
                                <a:lnTo>
                                  <a:pt x="1095" y="7376"/>
                                </a:lnTo>
                                <a:lnTo>
                                  <a:pt x="1069" y="7360"/>
                                </a:lnTo>
                                <a:lnTo>
                                  <a:pt x="1044" y="7343"/>
                                </a:lnTo>
                                <a:lnTo>
                                  <a:pt x="1018" y="7326"/>
                                </a:lnTo>
                                <a:lnTo>
                                  <a:pt x="993" y="7309"/>
                                </a:lnTo>
                                <a:lnTo>
                                  <a:pt x="968" y="7291"/>
                                </a:lnTo>
                                <a:lnTo>
                                  <a:pt x="943" y="7274"/>
                                </a:lnTo>
                                <a:lnTo>
                                  <a:pt x="919" y="7255"/>
                                </a:lnTo>
                                <a:lnTo>
                                  <a:pt x="894" y="7237"/>
                                </a:lnTo>
                                <a:lnTo>
                                  <a:pt x="870" y="7218"/>
                                </a:lnTo>
                                <a:lnTo>
                                  <a:pt x="846" y="7199"/>
                                </a:lnTo>
                                <a:lnTo>
                                  <a:pt x="823" y="7181"/>
                                </a:lnTo>
                                <a:lnTo>
                                  <a:pt x="800" y="7161"/>
                                </a:lnTo>
                                <a:lnTo>
                                  <a:pt x="778" y="7141"/>
                                </a:lnTo>
                                <a:lnTo>
                                  <a:pt x="755" y="7121"/>
                                </a:lnTo>
                                <a:lnTo>
                                  <a:pt x="733" y="7101"/>
                                </a:lnTo>
                                <a:lnTo>
                                  <a:pt x="710" y="7080"/>
                                </a:lnTo>
                                <a:lnTo>
                                  <a:pt x="688" y="7059"/>
                                </a:lnTo>
                                <a:lnTo>
                                  <a:pt x="667" y="7037"/>
                                </a:lnTo>
                                <a:lnTo>
                                  <a:pt x="645" y="7016"/>
                                </a:lnTo>
                                <a:lnTo>
                                  <a:pt x="624" y="6994"/>
                                </a:lnTo>
                                <a:lnTo>
                                  <a:pt x="604" y="6972"/>
                                </a:lnTo>
                                <a:lnTo>
                                  <a:pt x="583" y="6949"/>
                                </a:lnTo>
                                <a:lnTo>
                                  <a:pt x="563" y="6927"/>
                                </a:lnTo>
                                <a:lnTo>
                                  <a:pt x="543" y="6904"/>
                                </a:lnTo>
                                <a:lnTo>
                                  <a:pt x="523" y="6881"/>
                                </a:lnTo>
                                <a:lnTo>
                                  <a:pt x="504" y="6857"/>
                                </a:lnTo>
                                <a:lnTo>
                                  <a:pt x="485" y="6833"/>
                                </a:lnTo>
                                <a:lnTo>
                                  <a:pt x="468" y="6809"/>
                                </a:lnTo>
                                <a:lnTo>
                                  <a:pt x="449" y="6785"/>
                                </a:lnTo>
                                <a:lnTo>
                                  <a:pt x="431" y="6761"/>
                                </a:lnTo>
                                <a:lnTo>
                                  <a:pt x="413" y="6736"/>
                                </a:lnTo>
                                <a:lnTo>
                                  <a:pt x="396" y="6711"/>
                                </a:lnTo>
                                <a:lnTo>
                                  <a:pt x="379" y="6686"/>
                                </a:lnTo>
                                <a:lnTo>
                                  <a:pt x="362" y="6661"/>
                                </a:lnTo>
                                <a:lnTo>
                                  <a:pt x="346" y="6635"/>
                                </a:lnTo>
                                <a:lnTo>
                                  <a:pt x="330" y="6609"/>
                                </a:lnTo>
                                <a:lnTo>
                                  <a:pt x="314" y="6583"/>
                                </a:lnTo>
                                <a:lnTo>
                                  <a:pt x="299" y="6557"/>
                                </a:lnTo>
                                <a:lnTo>
                                  <a:pt x="284" y="6530"/>
                                </a:lnTo>
                                <a:lnTo>
                                  <a:pt x="269" y="6504"/>
                                </a:lnTo>
                                <a:lnTo>
                                  <a:pt x="255" y="6477"/>
                                </a:lnTo>
                                <a:lnTo>
                                  <a:pt x="241" y="6449"/>
                                </a:lnTo>
                                <a:lnTo>
                                  <a:pt x="227" y="6422"/>
                                </a:lnTo>
                                <a:lnTo>
                                  <a:pt x="214" y="6394"/>
                                </a:lnTo>
                                <a:lnTo>
                                  <a:pt x="201" y="6367"/>
                                </a:lnTo>
                                <a:lnTo>
                                  <a:pt x="188" y="6339"/>
                                </a:lnTo>
                                <a:lnTo>
                                  <a:pt x="176" y="6310"/>
                                </a:lnTo>
                                <a:lnTo>
                                  <a:pt x="164" y="6282"/>
                                </a:lnTo>
                                <a:lnTo>
                                  <a:pt x="154" y="6253"/>
                                </a:lnTo>
                                <a:lnTo>
                                  <a:pt x="143" y="6225"/>
                                </a:lnTo>
                                <a:lnTo>
                                  <a:pt x="132" y="6196"/>
                                </a:lnTo>
                                <a:lnTo>
                                  <a:pt x="122" y="6167"/>
                                </a:lnTo>
                                <a:lnTo>
                                  <a:pt x="112" y="6137"/>
                                </a:lnTo>
                                <a:lnTo>
                                  <a:pt x="103" y="6108"/>
                                </a:lnTo>
                                <a:lnTo>
                                  <a:pt x="94" y="6079"/>
                                </a:lnTo>
                                <a:lnTo>
                                  <a:pt x="85" y="6049"/>
                                </a:lnTo>
                                <a:lnTo>
                                  <a:pt x="77" y="6019"/>
                                </a:lnTo>
                                <a:lnTo>
                                  <a:pt x="69" y="5989"/>
                                </a:lnTo>
                                <a:lnTo>
                                  <a:pt x="61" y="5958"/>
                                </a:lnTo>
                                <a:lnTo>
                                  <a:pt x="54" y="5928"/>
                                </a:lnTo>
                                <a:lnTo>
                                  <a:pt x="48" y="5897"/>
                                </a:lnTo>
                                <a:lnTo>
                                  <a:pt x="41" y="5866"/>
                                </a:lnTo>
                                <a:lnTo>
                                  <a:pt x="36" y="5835"/>
                                </a:lnTo>
                                <a:lnTo>
                                  <a:pt x="30" y="5804"/>
                                </a:lnTo>
                                <a:lnTo>
                                  <a:pt x="25" y="5773"/>
                                </a:lnTo>
                                <a:lnTo>
                                  <a:pt x="21" y="5741"/>
                                </a:lnTo>
                                <a:lnTo>
                                  <a:pt x="17" y="5709"/>
                                </a:lnTo>
                                <a:lnTo>
                                  <a:pt x="13" y="5678"/>
                                </a:lnTo>
                                <a:lnTo>
                                  <a:pt x="10" y="5646"/>
                                </a:lnTo>
                                <a:lnTo>
                                  <a:pt x="7" y="5613"/>
                                </a:lnTo>
                                <a:lnTo>
                                  <a:pt x="7" y="5613"/>
                                </a:lnTo>
                                <a:lnTo>
                                  <a:pt x="5" y="5593"/>
                                </a:lnTo>
                                <a:lnTo>
                                  <a:pt x="4" y="5573"/>
                                </a:lnTo>
                                <a:lnTo>
                                  <a:pt x="3" y="5553"/>
                                </a:lnTo>
                                <a:lnTo>
                                  <a:pt x="2" y="5533"/>
                                </a:lnTo>
                                <a:lnTo>
                                  <a:pt x="1" y="5513"/>
                                </a:lnTo>
                                <a:lnTo>
                                  <a:pt x="1" y="5493"/>
                                </a:lnTo>
                                <a:lnTo>
                                  <a:pt x="0" y="5473"/>
                                </a:lnTo>
                                <a:lnTo>
                                  <a:pt x="0" y="5453"/>
                                </a:lnTo>
                                <a:lnTo>
                                  <a:pt x="0" y="5433"/>
                                </a:lnTo>
                                <a:lnTo>
                                  <a:pt x="0" y="5414"/>
                                </a:lnTo>
                                <a:lnTo>
                                  <a:pt x="0" y="5394"/>
                                </a:lnTo>
                                <a:lnTo>
                                  <a:pt x="1" y="5374"/>
                                </a:lnTo>
                                <a:lnTo>
                                  <a:pt x="1" y="5354"/>
                                </a:lnTo>
                                <a:lnTo>
                                  <a:pt x="2" y="5335"/>
                                </a:lnTo>
                                <a:lnTo>
                                  <a:pt x="3" y="5315"/>
                                </a:lnTo>
                                <a:lnTo>
                                  <a:pt x="4" y="5295"/>
                                </a:lnTo>
                                <a:lnTo>
                                  <a:pt x="5" y="5276"/>
                                </a:lnTo>
                                <a:lnTo>
                                  <a:pt x="7" y="5256"/>
                                </a:lnTo>
                                <a:lnTo>
                                  <a:pt x="9" y="5237"/>
                                </a:lnTo>
                                <a:lnTo>
                                  <a:pt x="10" y="5217"/>
                                </a:lnTo>
                                <a:lnTo>
                                  <a:pt x="12" y="5198"/>
                                </a:lnTo>
                                <a:lnTo>
                                  <a:pt x="14" y="5178"/>
                                </a:lnTo>
                                <a:lnTo>
                                  <a:pt x="17" y="5159"/>
                                </a:lnTo>
                                <a:lnTo>
                                  <a:pt x="19" y="5140"/>
                                </a:lnTo>
                                <a:lnTo>
                                  <a:pt x="22" y="5120"/>
                                </a:lnTo>
                                <a:lnTo>
                                  <a:pt x="25" y="5101"/>
                                </a:lnTo>
                                <a:lnTo>
                                  <a:pt x="28" y="5082"/>
                                </a:lnTo>
                                <a:lnTo>
                                  <a:pt x="31" y="5063"/>
                                </a:lnTo>
                                <a:lnTo>
                                  <a:pt x="34" y="5044"/>
                                </a:lnTo>
                                <a:lnTo>
                                  <a:pt x="38" y="5025"/>
                                </a:lnTo>
                                <a:lnTo>
                                  <a:pt x="41" y="5006"/>
                                </a:lnTo>
                                <a:lnTo>
                                  <a:pt x="45" y="4987"/>
                                </a:lnTo>
                                <a:lnTo>
                                  <a:pt x="49" y="4969"/>
                                </a:lnTo>
                                <a:lnTo>
                                  <a:pt x="53" y="4950"/>
                                </a:lnTo>
                                <a:lnTo>
                                  <a:pt x="57" y="4931"/>
                                </a:lnTo>
                                <a:lnTo>
                                  <a:pt x="62" y="4912"/>
                                </a:lnTo>
                                <a:lnTo>
                                  <a:pt x="66" y="4894"/>
                                </a:lnTo>
                                <a:lnTo>
                                  <a:pt x="71" y="4875"/>
                                </a:lnTo>
                                <a:lnTo>
                                  <a:pt x="76" y="4857"/>
                                </a:lnTo>
                                <a:lnTo>
                                  <a:pt x="81" y="4838"/>
                                </a:lnTo>
                                <a:lnTo>
                                  <a:pt x="86" y="4820"/>
                                </a:lnTo>
                                <a:lnTo>
                                  <a:pt x="91" y="4801"/>
                                </a:lnTo>
                                <a:lnTo>
                                  <a:pt x="97" y="4783"/>
                                </a:lnTo>
                                <a:lnTo>
                                  <a:pt x="103" y="4764"/>
                                </a:lnTo>
                                <a:lnTo>
                                  <a:pt x="108" y="4746"/>
                                </a:lnTo>
                                <a:lnTo>
                                  <a:pt x="114" y="4728"/>
                                </a:lnTo>
                                <a:lnTo>
                                  <a:pt x="120" y="4710"/>
                                </a:lnTo>
                                <a:lnTo>
                                  <a:pt x="127" y="4692"/>
                                </a:lnTo>
                                <a:lnTo>
                                  <a:pt x="133" y="4674"/>
                                </a:lnTo>
                                <a:lnTo>
                                  <a:pt x="140" y="4656"/>
                                </a:lnTo>
                                <a:lnTo>
                                  <a:pt x="146" y="4638"/>
                                </a:lnTo>
                                <a:lnTo>
                                  <a:pt x="153" y="4620"/>
                                </a:lnTo>
                                <a:lnTo>
                                  <a:pt x="159" y="4603"/>
                                </a:lnTo>
                                <a:lnTo>
                                  <a:pt x="166" y="4585"/>
                                </a:lnTo>
                                <a:lnTo>
                                  <a:pt x="174" y="4567"/>
                                </a:lnTo>
                                <a:lnTo>
                                  <a:pt x="181" y="4550"/>
                                </a:lnTo>
                                <a:lnTo>
                                  <a:pt x="189" y="4532"/>
                                </a:lnTo>
                                <a:lnTo>
                                  <a:pt x="196" y="4515"/>
                                </a:lnTo>
                                <a:lnTo>
                                  <a:pt x="204" y="4498"/>
                                </a:lnTo>
                                <a:lnTo>
                                  <a:pt x="212" y="4480"/>
                                </a:lnTo>
                                <a:lnTo>
                                  <a:pt x="220" y="4463"/>
                                </a:lnTo>
                                <a:lnTo>
                                  <a:pt x="229" y="4446"/>
                                </a:lnTo>
                                <a:lnTo>
                                  <a:pt x="237" y="4429"/>
                                </a:lnTo>
                                <a:lnTo>
                                  <a:pt x="246" y="4412"/>
                                </a:lnTo>
                                <a:lnTo>
                                  <a:pt x="254" y="4395"/>
                                </a:lnTo>
                                <a:lnTo>
                                  <a:pt x="263" y="4378"/>
                                </a:lnTo>
                                <a:lnTo>
                                  <a:pt x="272" y="4362"/>
                                </a:lnTo>
                                <a:lnTo>
                                  <a:pt x="281" y="4345"/>
                                </a:lnTo>
                                <a:lnTo>
                                  <a:pt x="291" y="4328"/>
                                </a:lnTo>
                                <a:lnTo>
                                  <a:pt x="300" y="4312"/>
                                </a:lnTo>
                                <a:lnTo>
                                  <a:pt x="309" y="4295"/>
                                </a:lnTo>
                                <a:lnTo>
                                  <a:pt x="319" y="4279"/>
                                </a:lnTo>
                                <a:lnTo>
                                  <a:pt x="329" y="4263"/>
                                </a:lnTo>
                                <a:lnTo>
                                  <a:pt x="339" y="4247"/>
                                </a:lnTo>
                                <a:lnTo>
                                  <a:pt x="349" y="4230"/>
                                </a:lnTo>
                                <a:lnTo>
                                  <a:pt x="359" y="4214"/>
                                </a:lnTo>
                                <a:lnTo>
                                  <a:pt x="369" y="4198"/>
                                </a:lnTo>
                                <a:lnTo>
                                  <a:pt x="380" y="4183"/>
                                </a:lnTo>
                                <a:lnTo>
                                  <a:pt x="390" y="4167"/>
                                </a:lnTo>
                                <a:lnTo>
                                  <a:pt x="401" y="4151"/>
                                </a:lnTo>
                                <a:lnTo>
                                  <a:pt x="412" y="4135"/>
                                </a:lnTo>
                                <a:lnTo>
                                  <a:pt x="423" y="4120"/>
                                </a:lnTo>
                                <a:lnTo>
                                  <a:pt x="434" y="4104"/>
                                </a:lnTo>
                                <a:lnTo>
                                  <a:pt x="445" y="4089"/>
                                </a:lnTo>
                                <a:lnTo>
                                  <a:pt x="457" y="4074"/>
                                </a:lnTo>
                                <a:lnTo>
                                  <a:pt x="468" y="4059"/>
                                </a:lnTo>
                                <a:lnTo>
                                  <a:pt x="479" y="4044"/>
                                </a:lnTo>
                                <a:lnTo>
                                  <a:pt x="490" y="4029"/>
                                </a:lnTo>
                                <a:lnTo>
                                  <a:pt x="502" y="4014"/>
                                </a:lnTo>
                                <a:lnTo>
                                  <a:pt x="514" y="3999"/>
                                </a:lnTo>
                                <a:lnTo>
                                  <a:pt x="526" y="3984"/>
                                </a:lnTo>
                                <a:lnTo>
                                  <a:pt x="538" y="3970"/>
                                </a:lnTo>
                                <a:lnTo>
                                  <a:pt x="551" y="3955"/>
                                </a:lnTo>
                                <a:lnTo>
                                  <a:pt x="563" y="3941"/>
                                </a:lnTo>
                                <a:lnTo>
                                  <a:pt x="576" y="3926"/>
                                </a:lnTo>
                                <a:lnTo>
                                  <a:pt x="588" y="3912"/>
                                </a:lnTo>
                                <a:lnTo>
                                  <a:pt x="601" y="3898"/>
                                </a:lnTo>
                                <a:lnTo>
                                  <a:pt x="614" y="3884"/>
                                </a:lnTo>
                                <a:lnTo>
                                  <a:pt x="627" y="3870"/>
                                </a:lnTo>
                                <a:lnTo>
                                  <a:pt x="640" y="3857"/>
                                </a:lnTo>
                                <a:lnTo>
                                  <a:pt x="654" y="3843"/>
                                </a:lnTo>
                                <a:lnTo>
                                  <a:pt x="667" y="3830"/>
                                </a:lnTo>
                                <a:lnTo>
                                  <a:pt x="680" y="3816"/>
                                </a:lnTo>
                                <a:lnTo>
                                  <a:pt x="694" y="3803"/>
                                </a:lnTo>
                                <a:lnTo>
                                  <a:pt x="708" y="3789"/>
                                </a:lnTo>
                                <a:lnTo>
                                  <a:pt x="722" y="3776"/>
                                </a:lnTo>
                                <a:lnTo>
                                  <a:pt x="735" y="3763"/>
                                </a:lnTo>
                                <a:lnTo>
                                  <a:pt x="750" y="3750"/>
                                </a:lnTo>
                                <a:lnTo>
                                  <a:pt x="764" y="3737"/>
                                </a:lnTo>
                                <a:lnTo>
                                  <a:pt x="778" y="3724"/>
                                </a:lnTo>
                                <a:lnTo>
                                  <a:pt x="792" y="3712"/>
                                </a:lnTo>
                                <a:lnTo>
                                  <a:pt x="806" y="3699"/>
                                </a:lnTo>
                                <a:lnTo>
                                  <a:pt x="820" y="3687"/>
                                </a:lnTo>
                                <a:lnTo>
                                  <a:pt x="835" y="3674"/>
                                </a:lnTo>
                                <a:lnTo>
                                  <a:pt x="850" y="3662"/>
                                </a:lnTo>
                                <a:lnTo>
                                  <a:pt x="865" y="3650"/>
                                </a:lnTo>
                                <a:lnTo>
                                  <a:pt x="880" y="3638"/>
                                </a:lnTo>
                                <a:lnTo>
                                  <a:pt x="895" y="3626"/>
                                </a:lnTo>
                                <a:lnTo>
                                  <a:pt x="910" y="3614"/>
                                </a:lnTo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  <a:ln>
                            <a:noFill/>
                          </a:ln>
                        </wps:spPr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72" o:spid="_x0000_s1026" o:spt="203" style="position:absolute;left:0pt;margin-left:-208pt;margin-top:694pt;height:387pt;width:684pt;mso-position-horizontal-relative:page;mso-position-vertical-relative:page;z-index:251662336;mso-width-relative:page;mso-height-relative:page;" coordorigin="-4160,13880" coordsize="13680,7740" o:gfxdata="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">
                <o:lock v:ext="edit" aspectratio="f"/>
                <v:shape id="任意多边形 73" o:spid="_x0000_s1026" o:spt="100" style="position:absolute;left:-24985;top:83293;height:7740;width:13680;" fillcolor="#FEFEFE" filled="t" stroked="f" coordsize="13680,7740" o:gfxdata="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Ox8N/vQAA&#10;ANsAAAAPAAAAAAAAAAEAIAAAACIAAABkcnMvZG93bnJldi54bWxQSwECFAAUAAAACACHTuJAMy8F&#10;njsAAAA5AAAAEAAAAAAAAAABACAAAAAMAQAAZHJzL3NoYXBleG1sLnhtbFBLBQYAAAAABgAGAFsB&#10;AAC2AwAAAAA=&#10;" path="m910,3614l910,3614,910,3614,910,3614,910,3613,910,3613,910,3613,910,3613,910,3612,910,3612,910,3612,910,3612,910,3611,910,3611,910,3611,910,3610,910,3610,910,3610,910,3610,910,3609,910,3609,910,3609,909,3609,909,3608,909,3608,909,3608,909,3607,909,3607,909,3607,909,3607,909,3606,909,3606,909,3606,909,3605,909,3605,909,3605,909,3605,909,3604,909,3604,909,3604,909,3604,909,3603,909,3603,909,3603,909,3602,909,3602,909,3602,909,3602,909,3601,909,3601,909,3601,909,3601,908,3600,908,3600,908,3600,908,3599,908,3599,908,3599,908,3599,908,3598,908,3598,908,3598,908,3597,908,3597,908,3597,908,3597,908,3596,908,3596,908,3596,908,3596,908,3595,908,3595,908,3595,908,3594,908,3594,908,3594,908,3594,908,3593,908,3593,908,3593,908,3592,908,3592,908,3592,907,3592,907,3591,907,3591,907,3591,907,3590,907,3590,907,3590,907,3590,907,3589,907,3589,907,3589,907,3589,907,3588,907,3588,907,3588,907,3587,907,3587,907,3587,907,3587,907,3586,907,3586,907,3586,907,3585,907,3585,907,3585,907,3585,907,3584,907,3584,907,3584,907,3583,907,3583,907,3583,907,3583,907,3582,907,3582,907,3582,907,3582,906,3581,906,3581,905,3557,903,3532,902,3508,901,3483,901,3459,901,3434,901,3410,902,3386,903,3362,904,3338,906,3314,908,3290,910,3266,913,3242,916,3219,919,3195,923,3172,927,3148,931,3125,935,3102,940,3079,946,3056,951,3033,957,3010,963,2987,969,2965,976,2942,983,2920,990,2897,998,2875,1006,2853,1014,2831,1022,2810,1031,2788,1040,2767,1050,2746,1059,2725,1069,2704,1079,2683,1090,2662,1100,2641,1111,2621,1121,2601,1133,2580,1145,2560,1157,2540,1169,2521,1182,2501,1194,2482,1207,2462,1221,2443,1234,2424,1248,2406,1262,2387,1276,2369,1291,2350,1306,2332,1321,2314,1336,2297,1351,2279,1367,2262,1383,2245,1399,2228,1415,2211,1432,2195,1448,2178,1465,2162,1482,2146,1499,2131,1517,2115,1535,2100,1553,2085,1571,2070,1590,2056,1608,2041,1627,2027,1646,2013,1666,2000,1685,1986,1705,1973,1725,1960,1745,1947,1764,1935,1784,1922,1805,1910,1826,1899,1847,1887,1868,1876,1889,1865,1911,1854,1932,1844,1954,1834,1976,1824,1998,1814,2020,1805,2043,1795,2065,1787,2087,1778,2110,1770,2133,1762,2156,1754,2179,1747,2203,1739,2227,1733,2250,1726,2274,1720,2298,1714,2322,1708,2347,1703,2371,1698,2395,1693,2419,1689,2444,1685,2469,1681,2494,1677,2519,1674,2545,1671,2570,1669,2595,1667,2595,1667,2601,1666,2607,1666,2612,1665,2618,1665,2624,1664,2630,1664,2635,1664,2641,1663,2647,1663,2652,1663,2658,1663,2664,1662,2669,1662,2675,1662,2680,1662,2686,1661,2692,1661,2697,1661,2703,1661,2708,1661,2713,1661,2719,1661,2725,1661,2730,1661,2736,1661,2741,1661,2747,1660,2753,1661,2758,1661,2764,1661,2769,1661,2775,1661,2781,1661,2786,1661,2792,1661,2797,1661,2803,1661,2809,1662,2814,1662,2820,1662,2825,1662,2831,1662,2836,1663,2842,1663,2847,1663,2853,1664,2858,1664,2864,1664,2870,1665,2875,1665,2881,1665,2886,1666,2892,1666,2897,1667,2903,1667,2908,1667,2914,1668,2919,1668,2925,1669,2930,1669,2935,1670,2941,1671,2946,1671,2952,1672,2957,1672,2963,1673,2968,1674,2974,1674,2979,1675,2985,1676,2990,1676,2995,1677,3001,1678,3006,1678,3012,1679,3017,1680,3022,1681,3027,1682,3032,1682,3038,1683,3043,1684,3048,1685,3054,1686,3059,1687,3065,1688,3070,1689,3075,1689,3081,1690,3086,1691,3091,1692,3097,1693,3102,1694,3107,1695,3113,1696,3118,1698,3123,1699,3129,1700,3134,1701,3139,1702,3144,1703,3150,1704,3155,1705,3160,1707,3166,1708,3171,1709,3176,1710,3181,1711,3187,1713,3192,1714,3197,1715,3202,1716,3207,1718,3213,1719,3218,1720,3223,1722,3228,1723,3234,1725,3239,1726,3244,1727,3244,1727,3253,1704,3263,1680,3273,1658,3283,1635,3294,1612,3304,1589,3315,1566,3326,1543,3338,1520,3348,1498,3360,1475,3372,1453,3384,1431,3396,1409,3409,1387,3422,1365,3434,1343,3448,1321,3461,1300,3475,1279,3488,1257,3502,1236,3516,1215,3531,1194,3545,1174,3560,1153,3575,1133,3590,1112,3606,1092,3621,1072,3637,1052,3653,1033,3668,1013,3684,994,3700,974,3717,955,3734,936,3751,917,3768,899,3785,880,3803,862,3821,843,3839,825,3857,807,3875,789,3893,772,3912,754,3931,737,3949,720,3968,703,3987,686,4006,670,4026,653,4045,637,4065,621,4085,605,4106,589,4126,573,4146,558,4167,544,4187,529,4208,514,4229,499,4250,485,4272,470,4293,456,4314,442,4336,429,4358,415,4380,402,4402,388,4425,375,4447,363,4470,350,4493,338,4516,325,4539,314,4562,302,4586,290,4609,279,4632,268,4656,257,4680,246,4704,235,4728,225,4752,215,4777,205,4801,195,4826,186,4851,177,4875,168,4900,159,4926,150,4950,142,4975,134,5001,126,5026,118,5052,111,5078,103,5104,96,5130,90,5156,83,5182,77,5208,71,5235,65,5260,59,5287,54,5314,49,5340,44,5367,40,5394,35,5422,31,5449,27,5476,24,5503,20,5531,17,5558,14,5585,12,5613,9,5613,9,5645,7,5677,5,5708,3,5740,2,5772,1,5803,1,5835,0,5866,0,5897,1,5928,2,5959,3,5991,4,6022,6,6053,8,6083,10,6114,13,6145,16,6176,20,6205,23,6236,28,6266,32,6296,37,6326,42,6356,47,6386,53,6416,59,6446,65,6475,71,6505,78,6533,86,6563,93,6592,101,6621,109,6650,117,6678,126,6707,135,6735,144,6764,154,6792,164,6820,174,6847,184,6875,195,6902,206,6930,217,6957,229,6985,241,7012,253,7038,265,7065,278,7092,291,7118,304,7144,318,7170,331,7196,345,7221,360,7247,374,7272,389,7298,404,7323,419,7348,435,7372,451,7397,467,7421,483,7445,500,7469,517,7492,534,7516,551,7539,567,7562,585,7585,603,7608,622,7630,640,7653,659,7675,678,7697,697,7719,716,7740,736,7762,756,7783,776,7803,796,7823,817,7844,837,7864,858,7884,879,7904,901,7923,922,7942,944,7961,966,7980,988,7999,1011,8017,1033,8035,1056,8053,1079,8071,1102,8088,1126,8105,1149,8121,1173,8137,1197,8154,1221,8170,1246,8185,1270,8201,1295,8216,1320,8231,1345,8246,1370,8260,1395,8274,1421,8288,1447,8302,1473,8315,1499,8328,1525,8341,1551,8353,1578,8365,1605,8377,1632,8389,1659,8400,1685,8411,1712,8422,1740,8422,1740,8429,1735,8435,1730,8442,1726,8449,1721,8457,1716,8464,1712,8471,1707,8478,1702,8486,1698,8493,1693,8500,1689,8508,1684,8515,1680,8522,1676,8530,1671,8537,1667,8545,1662,8552,1659,8560,1655,8567,1651,8575,1646,8582,1642,8590,1638,8598,1634,8605,1630,8613,1626,8621,1622,8628,1618,8636,1614,8644,1610,8652,1606,8659,1602,8667,1598,8675,1595,8683,1591,8691,1587,8699,1583,8707,1580,8714,1576,8722,1573,8730,1569,8738,1565,8746,1562,8753,1558,8761,1555,8770,1552,8778,1548,8786,1545,8794,1541,8802,1538,8810,1535,8818,1532,8827,1529,8835,1525,8843,1522,8851,1519,8860,1516,8868,1513,8876,1510,8884,1507,8893,1504,8901,1501,8910,1499,8918,1496,8926,1493,8935,1490,8943,1488,8952,1485,8960,1482,8969,1480,8977,1477,8986,1475,8994,1472,9003,1470,9011,1467,9020,1465,9029,1463,9037,1460,9046,1458,9055,1456,9063,1454,9071,1451,9080,1449,9089,1447,9097,1445,9106,1443,9115,1441,9124,1439,9132,1437,9141,1435,9150,1434,9159,1432,9168,1430,9177,1428,9186,1427,9195,1425,9204,1423,9212,1422,9221,1420,9230,1419,9239,1417,9248,1416,9257,1414,9267,1413,9276,1412,9285,1411,9294,1409,9303,1408,9312,1407,9321,1406,9330,1405,9339,1404,9349,1403,9358,1402,9367,1401,9376,1400,9385,1399,9394,1398,9403,1398,9403,1398,9431,1396,9458,1394,9486,1393,9513,1392,9541,1391,9568,1391,9595,1391,9622,1392,9650,1393,9677,1394,9703,1395,9729,1397,9756,1400,9783,1402,9809,1405,9836,1409,9862,1412,9888,1416,9915,1420,9941,1425,9967,1430,9992,1435,10018,1441,10043,1447,10068,1453,10094,1460,10119,1467,10144,1474,10169,1481,10194,1489,10218,1497,10243,1506,10267,1514,10291,1523,10316,1533,10339,1542,10362,1552,10386,1563,10409,1573,10433,1584,10456,1595,10479,1606,10502,1618,10524,1630,10547,1642,10569,1654,10591,1666,10613,1679,10635,1692,10656,1706,10677,1720,10698,1734,10719,1748,10740,1763,10760,1778,10781,1793,10801,1808,10821,1824,10841,1840,10860,1856,10880,1872,10899,1888,10918,1905,10936,1922,10955,1940,10973,1957,10990,1975,11008,1993,11025,2011,11042,2029,11059,2048,11076,2067,11093,2086,11109,2105,11125,2125,11141,2144,11156,2164,11171,2184,11186,2205,11201,2225,11216,2246,11230,2267,11244,2288,11257,2309,11271,2331,11284,2352,11296,2374,11308,2396,11320,2419,11332,2441,11344,2464,11355,2486,11366,2509,11377,2532,11387,2556,11397,2579,11407,2603,11417,2626,11426,2650,11435,2674,11443,2699,11451,2723,11459,2748,11467,2771,11474,2796,11481,2821,11487,2846,11494,2872,11500,2897,11505,2923,11510,2948,11515,2974,11520,3000,11524,3026,11527,3052,11531,3079,11534,3105,11537,3132,11539,3158,11539,3158,11567,3156,11594,3155,11621,3153,11648,3152,11676,3152,11703,3152,11730,3152,11757,3152,11785,3153,11812,3155,11838,3156,11865,3158,11892,3160,11919,3163,11944,3166,11971,3169,11997,3173,12023,3177,12050,3181,12076,3186,12102,3191,12127,3196,12153,3202,12179,3208,12204,3214,12230,3220,12254,3227,12279,3234,12304,3242,12329,3250,12353,3258,12378,3266,12402,3275,12426,3284,12451,3293,12475,3303,12498,3313,12522,3323,12545,3334,12568,3344,12591,3356,12614,3367,12637,3379,12659,3390,12682,3403,12704,3415,12726,3428,12748,3441,12770,3454,12792,3468,12813,3481,12834,3496,12855,3510,12876,3524,12895,3539,12916,3554,12936,3570,12956,3585,12976,3601,12995,3617,13015,3634,13034,3650,13053,3667,13071,3684,13090,3701,13108,3719,13126,3736,13144,3754,13161,3773,13178,3791,13195,3810,13211,3829,13228,3848,13244,3867,13260,3885,13276,3905,13291,3925,13307,3945,13322,3965,13336,3986,13351,4007,13365,4027,13379,4049,13392,4070,13406,4091,13419,4113,13432,4135,13444,4157,13456,4179,13468,4202,13480,4224,13491,4247,13502,4270,13513,4293,13522,4316,13532,4340,13542,4363,13552,4387,13561,4411,13570,4435,13578,4459,13586,4484,13594,4508,13602,4533,13609,4558,13616,4583,13623,4608,13629,4633,13635,4659,13640,4684,13645,4710,13650,4736,13655,4762,13659,4788,13663,4814,13666,4840,13669,4867,13672,4893,13674,4920,13674,4920,13676,4946,13677,4973,13679,4999,13679,5025,13680,5052,13680,5078,13679,5104,13679,5131,13678,5157,13676,5183,13675,5209,13672,5235,13670,5261,13667,5287,13664,5312,13660,5338,13656,5363,13652,5389,13647,5414,13643,5439,13637,5464,13632,5489,13626,5514,13619,5539,13613,5563,13606,5588,13599,5612,13591,5637,13583,5661,13575,5685,13566,5709,13557,5732,13548,5756,13539,5779,13529,5803,13520,5826,13509,5849,13499,5872,13488,5895,13476,5917,13465,5939,13453,5962,13441,5984,13428,6006,13415,6028,13402,6049,13389,6071,13376,6091,13362,6112,13348,6133,13333,6154,13318,6174,13303,6194,13288,6215,13273,6235,13257,6254,13241,6274,13225,6293,13208,6312,13192,6331,13175,6350,13158,6369,13141,6387,13123,6405,13105,6423,13087,6441,13068,6458,13050,6475,13031,6492,13011,6509,12992,6526,12972,6542,12953,6558,12933,6574,12912,6589,12892,6605,12872,6620,12851,6635,12830,6649,12809,6664,12787,6678,12765,6691,12744,6705,12721,6718,12699,6731,12677,6744,12654,6756,12631,6769,12608,6781,12585,6792,12562,6804,12538,6815,12515,6825,12491,6836,12467,6846,12442,6856,12418,6866,12393,6875,12368,6884,12343,6892,12318,6901,12293,6909,12267,6917,12243,6924,12217,6931,12191,6938,12165,6944,12139,6951,12112,6956,12086,6962,12059,6967,12032,6972,12005,6976,11978,6980,11951,6984,11925,6988,11898,6991,11870,6993,11842,6996,11842,6996,11842,6996,11842,6996,11842,6996,11842,6996,11842,6996,11841,6996,11841,6996,11840,6996,11838,6996,11837,6996,11835,6996,11833,6997,11830,6997,11827,6997,11824,6997,11820,6998,11815,6998,11810,6998,11805,6999,11798,6999,11791,7000,11784,7000,11775,7001,11766,7002,11756,7003,11745,7004,11734,7004,11721,7005,11708,7006,11693,7008,11678,7009,11662,7010,11644,7012,11626,7013,11607,7015,11586,7016,11564,7018,11541,7020,11516,7022,11490,7024,11463,7026,11435,7028,11405,7031,11374,7033,11341,7036,11306,7038,11272,7041,11234,7044,11195,7047,11155,7050,11113,7054,11069,7057,11023,7061,10976,7065,10928,7069,10877,7073,10824,7077,10769,7081,10712,7086,10655,7090,10594,7095,10532,7100,10467,7105,10400,7110,10332,7116,10261,7122,10188,7127,10113,7133,10035,7140,9956,7146,9874,7152,9789,7159,9703,7166,9614,7173,9522,7180,9428,7187,9332,7195,9233,7202,9131,7211,9027,7219,8920,7227,8810,7236,8698,7245,8583,7254,8465,7263,8345,7273,8221,7283,8095,7293,7965,7303,7833,7314,7698,7324,7560,7335,7419,7347,7275,7358,7128,7370,6977,7382,6824,7394,6666,7407,6507,7419,6343,7432,6177,7446,6006,7459,5833,7473,5656,7487,5476,7501,5292,7516,5106,7531,4915,7546,4720,7561,4523,7577,4321,7593,4117,7609,3909,7626,3696,7643,3480,7660,3260,7678,3035,7695,2808,7714,2576,7732,2576,7732,2543,7734,2510,7736,2477,7738,2444,7739,2411,7740,2379,7740,2346,7740,2313,7739,2281,7738,2248,7737,2216,7735,2183,7732,2151,7730,2119,7726,2087,7723,2056,7719,2024,7715,1993,7710,1961,7705,1930,7699,1899,7693,1868,7687,1837,7680,1806,7673,1775,7665,1746,7657,1716,7649,1685,7640,1655,7631,1625,7622,1596,7612,1566,7602,1537,7592,1508,7581,1479,7569,1450,7558,1422,7546,1394,7534,1366,7521,1338,7508,1310,7495,1282,7481,1255,7467,1227,7453,1200,7438,1173,7423,1147,7408,1120,7392,1095,7376,1069,7360,1044,7343,1018,7326,993,7309,968,7291,943,7274,919,7255,894,7237,870,7218,846,7199,823,7181,800,7161,778,7141,755,7121,733,7101,710,7080,688,7059,667,7037,645,7016,624,6994,604,6972,583,6949,563,6927,543,6904,523,6881,504,6857,485,6833,468,6809,449,6785,431,6761,413,6736,396,6711,379,6686,362,6661,346,6635,330,6609,314,6583,299,6557,284,6530,269,6504,255,6477,241,6449,227,6422,214,6394,201,6367,188,6339,176,6310,164,6282,154,6253,143,6225,132,6196,122,6167,112,6137,103,6108,94,6079,85,6049,77,6019,69,5989,61,5958,54,5928,48,5897,41,5866,36,5835,30,5804,25,5773,21,5741,17,5709,13,5678,10,5646,7,5613,7,5613,5,5593,4,5573,3,5553,2,5533,1,5513,1,5493,0,5473,0,5453,0,5433,0,5414,0,5394,1,5374,1,5354,2,5335,3,5315,4,5295,5,5276,7,5256,9,5237,10,5217,12,5198,14,5178,17,5159,19,5140,22,5120,25,5101,28,5082,31,5063,34,5044,38,5025,41,5006,45,4987,49,4969,53,4950,57,4931,62,4912,66,4894,71,4875,76,4857,81,4838,86,4820,91,4801,97,4783,103,4764,108,4746,114,4728,120,4710,127,4692,133,4674,140,4656,146,4638,153,4620,159,4603,166,4585,174,4567,181,4550,189,4532,196,4515,204,4498,212,4480,220,4463,229,4446,237,4429,246,4412,254,4395,263,4378,272,4362,281,4345,291,4328,300,4312,309,4295,319,4279,329,4263,339,4247,349,4230,359,4214,369,4198,380,4183,390,4167,401,4151,412,4135,423,4120,434,4104,445,4089,457,4074,468,4059,479,4044,490,4029,502,4014,514,3999,526,3984,538,3970,551,3955,563,3941,576,3926,588,3912,601,3898,614,3884,627,3870,640,3857,654,3843,667,3830,680,3816,694,3803,708,3789,722,3776,735,3763,750,3750,764,3737,778,3724,792,3712,806,3699,820,3687,835,3674,850,3662,865,3650,880,3638,895,3626,910,3614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6400800</wp:posOffset>
                </wp:positionH>
                <wp:positionV relativeFrom="page">
                  <wp:posOffset>2362200</wp:posOffset>
                </wp:positionV>
                <wp:extent cx="1308100" cy="762000"/>
                <wp:effectExtent l="0" t="0" r="32030670" b="11829415"/>
                <wp:wrapNone/>
                <wp:docPr id="32" name="组合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8100" cy="762000"/>
                          <a:chOff x="10080" y="3720"/>
                          <a:chExt cx="2060" cy="1200"/>
                        </a:xfrm>
                      </wpg:grpSpPr>
                      <wps:wsp>
                        <wps:cNvPr id="31" name="任意多边形 71"/>
                        <wps:cNvSpPr>
                          <a:spLocks noEditPoints="1"/>
                        </wps:cNvSpPr>
                        <wps:spPr>
                          <a:xfrm>
                            <a:off x="60512" y="22349"/>
                            <a:ext cx="2060" cy="120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60" h="1200">
                                <a:moveTo>
                                  <a:pt x="159" y="518"/>
                                </a:move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8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7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6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5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4"/>
                                </a:lnTo>
                                <a:lnTo>
                                  <a:pt x="159" y="513"/>
                                </a:lnTo>
                                <a:lnTo>
                                  <a:pt x="159" y="513"/>
                                </a:lnTo>
                                <a:lnTo>
                                  <a:pt x="159" y="513"/>
                                </a:lnTo>
                                <a:lnTo>
                                  <a:pt x="159" y="513"/>
                                </a:lnTo>
                                <a:lnTo>
                                  <a:pt x="159" y="513"/>
                                </a:lnTo>
                                <a:lnTo>
                                  <a:pt x="159" y="513"/>
                                </a:lnTo>
                                <a:lnTo>
                                  <a:pt x="159" y="513"/>
                                </a:lnTo>
                                <a:lnTo>
                                  <a:pt x="159" y="513"/>
                                </a:lnTo>
                                <a:lnTo>
                                  <a:pt x="159" y="513"/>
                                </a:lnTo>
                                <a:lnTo>
                                  <a:pt x="159" y="513"/>
                                </a:lnTo>
                                <a:lnTo>
                                  <a:pt x="159" y="513"/>
                                </a:lnTo>
                                <a:lnTo>
                                  <a:pt x="159" y="509"/>
                                </a:lnTo>
                                <a:lnTo>
                                  <a:pt x="159" y="505"/>
                                </a:lnTo>
                                <a:lnTo>
                                  <a:pt x="159" y="501"/>
                                </a:lnTo>
                                <a:lnTo>
                                  <a:pt x="159" y="498"/>
                                </a:lnTo>
                                <a:lnTo>
                                  <a:pt x="160" y="494"/>
                                </a:lnTo>
                                <a:lnTo>
                                  <a:pt x="160" y="490"/>
                                </a:lnTo>
                                <a:lnTo>
                                  <a:pt x="160" y="485"/>
                                </a:lnTo>
                                <a:lnTo>
                                  <a:pt x="161" y="481"/>
                                </a:lnTo>
                                <a:lnTo>
                                  <a:pt x="161" y="477"/>
                                </a:lnTo>
                                <a:lnTo>
                                  <a:pt x="161" y="474"/>
                                </a:lnTo>
                                <a:lnTo>
                                  <a:pt x="162" y="470"/>
                                </a:lnTo>
                                <a:lnTo>
                                  <a:pt x="163" y="466"/>
                                </a:lnTo>
                                <a:lnTo>
                                  <a:pt x="163" y="462"/>
                                </a:lnTo>
                                <a:lnTo>
                                  <a:pt x="164" y="459"/>
                                </a:lnTo>
                                <a:lnTo>
                                  <a:pt x="165" y="455"/>
                                </a:lnTo>
                                <a:lnTo>
                                  <a:pt x="165" y="451"/>
                                </a:lnTo>
                                <a:lnTo>
                                  <a:pt x="166" y="447"/>
                                </a:lnTo>
                                <a:lnTo>
                                  <a:pt x="167" y="444"/>
                                </a:lnTo>
                                <a:lnTo>
                                  <a:pt x="168" y="440"/>
                                </a:lnTo>
                                <a:lnTo>
                                  <a:pt x="169" y="437"/>
                                </a:lnTo>
                                <a:lnTo>
                                  <a:pt x="170" y="433"/>
                                </a:lnTo>
                                <a:lnTo>
                                  <a:pt x="171" y="429"/>
                                </a:lnTo>
                                <a:lnTo>
                                  <a:pt x="172" y="426"/>
                                </a:lnTo>
                                <a:lnTo>
                                  <a:pt x="173" y="422"/>
                                </a:lnTo>
                                <a:lnTo>
                                  <a:pt x="174" y="419"/>
                                </a:lnTo>
                                <a:lnTo>
                                  <a:pt x="176" y="415"/>
                                </a:lnTo>
                                <a:lnTo>
                                  <a:pt x="177" y="411"/>
                                </a:lnTo>
                                <a:lnTo>
                                  <a:pt x="178" y="407"/>
                                </a:lnTo>
                                <a:lnTo>
                                  <a:pt x="179" y="404"/>
                                </a:lnTo>
                                <a:lnTo>
                                  <a:pt x="181" y="401"/>
                                </a:lnTo>
                                <a:lnTo>
                                  <a:pt x="183" y="397"/>
                                </a:lnTo>
                                <a:lnTo>
                                  <a:pt x="185" y="394"/>
                                </a:lnTo>
                                <a:lnTo>
                                  <a:pt x="186" y="391"/>
                                </a:lnTo>
                                <a:lnTo>
                                  <a:pt x="188" y="387"/>
                                </a:lnTo>
                                <a:lnTo>
                                  <a:pt x="189" y="384"/>
                                </a:lnTo>
                                <a:lnTo>
                                  <a:pt x="191" y="381"/>
                                </a:lnTo>
                                <a:lnTo>
                                  <a:pt x="193" y="377"/>
                                </a:lnTo>
                                <a:lnTo>
                                  <a:pt x="194" y="374"/>
                                </a:lnTo>
                                <a:lnTo>
                                  <a:pt x="196" y="371"/>
                                </a:lnTo>
                                <a:lnTo>
                                  <a:pt x="198" y="368"/>
                                </a:lnTo>
                                <a:lnTo>
                                  <a:pt x="200" y="365"/>
                                </a:lnTo>
                                <a:lnTo>
                                  <a:pt x="202" y="362"/>
                                </a:lnTo>
                                <a:lnTo>
                                  <a:pt x="204" y="359"/>
                                </a:lnTo>
                                <a:lnTo>
                                  <a:pt x="205" y="355"/>
                                </a:lnTo>
                                <a:lnTo>
                                  <a:pt x="207" y="352"/>
                                </a:lnTo>
                                <a:lnTo>
                                  <a:pt x="209" y="349"/>
                                </a:lnTo>
                                <a:lnTo>
                                  <a:pt x="212" y="346"/>
                                </a:lnTo>
                                <a:lnTo>
                                  <a:pt x="214" y="344"/>
                                </a:lnTo>
                                <a:lnTo>
                                  <a:pt x="216" y="341"/>
                                </a:lnTo>
                                <a:lnTo>
                                  <a:pt x="218" y="338"/>
                                </a:lnTo>
                                <a:lnTo>
                                  <a:pt x="220" y="334"/>
                                </a:lnTo>
                                <a:lnTo>
                                  <a:pt x="222" y="331"/>
                                </a:lnTo>
                                <a:lnTo>
                                  <a:pt x="225" y="328"/>
                                </a:lnTo>
                                <a:lnTo>
                                  <a:pt x="227" y="325"/>
                                </a:lnTo>
                                <a:lnTo>
                                  <a:pt x="229" y="323"/>
                                </a:lnTo>
                                <a:lnTo>
                                  <a:pt x="232" y="320"/>
                                </a:lnTo>
                                <a:lnTo>
                                  <a:pt x="234" y="317"/>
                                </a:lnTo>
                                <a:lnTo>
                                  <a:pt x="236" y="315"/>
                                </a:lnTo>
                                <a:lnTo>
                                  <a:pt x="239" y="312"/>
                                </a:lnTo>
                                <a:lnTo>
                                  <a:pt x="241" y="310"/>
                                </a:lnTo>
                                <a:lnTo>
                                  <a:pt x="244" y="307"/>
                                </a:lnTo>
                                <a:lnTo>
                                  <a:pt x="246" y="305"/>
                                </a:lnTo>
                                <a:lnTo>
                                  <a:pt x="249" y="302"/>
                                </a:lnTo>
                                <a:lnTo>
                                  <a:pt x="252" y="300"/>
                                </a:lnTo>
                                <a:lnTo>
                                  <a:pt x="254" y="297"/>
                                </a:lnTo>
                                <a:lnTo>
                                  <a:pt x="257" y="295"/>
                                </a:lnTo>
                                <a:lnTo>
                                  <a:pt x="260" y="293"/>
                                </a:lnTo>
                                <a:lnTo>
                                  <a:pt x="263" y="290"/>
                                </a:lnTo>
                                <a:lnTo>
                                  <a:pt x="265" y="288"/>
                                </a:lnTo>
                                <a:lnTo>
                                  <a:pt x="268" y="286"/>
                                </a:lnTo>
                                <a:lnTo>
                                  <a:pt x="271" y="284"/>
                                </a:lnTo>
                                <a:lnTo>
                                  <a:pt x="274" y="281"/>
                                </a:lnTo>
                                <a:lnTo>
                                  <a:pt x="277" y="279"/>
                                </a:lnTo>
                                <a:lnTo>
                                  <a:pt x="280" y="277"/>
                                </a:lnTo>
                                <a:lnTo>
                                  <a:pt x="283" y="275"/>
                                </a:lnTo>
                                <a:lnTo>
                                  <a:pt x="286" y="273"/>
                                </a:lnTo>
                                <a:lnTo>
                                  <a:pt x="289" y="271"/>
                                </a:lnTo>
                                <a:lnTo>
                                  <a:pt x="292" y="269"/>
                                </a:lnTo>
                                <a:lnTo>
                                  <a:pt x="295" y="267"/>
                                </a:lnTo>
                                <a:lnTo>
                                  <a:pt x="298" y="266"/>
                                </a:lnTo>
                                <a:lnTo>
                                  <a:pt x="301" y="264"/>
                                </a:lnTo>
                                <a:lnTo>
                                  <a:pt x="305" y="261"/>
                                </a:lnTo>
                                <a:lnTo>
                                  <a:pt x="308" y="259"/>
                                </a:lnTo>
                                <a:lnTo>
                                  <a:pt x="311" y="258"/>
                                </a:lnTo>
                                <a:lnTo>
                                  <a:pt x="314" y="256"/>
                                </a:lnTo>
                                <a:lnTo>
                                  <a:pt x="318" y="254"/>
                                </a:lnTo>
                                <a:lnTo>
                                  <a:pt x="321" y="253"/>
                                </a:lnTo>
                                <a:lnTo>
                                  <a:pt x="324" y="251"/>
                                </a:lnTo>
                                <a:lnTo>
                                  <a:pt x="327" y="250"/>
                                </a:lnTo>
                                <a:lnTo>
                                  <a:pt x="331" y="248"/>
                                </a:lnTo>
                                <a:lnTo>
                                  <a:pt x="334" y="247"/>
                                </a:lnTo>
                                <a:lnTo>
                                  <a:pt x="337" y="246"/>
                                </a:lnTo>
                                <a:lnTo>
                                  <a:pt x="341" y="244"/>
                                </a:lnTo>
                                <a:lnTo>
                                  <a:pt x="344" y="243"/>
                                </a:lnTo>
                                <a:lnTo>
                                  <a:pt x="348" y="242"/>
                                </a:lnTo>
                                <a:lnTo>
                                  <a:pt x="351" y="241"/>
                                </a:lnTo>
                                <a:lnTo>
                                  <a:pt x="354" y="240"/>
                                </a:lnTo>
                                <a:lnTo>
                                  <a:pt x="358" y="239"/>
                                </a:lnTo>
                                <a:lnTo>
                                  <a:pt x="361" y="238"/>
                                </a:lnTo>
                                <a:lnTo>
                                  <a:pt x="365" y="237"/>
                                </a:lnTo>
                                <a:lnTo>
                                  <a:pt x="369" y="236"/>
                                </a:lnTo>
                                <a:lnTo>
                                  <a:pt x="372" y="235"/>
                                </a:lnTo>
                                <a:lnTo>
                                  <a:pt x="376" y="234"/>
                                </a:lnTo>
                                <a:lnTo>
                                  <a:pt x="379" y="233"/>
                                </a:lnTo>
                                <a:lnTo>
                                  <a:pt x="383" y="232"/>
                                </a:lnTo>
                                <a:lnTo>
                                  <a:pt x="386" y="232"/>
                                </a:lnTo>
                                <a:lnTo>
                                  <a:pt x="390" y="231"/>
                                </a:lnTo>
                                <a:lnTo>
                                  <a:pt x="394" y="230"/>
                                </a:lnTo>
                                <a:lnTo>
                                  <a:pt x="397" y="230"/>
                                </a:lnTo>
                                <a:lnTo>
                                  <a:pt x="401" y="229"/>
                                </a:lnTo>
                                <a:lnTo>
                                  <a:pt x="405" y="229"/>
                                </a:lnTo>
                                <a:lnTo>
                                  <a:pt x="408" y="229"/>
                                </a:lnTo>
                                <a:lnTo>
                                  <a:pt x="412" y="228"/>
                                </a:lnTo>
                                <a:lnTo>
                                  <a:pt x="416" y="228"/>
                                </a:lnTo>
                                <a:lnTo>
                                  <a:pt x="420" y="228"/>
                                </a:lnTo>
                                <a:lnTo>
                                  <a:pt x="423" y="228"/>
                                </a:lnTo>
                                <a:lnTo>
                                  <a:pt x="428" y="227"/>
                                </a:lnTo>
                                <a:lnTo>
                                  <a:pt x="432" y="227"/>
                                </a:lnTo>
                                <a:lnTo>
                                  <a:pt x="436" y="227"/>
                                </a:lnTo>
                                <a:lnTo>
                                  <a:pt x="436" y="227"/>
                                </a:lnTo>
                                <a:lnTo>
                                  <a:pt x="437" y="227"/>
                                </a:lnTo>
                                <a:lnTo>
                                  <a:pt x="438" y="227"/>
                                </a:lnTo>
                                <a:lnTo>
                                  <a:pt x="438" y="227"/>
                                </a:lnTo>
                                <a:lnTo>
                                  <a:pt x="439" y="227"/>
                                </a:lnTo>
                                <a:lnTo>
                                  <a:pt x="440" y="227"/>
                                </a:lnTo>
                                <a:lnTo>
                                  <a:pt x="441" y="227"/>
                                </a:lnTo>
                                <a:lnTo>
                                  <a:pt x="442" y="227"/>
                                </a:lnTo>
                                <a:lnTo>
                                  <a:pt x="443" y="227"/>
                                </a:lnTo>
                                <a:lnTo>
                                  <a:pt x="444" y="227"/>
                                </a:lnTo>
                                <a:lnTo>
                                  <a:pt x="444" y="227"/>
                                </a:lnTo>
                                <a:lnTo>
                                  <a:pt x="445" y="227"/>
                                </a:lnTo>
                                <a:lnTo>
                                  <a:pt x="446" y="228"/>
                                </a:lnTo>
                                <a:lnTo>
                                  <a:pt x="447" y="228"/>
                                </a:lnTo>
                                <a:lnTo>
                                  <a:pt x="448" y="228"/>
                                </a:lnTo>
                                <a:lnTo>
                                  <a:pt x="449" y="228"/>
                                </a:lnTo>
                                <a:lnTo>
                                  <a:pt x="449" y="228"/>
                                </a:lnTo>
                                <a:lnTo>
                                  <a:pt x="450" y="228"/>
                                </a:lnTo>
                                <a:lnTo>
                                  <a:pt x="451" y="228"/>
                                </a:lnTo>
                                <a:lnTo>
                                  <a:pt x="452" y="228"/>
                                </a:lnTo>
                                <a:lnTo>
                                  <a:pt x="453" y="228"/>
                                </a:lnTo>
                                <a:lnTo>
                                  <a:pt x="454" y="228"/>
                                </a:lnTo>
                                <a:lnTo>
                                  <a:pt x="454" y="228"/>
                                </a:lnTo>
                                <a:lnTo>
                                  <a:pt x="455" y="228"/>
                                </a:lnTo>
                                <a:lnTo>
                                  <a:pt x="456" y="228"/>
                                </a:lnTo>
                                <a:lnTo>
                                  <a:pt x="457" y="228"/>
                                </a:lnTo>
                                <a:lnTo>
                                  <a:pt x="458" y="228"/>
                                </a:lnTo>
                                <a:lnTo>
                                  <a:pt x="459" y="228"/>
                                </a:lnTo>
                                <a:lnTo>
                                  <a:pt x="459" y="228"/>
                                </a:lnTo>
                                <a:lnTo>
                                  <a:pt x="460" y="228"/>
                                </a:lnTo>
                                <a:lnTo>
                                  <a:pt x="461" y="229"/>
                                </a:lnTo>
                                <a:lnTo>
                                  <a:pt x="462" y="229"/>
                                </a:lnTo>
                                <a:lnTo>
                                  <a:pt x="463" y="229"/>
                                </a:lnTo>
                                <a:lnTo>
                                  <a:pt x="464" y="229"/>
                                </a:lnTo>
                                <a:lnTo>
                                  <a:pt x="464" y="229"/>
                                </a:lnTo>
                                <a:lnTo>
                                  <a:pt x="465" y="229"/>
                                </a:lnTo>
                                <a:lnTo>
                                  <a:pt x="466" y="229"/>
                                </a:lnTo>
                                <a:lnTo>
                                  <a:pt x="467" y="229"/>
                                </a:lnTo>
                                <a:lnTo>
                                  <a:pt x="468" y="229"/>
                                </a:lnTo>
                                <a:lnTo>
                                  <a:pt x="469" y="229"/>
                                </a:lnTo>
                                <a:lnTo>
                                  <a:pt x="469" y="229"/>
                                </a:lnTo>
                                <a:lnTo>
                                  <a:pt x="470" y="230"/>
                                </a:lnTo>
                                <a:lnTo>
                                  <a:pt x="471" y="230"/>
                                </a:lnTo>
                                <a:lnTo>
                                  <a:pt x="472" y="230"/>
                                </a:lnTo>
                                <a:lnTo>
                                  <a:pt x="473" y="230"/>
                                </a:lnTo>
                                <a:lnTo>
                                  <a:pt x="473" y="230"/>
                                </a:lnTo>
                                <a:lnTo>
                                  <a:pt x="474" y="230"/>
                                </a:lnTo>
                                <a:lnTo>
                                  <a:pt x="475" y="230"/>
                                </a:lnTo>
                                <a:lnTo>
                                  <a:pt x="476" y="230"/>
                                </a:lnTo>
                                <a:lnTo>
                                  <a:pt x="477" y="230"/>
                                </a:lnTo>
                                <a:lnTo>
                                  <a:pt x="478" y="231"/>
                                </a:lnTo>
                                <a:lnTo>
                                  <a:pt x="478" y="231"/>
                                </a:lnTo>
                                <a:lnTo>
                                  <a:pt x="479" y="231"/>
                                </a:lnTo>
                                <a:lnTo>
                                  <a:pt x="480" y="231"/>
                                </a:lnTo>
                                <a:lnTo>
                                  <a:pt x="481" y="231"/>
                                </a:lnTo>
                                <a:lnTo>
                                  <a:pt x="482" y="231"/>
                                </a:lnTo>
                                <a:lnTo>
                                  <a:pt x="482" y="231"/>
                                </a:lnTo>
                                <a:lnTo>
                                  <a:pt x="483" y="232"/>
                                </a:lnTo>
                                <a:lnTo>
                                  <a:pt x="484" y="232"/>
                                </a:lnTo>
                                <a:lnTo>
                                  <a:pt x="485" y="232"/>
                                </a:lnTo>
                                <a:lnTo>
                                  <a:pt x="486" y="232"/>
                                </a:lnTo>
                                <a:lnTo>
                                  <a:pt x="486" y="232"/>
                                </a:lnTo>
                                <a:lnTo>
                                  <a:pt x="487" y="232"/>
                                </a:lnTo>
                                <a:lnTo>
                                  <a:pt x="488" y="232"/>
                                </a:lnTo>
                                <a:lnTo>
                                  <a:pt x="489" y="233"/>
                                </a:lnTo>
                                <a:lnTo>
                                  <a:pt x="490" y="233"/>
                                </a:lnTo>
                                <a:lnTo>
                                  <a:pt x="490" y="233"/>
                                </a:lnTo>
                                <a:lnTo>
                                  <a:pt x="491" y="233"/>
                                </a:lnTo>
                                <a:lnTo>
                                  <a:pt x="492" y="233"/>
                                </a:lnTo>
                                <a:lnTo>
                                  <a:pt x="493" y="233"/>
                                </a:lnTo>
                                <a:lnTo>
                                  <a:pt x="494" y="234"/>
                                </a:lnTo>
                                <a:lnTo>
                                  <a:pt x="494" y="234"/>
                                </a:lnTo>
                                <a:lnTo>
                                  <a:pt x="495" y="234"/>
                                </a:lnTo>
                                <a:lnTo>
                                  <a:pt x="496" y="234"/>
                                </a:lnTo>
                                <a:lnTo>
                                  <a:pt x="497" y="234"/>
                                </a:lnTo>
                                <a:lnTo>
                                  <a:pt x="498" y="235"/>
                                </a:lnTo>
                                <a:lnTo>
                                  <a:pt x="498" y="235"/>
                                </a:lnTo>
                                <a:lnTo>
                                  <a:pt x="499" y="235"/>
                                </a:lnTo>
                                <a:lnTo>
                                  <a:pt x="500" y="235"/>
                                </a:lnTo>
                                <a:lnTo>
                                  <a:pt x="501" y="235"/>
                                </a:lnTo>
                                <a:lnTo>
                                  <a:pt x="502" y="236"/>
                                </a:lnTo>
                                <a:lnTo>
                                  <a:pt x="502" y="236"/>
                                </a:lnTo>
                                <a:lnTo>
                                  <a:pt x="503" y="236"/>
                                </a:lnTo>
                                <a:lnTo>
                                  <a:pt x="504" y="236"/>
                                </a:lnTo>
                                <a:lnTo>
                                  <a:pt x="505" y="236"/>
                                </a:lnTo>
                                <a:lnTo>
                                  <a:pt x="506" y="237"/>
                                </a:lnTo>
                                <a:lnTo>
                                  <a:pt x="506" y="237"/>
                                </a:lnTo>
                                <a:lnTo>
                                  <a:pt x="507" y="237"/>
                                </a:lnTo>
                                <a:lnTo>
                                  <a:pt x="508" y="237"/>
                                </a:lnTo>
                                <a:lnTo>
                                  <a:pt x="509" y="237"/>
                                </a:lnTo>
                                <a:lnTo>
                                  <a:pt x="509" y="238"/>
                                </a:lnTo>
                                <a:lnTo>
                                  <a:pt x="510" y="238"/>
                                </a:lnTo>
                                <a:lnTo>
                                  <a:pt x="511" y="238"/>
                                </a:lnTo>
                                <a:lnTo>
                                  <a:pt x="512" y="238"/>
                                </a:lnTo>
                                <a:lnTo>
                                  <a:pt x="513" y="239"/>
                                </a:lnTo>
                                <a:lnTo>
                                  <a:pt x="513" y="239"/>
                                </a:lnTo>
                                <a:lnTo>
                                  <a:pt x="514" y="239"/>
                                </a:lnTo>
                                <a:lnTo>
                                  <a:pt x="515" y="239"/>
                                </a:lnTo>
                                <a:lnTo>
                                  <a:pt x="516" y="240"/>
                                </a:lnTo>
                                <a:lnTo>
                                  <a:pt x="516" y="240"/>
                                </a:lnTo>
                                <a:lnTo>
                                  <a:pt x="517" y="240"/>
                                </a:lnTo>
                                <a:lnTo>
                                  <a:pt x="518" y="240"/>
                                </a:lnTo>
                                <a:lnTo>
                                  <a:pt x="519" y="240"/>
                                </a:lnTo>
                                <a:lnTo>
                                  <a:pt x="520" y="241"/>
                                </a:lnTo>
                                <a:lnTo>
                                  <a:pt x="520" y="241"/>
                                </a:lnTo>
                                <a:lnTo>
                                  <a:pt x="521" y="241"/>
                                </a:lnTo>
                                <a:lnTo>
                                  <a:pt x="522" y="242"/>
                                </a:lnTo>
                                <a:lnTo>
                                  <a:pt x="523" y="242"/>
                                </a:lnTo>
                                <a:lnTo>
                                  <a:pt x="523" y="242"/>
                                </a:lnTo>
                                <a:lnTo>
                                  <a:pt x="524" y="242"/>
                                </a:lnTo>
                                <a:lnTo>
                                  <a:pt x="525" y="243"/>
                                </a:lnTo>
                                <a:lnTo>
                                  <a:pt x="526" y="243"/>
                                </a:lnTo>
                                <a:lnTo>
                                  <a:pt x="526" y="243"/>
                                </a:lnTo>
                                <a:lnTo>
                                  <a:pt x="527" y="243"/>
                                </a:lnTo>
                                <a:lnTo>
                                  <a:pt x="528" y="244"/>
                                </a:lnTo>
                                <a:lnTo>
                                  <a:pt x="529" y="244"/>
                                </a:lnTo>
                                <a:lnTo>
                                  <a:pt x="529" y="244"/>
                                </a:lnTo>
                                <a:lnTo>
                                  <a:pt x="530" y="245"/>
                                </a:lnTo>
                                <a:lnTo>
                                  <a:pt x="531" y="245"/>
                                </a:lnTo>
                                <a:lnTo>
                                  <a:pt x="532" y="245"/>
                                </a:lnTo>
                                <a:lnTo>
                                  <a:pt x="532" y="245"/>
                                </a:lnTo>
                                <a:lnTo>
                                  <a:pt x="533" y="241"/>
                                </a:lnTo>
                                <a:lnTo>
                                  <a:pt x="535" y="238"/>
                                </a:lnTo>
                                <a:lnTo>
                                  <a:pt x="537" y="234"/>
                                </a:lnTo>
                                <a:lnTo>
                                  <a:pt x="539" y="231"/>
                                </a:lnTo>
                                <a:lnTo>
                                  <a:pt x="540" y="227"/>
                                </a:lnTo>
                                <a:lnTo>
                                  <a:pt x="542" y="224"/>
                                </a:lnTo>
                                <a:lnTo>
                                  <a:pt x="544" y="220"/>
                                </a:lnTo>
                                <a:lnTo>
                                  <a:pt x="547" y="217"/>
                                </a:lnTo>
                                <a:lnTo>
                                  <a:pt x="549" y="213"/>
                                </a:lnTo>
                                <a:lnTo>
                                  <a:pt x="551" y="210"/>
                                </a:lnTo>
                                <a:lnTo>
                                  <a:pt x="553" y="207"/>
                                </a:lnTo>
                                <a:lnTo>
                                  <a:pt x="555" y="203"/>
                                </a:lnTo>
                                <a:lnTo>
                                  <a:pt x="557" y="200"/>
                                </a:lnTo>
                                <a:lnTo>
                                  <a:pt x="559" y="196"/>
                                </a:lnTo>
                                <a:lnTo>
                                  <a:pt x="561" y="193"/>
                                </a:lnTo>
                                <a:lnTo>
                                  <a:pt x="563" y="190"/>
                                </a:lnTo>
                                <a:lnTo>
                                  <a:pt x="566" y="186"/>
                                </a:lnTo>
                                <a:lnTo>
                                  <a:pt x="568" y="182"/>
                                </a:lnTo>
                                <a:lnTo>
                                  <a:pt x="570" y="179"/>
                                </a:lnTo>
                                <a:lnTo>
                                  <a:pt x="572" y="176"/>
                                </a:lnTo>
                                <a:lnTo>
                                  <a:pt x="575" y="173"/>
                                </a:lnTo>
                                <a:lnTo>
                                  <a:pt x="577" y="170"/>
                                </a:lnTo>
                                <a:lnTo>
                                  <a:pt x="579" y="166"/>
                                </a:lnTo>
                                <a:lnTo>
                                  <a:pt x="582" y="163"/>
                                </a:lnTo>
                                <a:lnTo>
                                  <a:pt x="584" y="160"/>
                                </a:lnTo>
                                <a:lnTo>
                                  <a:pt x="587" y="157"/>
                                </a:lnTo>
                                <a:lnTo>
                                  <a:pt x="589" y="154"/>
                                </a:lnTo>
                                <a:lnTo>
                                  <a:pt x="591" y="151"/>
                                </a:lnTo>
                                <a:lnTo>
                                  <a:pt x="594" y="148"/>
                                </a:lnTo>
                                <a:lnTo>
                                  <a:pt x="597" y="145"/>
                                </a:lnTo>
                                <a:lnTo>
                                  <a:pt x="599" y="142"/>
                                </a:lnTo>
                                <a:lnTo>
                                  <a:pt x="602" y="139"/>
                                </a:lnTo>
                                <a:lnTo>
                                  <a:pt x="604" y="136"/>
                                </a:lnTo>
                                <a:lnTo>
                                  <a:pt x="607" y="133"/>
                                </a:lnTo>
                                <a:lnTo>
                                  <a:pt x="610" y="131"/>
                                </a:lnTo>
                                <a:lnTo>
                                  <a:pt x="612" y="128"/>
                                </a:lnTo>
                                <a:lnTo>
                                  <a:pt x="615" y="125"/>
                                </a:lnTo>
                                <a:lnTo>
                                  <a:pt x="618" y="122"/>
                                </a:lnTo>
                                <a:lnTo>
                                  <a:pt x="621" y="119"/>
                                </a:lnTo>
                                <a:lnTo>
                                  <a:pt x="623" y="117"/>
                                </a:lnTo>
                                <a:lnTo>
                                  <a:pt x="626" y="114"/>
                                </a:lnTo>
                                <a:lnTo>
                                  <a:pt x="629" y="110"/>
                                </a:lnTo>
                                <a:lnTo>
                                  <a:pt x="632" y="108"/>
                                </a:lnTo>
                                <a:lnTo>
                                  <a:pt x="635" y="105"/>
                                </a:lnTo>
                                <a:lnTo>
                                  <a:pt x="638" y="103"/>
                                </a:lnTo>
                                <a:lnTo>
                                  <a:pt x="641" y="100"/>
                                </a:lnTo>
                                <a:lnTo>
                                  <a:pt x="644" y="97"/>
                                </a:lnTo>
                                <a:lnTo>
                                  <a:pt x="647" y="95"/>
                                </a:lnTo>
                                <a:lnTo>
                                  <a:pt x="650" y="92"/>
                                </a:lnTo>
                                <a:lnTo>
                                  <a:pt x="653" y="90"/>
                                </a:lnTo>
                                <a:lnTo>
                                  <a:pt x="656" y="88"/>
                                </a:lnTo>
                                <a:lnTo>
                                  <a:pt x="659" y="85"/>
                                </a:lnTo>
                                <a:lnTo>
                                  <a:pt x="662" y="83"/>
                                </a:lnTo>
                                <a:lnTo>
                                  <a:pt x="665" y="81"/>
                                </a:lnTo>
                                <a:lnTo>
                                  <a:pt x="669" y="78"/>
                                </a:lnTo>
                                <a:lnTo>
                                  <a:pt x="672" y="76"/>
                                </a:lnTo>
                                <a:lnTo>
                                  <a:pt x="675" y="74"/>
                                </a:lnTo>
                                <a:lnTo>
                                  <a:pt x="679" y="72"/>
                                </a:lnTo>
                                <a:lnTo>
                                  <a:pt x="682" y="69"/>
                                </a:lnTo>
                                <a:lnTo>
                                  <a:pt x="685" y="67"/>
                                </a:lnTo>
                                <a:lnTo>
                                  <a:pt x="688" y="65"/>
                                </a:lnTo>
                                <a:lnTo>
                                  <a:pt x="692" y="63"/>
                                </a:lnTo>
                                <a:lnTo>
                                  <a:pt x="695" y="61"/>
                                </a:lnTo>
                                <a:lnTo>
                                  <a:pt x="698" y="59"/>
                                </a:lnTo>
                                <a:lnTo>
                                  <a:pt x="702" y="57"/>
                                </a:lnTo>
                                <a:lnTo>
                                  <a:pt x="705" y="55"/>
                                </a:lnTo>
                                <a:lnTo>
                                  <a:pt x="708" y="53"/>
                                </a:lnTo>
                                <a:lnTo>
                                  <a:pt x="712" y="51"/>
                                </a:lnTo>
                                <a:lnTo>
                                  <a:pt x="715" y="49"/>
                                </a:lnTo>
                                <a:lnTo>
                                  <a:pt x="719" y="47"/>
                                </a:lnTo>
                                <a:lnTo>
                                  <a:pt x="722" y="46"/>
                                </a:lnTo>
                                <a:lnTo>
                                  <a:pt x="726" y="44"/>
                                </a:lnTo>
                                <a:lnTo>
                                  <a:pt x="729" y="42"/>
                                </a:lnTo>
                                <a:lnTo>
                                  <a:pt x="733" y="40"/>
                                </a:lnTo>
                                <a:lnTo>
                                  <a:pt x="736" y="39"/>
                                </a:lnTo>
                                <a:lnTo>
                                  <a:pt x="740" y="36"/>
                                </a:lnTo>
                                <a:lnTo>
                                  <a:pt x="743" y="34"/>
                                </a:lnTo>
                                <a:lnTo>
                                  <a:pt x="747" y="33"/>
                                </a:lnTo>
                                <a:lnTo>
                                  <a:pt x="751" y="31"/>
                                </a:lnTo>
                                <a:lnTo>
                                  <a:pt x="754" y="30"/>
                                </a:lnTo>
                                <a:lnTo>
                                  <a:pt x="758" y="28"/>
                                </a:lnTo>
                                <a:lnTo>
                                  <a:pt x="761" y="27"/>
                                </a:lnTo>
                                <a:lnTo>
                                  <a:pt x="765" y="26"/>
                                </a:lnTo>
                                <a:lnTo>
                                  <a:pt x="769" y="24"/>
                                </a:lnTo>
                                <a:lnTo>
                                  <a:pt x="773" y="23"/>
                                </a:lnTo>
                                <a:lnTo>
                                  <a:pt x="776" y="22"/>
                                </a:lnTo>
                                <a:lnTo>
                                  <a:pt x="780" y="20"/>
                                </a:lnTo>
                                <a:lnTo>
                                  <a:pt x="784" y="19"/>
                                </a:lnTo>
                                <a:lnTo>
                                  <a:pt x="789" y="18"/>
                                </a:lnTo>
                                <a:lnTo>
                                  <a:pt x="792" y="17"/>
                                </a:lnTo>
                                <a:lnTo>
                                  <a:pt x="796" y="16"/>
                                </a:lnTo>
                                <a:lnTo>
                                  <a:pt x="800" y="15"/>
                                </a:lnTo>
                                <a:lnTo>
                                  <a:pt x="804" y="13"/>
                                </a:lnTo>
                                <a:lnTo>
                                  <a:pt x="808" y="12"/>
                                </a:lnTo>
                                <a:lnTo>
                                  <a:pt x="811" y="12"/>
                                </a:lnTo>
                                <a:lnTo>
                                  <a:pt x="815" y="11"/>
                                </a:lnTo>
                                <a:lnTo>
                                  <a:pt x="819" y="10"/>
                                </a:lnTo>
                                <a:lnTo>
                                  <a:pt x="823" y="9"/>
                                </a:lnTo>
                                <a:lnTo>
                                  <a:pt x="827" y="8"/>
                                </a:lnTo>
                                <a:lnTo>
                                  <a:pt x="831" y="7"/>
                                </a:lnTo>
                                <a:lnTo>
                                  <a:pt x="835" y="6"/>
                                </a:lnTo>
                                <a:lnTo>
                                  <a:pt x="839" y="6"/>
                                </a:lnTo>
                                <a:lnTo>
                                  <a:pt x="843" y="5"/>
                                </a:lnTo>
                                <a:lnTo>
                                  <a:pt x="847" y="4"/>
                                </a:lnTo>
                                <a:lnTo>
                                  <a:pt x="851" y="4"/>
                                </a:lnTo>
                                <a:lnTo>
                                  <a:pt x="855" y="3"/>
                                </a:lnTo>
                                <a:lnTo>
                                  <a:pt x="859" y="3"/>
                                </a:lnTo>
                                <a:lnTo>
                                  <a:pt x="863" y="2"/>
                                </a:lnTo>
                                <a:lnTo>
                                  <a:pt x="867" y="2"/>
                                </a:lnTo>
                                <a:lnTo>
                                  <a:pt x="871" y="2"/>
                                </a:lnTo>
                                <a:lnTo>
                                  <a:pt x="875" y="1"/>
                                </a:lnTo>
                                <a:lnTo>
                                  <a:pt x="879" y="1"/>
                                </a:lnTo>
                                <a:lnTo>
                                  <a:pt x="883" y="1"/>
                                </a:lnTo>
                                <a:lnTo>
                                  <a:pt x="887" y="0"/>
                                </a:lnTo>
                                <a:lnTo>
                                  <a:pt x="891" y="0"/>
                                </a:lnTo>
                                <a:lnTo>
                                  <a:pt x="895" y="0"/>
                                </a:lnTo>
                                <a:lnTo>
                                  <a:pt x="900" y="0"/>
                                </a:lnTo>
                                <a:lnTo>
                                  <a:pt x="904" y="0"/>
                                </a:lnTo>
                                <a:lnTo>
                                  <a:pt x="908" y="0"/>
                                </a:lnTo>
                                <a:lnTo>
                                  <a:pt x="908" y="0"/>
                                </a:lnTo>
                                <a:lnTo>
                                  <a:pt x="914" y="0"/>
                                </a:lnTo>
                                <a:lnTo>
                                  <a:pt x="918" y="0"/>
                                </a:lnTo>
                                <a:lnTo>
                                  <a:pt x="923" y="0"/>
                                </a:lnTo>
                                <a:lnTo>
                                  <a:pt x="928" y="0"/>
                                </a:lnTo>
                                <a:lnTo>
                                  <a:pt x="933" y="1"/>
                                </a:lnTo>
                                <a:lnTo>
                                  <a:pt x="937" y="1"/>
                                </a:lnTo>
                                <a:lnTo>
                                  <a:pt x="942" y="1"/>
                                </a:lnTo>
                                <a:lnTo>
                                  <a:pt x="947" y="2"/>
                                </a:lnTo>
                                <a:lnTo>
                                  <a:pt x="951" y="2"/>
                                </a:lnTo>
                                <a:lnTo>
                                  <a:pt x="956" y="3"/>
                                </a:lnTo>
                                <a:lnTo>
                                  <a:pt x="961" y="3"/>
                                </a:lnTo>
                                <a:lnTo>
                                  <a:pt x="965" y="4"/>
                                </a:lnTo>
                                <a:lnTo>
                                  <a:pt x="970" y="4"/>
                                </a:lnTo>
                                <a:lnTo>
                                  <a:pt x="974" y="5"/>
                                </a:lnTo>
                                <a:lnTo>
                                  <a:pt x="979" y="6"/>
                                </a:lnTo>
                                <a:lnTo>
                                  <a:pt x="983" y="7"/>
                                </a:lnTo>
                                <a:lnTo>
                                  <a:pt x="988" y="8"/>
                                </a:lnTo>
                                <a:lnTo>
                                  <a:pt x="992" y="9"/>
                                </a:lnTo>
                                <a:lnTo>
                                  <a:pt x="997" y="10"/>
                                </a:lnTo>
                                <a:lnTo>
                                  <a:pt x="1001" y="11"/>
                                </a:lnTo>
                                <a:lnTo>
                                  <a:pt x="1006" y="12"/>
                                </a:lnTo>
                                <a:lnTo>
                                  <a:pt x="1010" y="13"/>
                                </a:lnTo>
                                <a:lnTo>
                                  <a:pt x="1015" y="14"/>
                                </a:lnTo>
                                <a:lnTo>
                                  <a:pt x="1019" y="15"/>
                                </a:lnTo>
                                <a:lnTo>
                                  <a:pt x="1023" y="16"/>
                                </a:lnTo>
                                <a:lnTo>
                                  <a:pt x="1028" y="18"/>
                                </a:lnTo>
                                <a:lnTo>
                                  <a:pt x="1033" y="19"/>
                                </a:lnTo>
                                <a:lnTo>
                                  <a:pt x="1037" y="21"/>
                                </a:lnTo>
                                <a:lnTo>
                                  <a:pt x="1042" y="22"/>
                                </a:lnTo>
                                <a:lnTo>
                                  <a:pt x="1046" y="23"/>
                                </a:lnTo>
                                <a:lnTo>
                                  <a:pt x="1050" y="25"/>
                                </a:lnTo>
                                <a:lnTo>
                                  <a:pt x="1055" y="27"/>
                                </a:lnTo>
                                <a:lnTo>
                                  <a:pt x="1059" y="28"/>
                                </a:lnTo>
                                <a:lnTo>
                                  <a:pt x="1063" y="30"/>
                                </a:lnTo>
                                <a:lnTo>
                                  <a:pt x="1067" y="32"/>
                                </a:lnTo>
                                <a:lnTo>
                                  <a:pt x="1071" y="34"/>
                                </a:lnTo>
                                <a:lnTo>
                                  <a:pt x="1075" y="35"/>
                                </a:lnTo>
                                <a:lnTo>
                                  <a:pt x="1079" y="38"/>
                                </a:lnTo>
                                <a:lnTo>
                                  <a:pt x="1084" y="40"/>
                                </a:lnTo>
                                <a:lnTo>
                                  <a:pt x="1088" y="42"/>
                                </a:lnTo>
                                <a:lnTo>
                                  <a:pt x="1092" y="44"/>
                                </a:lnTo>
                                <a:lnTo>
                                  <a:pt x="1096" y="46"/>
                                </a:lnTo>
                                <a:lnTo>
                                  <a:pt x="1100" y="48"/>
                                </a:lnTo>
                                <a:lnTo>
                                  <a:pt x="1104" y="50"/>
                                </a:lnTo>
                                <a:lnTo>
                                  <a:pt x="1107" y="53"/>
                                </a:lnTo>
                                <a:lnTo>
                                  <a:pt x="1111" y="55"/>
                                </a:lnTo>
                                <a:lnTo>
                                  <a:pt x="1115" y="57"/>
                                </a:lnTo>
                                <a:lnTo>
                                  <a:pt x="1119" y="59"/>
                                </a:lnTo>
                                <a:lnTo>
                                  <a:pt x="1123" y="62"/>
                                </a:lnTo>
                                <a:lnTo>
                                  <a:pt x="1127" y="64"/>
                                </a:lnTo>
                                <a:lnTo>
                                  <a:pt x="1130" y="66"/>
                                </a:lnTo>
                                <a:lnTo>
                                  <a:pt x="1134" y="69"/>
                                </a:lnTo>
                                <a:lnTo>
                                  <a:pt x="1138" y="71"/>
                                </a:lnTo>
                                <a:lnTo>
                                  <a:pt x="1142" y="74"/>
                                </a:lnTo>
                                <a:lnTo>
                                  <a:pt x="1145" y="77"/>
                                </a:lnTo>
                                <a:lnTo>
                                  <a:pt x="1149" y="79"/>
                                </a:lnTo>
                                <a:lnTo>
                                  <a:pt x="1153" y="82"/>
                                </a:lnTo>
                                <a:lnTo>
                                  <a:pt x="1157" y="85"/>
                                </a:lnTo>
                                <a:lnTo>
                                  <a:pt x="1161" y="87"/>
                                </a:lnTo>
                                <a:lnTo>
                                  <a:pt x="1164" y="90"/>
                                </a:lnTo>
                                <a:lnTo>
                                  <a:pt x="1168" y="93"/>
                                </a:lnTo>
                                <a:lnTo>
                                  <a:pt x="1171" y="96"/>
                                </a:lnTo>
                                <a:lnTo>
                                  <a:pt x="1174" y="99"/>
                                </a:lnTo>
                                <a:lnTo>
                                  <a:pt x="1178" y="101"/>
                                </a:lnTo>
                                <a:lnTo>
                                  <a:pt x="1181" y="104"/>
                                </a:lnTo>
                                <a:lnTo>
                                  <a:pt x="1185" y="107"/>
                                </a:lnTo>
                                <a:lnTo>
                                  <a:pt x="1188" y="110"/>
                                </a:lnTo>
                                <a:lnTo>
                                  <a:pt x="1191" y="115"/>
                                </a:lnTo>
                                <a:lnTo>
                                  <a:pt x="1194" y="118"/>
                                </a:lnTo>
                                <a:lnTo>
                                  <a:pt x="1198" y="121"/>
                                </a:lnTo>
                                <a:lnTo>
                                  <a:pt x="1201" y="124"/>
                                </a:lnTo>
                                <a:lnTo>
                                  <a:pt x="1204" y="127"/>
                                </a:lnTo>
                                <a:lnTo>
                                  <a:pt x="1207" y="130"/>
                                </a:lnTo>
                                <a:lnTo>
                                  <a:pt x="1210" y="134"/>
                                </a:lnTo>
                                <a:lnTo>
                                  <a:pt x="1213" y="137"/>
                                </a:lnTo>
                                <a:lnTo>
                                  <a:pt x="1216" y="140"/>
                                </a:lnTo>
                                <a:lnTo>
                                  <a:pt x="1219" y="144"/>
                                </a:lnTo>
                                <a:lnTo>
                                  <a:pt x="1222" y="147"/>
                                </a:lnTo>
                                <a:lnTo>
                                  <a:pt x="1225" y="151"/>
                                </a:lnTo>
                                <a:lnTo>
                                  <a:pt x="1228" y="154"/>
                                </a:lnTo>
                                <a:lnTo>
                                  <a:pt x="1230" y="158"/>
                                </a:lnTo>
                                <a:lnTo>
                                  <a:pt x="1233" y="161"/>
                                </a:lnTo>
                                <a:lnTo>
                                  <a:pt x="1236" y="165"/>
                                </a:lnTo>
                                <a:lnTo>
                                  <a:pt x="1239" y="168"/>
                                </a:lnTo>
                                <a:lnTo>
                                  <a:pt x="1241" y="172"/>
                                </a:lnTo>
                                <a:lnTo>
                                  <a:pt x="1244" y="176"/>
                                </a:lnTo>
                                <a:lnTo>
                                  <a:pt x="1247" y="179"/>
                                </a:lnTo>
                                <a:lnTo>
                                  <a:pt x="1249" y="183"/>
                                </a:lnTo>
                                <a:lnTo>
                                  <a:pt x="1252" y="188"/>
                                </a:lnTo>
                                <a:lnTo>
                                  <a:pt x="1254" y="191"/>
                                </a:lnTo>
                                <a:lnTo>
                                  <a:pt x="1257" y="195"/>
                                </a:lnTo>
                                <a:lnTo>
                                  <a:pt x="1259" y="199"/>
                                </a:lnTo>
                                <a:lnTo>
                                  <a:pt x="1261" y="203"/>
                                </a:lnTo>
                                <a:lnTo>
                                  <a:pt x="1264" y="207"/>
                                </a:lnTo>
                                <a:lnTo>
                                  <a:pt x="1266" y="211"/>
                                </a:lnTo>
                                <a:lnTo>
                                  <a:pt x="1268" y="215"/>
                                </a:lnTo>
                                <a:lnTo>
                                  <a:pt x="1271" y="219"/>
                                </a:lnTo>
                                <a:lnTo>
                                  <a:pt x="1274" y="223"/>
                                </a:lnTo>
                                <a:lnTo>
                                  <a:pt x="1276" y="227"/>
                                </a:lnTo>
                                <a:lnTo>
                                  <a:pt x="1278" y="231"/>
                                </a:lnTo>
                                <a:lnTo>
                                  <a:pt x="1280" y="235"/>
                                </a:lnTo>
                                <a:lnTo>
                                  <a:pt x="1282" y="239"/>
                                </a:lnTo>
                                <a:lnTo>
                                  <a:pt x="1284" y="243"/>
                                </a:lnTo>
                                <a:lnTo>
                                  <a:pt x="1286" y="247"/>
                                </a:lnTo>
                                <a:lnTo>
                                  <a:pt x="1288" y="251"/>
                                </a:lnTo>
                                <a:lnTo>
                                  <a:pt x="1290" y="256"/>
                                </a:lnTo>
                                <a:lnTo>
                                  <a:pt x="1291" y="260"/>
                                </a:lnTo>
                                <a:lnTo>
                                  <a:pt x="1293" y="265"/>
                                </a:lnTo>
                                <a:lnTo>
                                  <a:pt x="1295" y="269"/>
                                </a:lnTo>
                                <a:lnTo>
                                  <a:pt x="1297" y="274"/>
                                </a:lnTo>
                                <a:lnTo>
                                  <a:pt x="1298" y="278"/>
                                </a:lnTo>
                                <a:lnTo>
                                  <a:pt x="1300" y="282"/>
                                </a:lnTo>
                                <a:lnTo>
                                  <a:pt x="1301" y="287"/>
                                </a:lnTo>
                                <a:lnTo>
                                  <a:pt x="1303" y="291"/>
                                </a:lnTo>
                                <a:lnTo>
                                  <a:pt x="1304" y="295"/>
                                </a:lnTo>
                                <a:lnTo>
                                  <a:pt x="1306" y="300"/>
                                </a:lnTo>
                                <a:lnTo>
                                  <a:pt x="1307" y="304"/>
                                </a:lnTo>
                                <a:lnTo>
                                  <a:pt x="1308" y="309"/>
                                </a:lnTo>
                                <a:lnTo>
                                  <a:pt x="1310" y="313"/>
                                </a:lnTo>
                                <a:lnTo>
                                  <a:pt x="1310" y="313"/>
                                </a:lnTo>
                                <a:lnTo>
                                  <a:pt x="1311" y="313"/>
                                </a:lnTo>
                                <a:lnTo>
                                  <a:pt x="1312" y="312"/>
                                </a:lnTo>
                                <a:lnTo>
                                  <a:pt x="1313" y="311"/>
                                </a:lnTo>
                                <a:lnTo>
                                  <a:pt x="1314" y="311"/>
                                </a:lnTo>
                                <a:lnTo>
                                  <a:pt x="1315" y="310"/>
                                </a:lnTo>
                                <a:lnTo>
                                  <a:pt x="1316" y="309"/>
                                </a:lnTo>
                                <a:lnTo>
                                  <a:pt x="1317" y="309"/>
                                </a:lnTo>
                                <a:lnTo>
                                  <a:pt x="1319" y="308"/>
                                </a:lnTo>
                                <a:lnTo>
                                  <a:pt x="1320" y="307"/>
                                </a:lnTo>
                                <a:lnTo>
                                  <a:pt x="1321" y="307"/>
                                </a:lnTo>
                                <a:lnTo>
                                  <a:pt x="1322" y="306"/>
                                </a:lnTo>
                                <a:lnTo>
                                  <a:pt x="1323" y="306"/>
                                </a:lnTo>
                                <a:lnTo>
                                  <a:pt x="1324" y="305"/>
                                </a:lnTo>
                                <a:lnTo>
                                  <a:pt x="1325" y="304"/>
                                </a:lnTo>
                                <a:lnTo>
                                  <a:pt x="1327" y="304"/>
                                </a:lnTo>
                                <a:lnTo>
                                  <a:pt x="1328" y="303"/>
                                </a:lnTo>
                                <a:lnTo>
                                  <a:pt x="1329" y="303"/>
                                </a:lnTo>
                                <a:lnTo>
                                  <a:pt x="1330" y="302"/>
                                </a:lnTo>
                                <a:lnTo>
                                  <a:pt x="1331" y="301"/>
                                </a:lnTo>
                                <a:lnTo>
                                  <a:pt x="1332" y="301"/>
                                </a:lnTo>
                                <a:lnTo>
                                  <a:pt x="1334" y="300"/>
                                </a:lnTo>
                                <a:lnTo>
                                  <a:pt x="1335" y="300"/>
                                </a:lnTo>
                                <a:lnTo>
                                  <a:pt x="1336" y="299"/>
                                </a:lnTo>
                                <a:lnTo>
                                  <a:pt x="1337" y="299"/>
                                </a:lnTo>
                                <a:lnTo>
                                  <a:pt x="1338" y="298"/>
                                </a:lnTo>
                                <a:lnTo>
                                  <a:pt x="1339" y="297"/>
                                </a:lnTo>
                                <a:lnTo>
                                  <a:pt x="1341" y="297"/>
                                </a:lnTo>
                                <a:lnTo>
                                  <a:pt x="1342" y="296"/>
                                </a:lnTo>
                                <a:lnTo>
                                  <a:pt x="1343" y="296"/>
                                </a:lnTo>
                                <a:lnTo>
                                  <a:pt x="1344" y="295"/>
                                </a:lnTo>
                                <a:lnTo>
                                  <a:pt x="1345" y="295"/>
                                </a:lnTo>
                                <a:lnTo>
                                  <a:pt x="1347" y="294"/>
                                </a:lnTo>
                                <a:lnTo>
                                  <a:pt x="1348" y="294"/>
                                </a:lnTo>
                                <a:lnTo>
                                  <a:pt x="1349" y="293"/>
                                </a:lnTo>
                                <a:lnTo>
                                  <a:pt x="1350" y="293"/>
                                </a:lnTo>
                                <a:lnTo>
                                  <a:pt x="1351" y="292"/>
                                </a:lnTo>
                                <a:lnTo>
                                  <a:pt x="1353" y="292"/>
                                </a:lnTo>
                                <a:lnTo>
                                  <a:pt x="1354" y="291"/>
                                </a:lnTo>
                                <a:lnTo>
                                  <a:pt x="1355" y="291"/>
                                </a:lnTo>
                                <a:lnTo>
                                  <a:pt x="1356" y="290"/>
                                </a:lnTo>
                                <a:lnTo>
                                  <a:pt x="1358" y="290"/>
                                </a:lnTo>
                                <a:lnTo>
                                  <a:pt x="1359" y="289"/>
                                </a:lnTo>
                                <a:lnTo>
                                  <a:pt x="1360" y="289"/>
                                </a:lnTo>
                                <a:lnTo>
                                  <a:pt x="1361" y="289"/>
                                </a:lnTo>
                                <a:lnTo>
                                  <a:pt x="1362" y="288"/>
                                </a:lnTo>
                                <a:lnTo>
                                  <a:pt x="1364" y="288"/>
                                </a:lnTo>
                                <a:lnTo>
                                  <a:pt x="1365" y="287"/>
                                </a:lnTo>
                                <a:lnTo>
                                  <a:pt x="1366" y="287"/>
                                </a:lnTo>
                                <a:lnTo>
                                  <a:pt x="1367" y="286"/>
                                </a:lnTo>
                                <a:lnTo>
                                  <a:pt x="1369" y="286"/>
                                </a:lnTo>
                                <a:lnTo>
                                  <a:pt x="1370" y="286"/>
                                </a:lnTo>
                                <a:lnTo>
                                  <a:pt x="1371" y="285"/>
                                </a:lnTo>
                                <a:lnTo>
                                  <a:pt x="1372" y="285"/>
                                </a:lnTo>
                                <a:lnTo>
                                  <a:pt x="1374" y="284"/>
                                </a:lnTo>
                                <a:lnTo>
                                  <a:pt x="1375" y="284"/>
                                </a:lnTo>
                                <a:lnTo>
                                  <a:pt x="1376" y="284"/>
                                </a:lnTo>
                                <a:lnTo>
                                  <a:pt x="1378" y="283"/>
                                </a:lnTo>
                                <a:lnTo>
                                  <a:pt x="1379" y="283"/>
                                </a:lnTo>
                                <a:lnTo>
                                  <a:pt x="1380" y="282"/>
                                </a:lnTo>
                                <a:lnTo>
                                  <a:pt x="1381" y="282"/>
                                </a:lnTo>
                                <a:lnTo>
                                  <a:pt x="1383" y="282"/>
                                </a:lnTo>
                                <a:lnTo>
                                  <a:pt x="1384" y="281"/>
                                </a:lnTo>
                                <a:lnTo>
                                  <a:pt x="1385" y="281"/>
                                </a:lnTo>
                                <a:lnTo>
                                  <a:pt x="1386" y="281"/>
                                </a:lnTo>
                                <a:lnTo>
                                  <a:pt x="1388" y="280"/>
                                </a:lnTo>
                                <a:lnTo>
                                  <a:pt x="1389" y="280"/>
                                </a:lnTo>
                                <a:lnTo>
                                  <a:pt x="1390" y="280"/>
                                </a:lnTo>
                                <a:lnTo>
                                  <a:pt x="1392" y="279"/>
                                </a:lnTo>
                                <a:lnTo>
                                  <a:pt x="1393" y="279"/>
                                </a:lnTo>
                                <a:lnTo>
                                  <a:pt x="1395" y="279"/>
                                </a:lnTo>
                                <a:lnTo>
                                  <a:pt x="1396" y="279"/>
                                </a:lnTo>
                                <a:lnTo>
                                  <a:pt x="1398" y="278"/>
                                </a:lnTo>
                                <a:lnTo>
                                  <a:pt x="1399" y="278"/>
                                </a:lnTo>
                                <a:lnTo>
                                  <a:pt x="1400" y="278"/>
                                </a:lnTo>
                                <a:lnTo>
                                  <a:pt x="1402" y="277"/>
                                </a:lnTo>
                                <a:lnTo>
                                  <a:pt x="1403" y="277"/>
                                </a:lnTo>
                                <a:lnTo>
                                  <a:pt x="1404" y="277"/>
                                </a:lnTo>
                                <a:lnTo>
                                  <a:pt x="1406" y="277"/>
                                </a:lnTo>
                                <a:lnTo>
                                  <a:pt x="1407" y="276"/>
                                </a:lnTo>
                                <a:lnTo>
                                  <a:pt x="1408" y="276"/>
                                </a:lnTo>
                                <a:lnTo>
                                  <a:pt x="1409" y="276"/>
                                </a:lnTo>
                                <a:lnTo>
                                  <a:pt x="1411" y="276"/>
                                </a:lnTo>
                                <a:lnTo>
                                  <a:pt x="1412" y="275"/>
                                </a:lnTo>
                                <a:lnTo>
                                  <a:pt x="1413" y="275"/>
                                </a:lnTo>
                                <a:lnTo>
                                  <a:pt x="1415" y="275"/>
                                </a:lnTo>
                                <a:lnTo>
                                  <a:pt x="1416" y="275"/>
                                </a:lnTo>
                                <a:lnTo>
                                  <a:pt x="1417" y="275"/>
                                </a:lnTo>
                                <a:lnTo>
                                  <a:pt x="1419" y="274"/>
                                </a:lnTo>
                                <a:lnTo>
                                  <a:pt x="1420" y="274"/>
                                </a:lnTo>
                                <a:lnTo>
                                  <a:pt x="1421" y="274"/>
                                </a:lnTo>
                                <a:lnTo>
                                  <a:pt x="1423" y="274"/>
                                </a:lnTo>
                                <a:lnTo>
                                  <a:pt x="1424" y="274"/>
                                </a:lnTo>
                                <a:lnTo>
                                  <a:pt x="1425" y="273"/>
                                </a:lnTo>
                                <a:lnTo>
                                  <a:pt x="1427" y="273"/>
                                </a:lnTo>
                                <a:lnTo>
                                  <a:pt x="1428" y="273"/>
                                </a:lnTo>
                                <a:lnTo>
                                  <a:pt x="1429" y="273"/>
                                </a:lnTo>
                                <a:lnTo>
                                  <a:pt x="1431" y="273"/>
                                </a:lnTo>
                                <a:lnTo>
                                  <a:pt x="1432" y="273"/>
                                </a:lnTo>
                                <a:lnTo>
                                  <a:pt x="1433" y="273"/>
                                </a:lnTo>
                                <a:lnTo>
                                  <a:pt x="1435" y="272"/>
                                </a:lnTo>
                                <a:lnTo>
                                  <a:pt x="1436" y="272"/>
                                </a:lnTo>
                                <a:lnTo>
                                  <a:pt x="1438" y="272"/>
                                </a:lnTo>
                                <a:lnTo>
                                  <a:pt x="1439" y="272"/>
                                </a:lnTo>
                                <a:lnTo>
                                  <a:pt x="1440" y="272"/>
                                </a:lnTo>
                                <a:lnTo>
                                  <a:pt x="1442" y="272"/>
                                </a:lnTo>
                                <a:lnTo>
                                  <a:pt x="1443" y="272"/>
                                </a:lnTo>
                                <a:lnTo>
                                  <a:pt x="1444" y="272"/>
                                </a:lnTo>
                                <a:lnTo>
                                  <a:pt x="1446" y="272"/>
                                </a:lnTo>
                                <a:lnTo>
                                  <a:pt x="1447" y="272"/>
                                </a:lnTo>
                                <a:lnTo>
                                  <a:pt x="1448" y="272"/>
                                </a:lnTo>
                                <a:lnTo>
                                  <a:pt x="1450" y="272"/>
                                </a:lnTo>
                                <a:lnTo>
                                  <a:pt x="1451" y="271"/>
                                </a:lnTo>
                                <a:lnTo>
                                  <a:pt x="1453" y="271"/>
                                </a:lnTo>
                                <a:lnTo>
                                  <a:pt x="1454" y="271"/>
                                </a:lnTo>
                                <a:lnTo>
                                  <a:pt x="1455" y="271"/>
                                </a:lnTo>
                                <a:lnTo>
                                  <a:pt x="1457" y="271"/>
                                </a:lnTo>
                                <a:lnTo>
                                  <a:pt x="1458" y="271"/>
                                </a:lnTo>
                                <a:lnTo>
                                  <a:pt x="1459" y="271"/>
                                </a:lnTo>
                                <a:lnTo>
                                  <a:pt x="1461" y="271"/>
                                </a:lnTo>
                                <a:lnTo>
                                  <a:pt x="1461" y="271"/>
                                </a:lnTo>
                                <a:lnTo>
                                  <a:pt x="1465" y="271"/>
                                </a:lnTo>
                                <a:lnTo>
                                  <a:pt x="1469" y="271"/>
                                </a:lnTo>
                                <a:lnTo>
                                  <a:pt x="1473" y="272"/>
                                </a:lnTo>
                                <a:lnTo>
                                  <a:pt x="1477" y="272"/>
                                </a:lnTo>
                                <a:lnTo>
                                  <a:pt x="1481" y="272"/>
                                </a:lnTo>
                                <a:lnTo>
                                  <a:pt x="1485" y="272"/>
                                </a:lnTo>
                                <a:lnTo>
                                  <a:pt x="1489" y="273"/>
                                </a:lnTo>
                                <a:lnTo>
                                  <a:pt x="1493" y="273"/>
                                </a:lnTo>
                                <a:lnTo>
                                  <a:pt x="1498" y="274"/>
                                </a:lnTo>
                                <a:lnTo>
                                  <a:pt x="1502" y="274"/>
                                </a:lnTo>
                                <a:lnTo>
                                  <a:pt x="1505" y="275"/>
                                </a:lnTo>
                                <a:lnTo>
                                  <a:pt x="1509" y="275"/>
                                </a:lnTo>
                                <a:lnTo>
                                  <a:pt x="1513" y="276"/>
                                </a:lnTo>
                                <a:lnTo>
                                  <a:pt x="1518" y="277"/>
                                </a:lnTo>
                                <a:lnTo>
                                  <a:pt x="1522" y="278"/>
                                </a:lnTo>
                                <a:lnTo>
                                  <a:pt x="1526" y="278"/>
                                </a:lnTo>
                                <a:lnTo>
                                  <a:pt x="1530" y="279"/>
                                </a:lnTo>
                                <a:lnTo>
                                  <a:pt x="1534" y="280"/>
                                </a:lnTo>
                                <a:lnTo>
                                  <a:pt x="1538" y="281"/>
                                </a:lnTo>
                                <a:lnTo>
                                  <a:pt x="1541" y="282"/>
                                </a:lnTo>
                                <a:lnTo>
                                  <a:pt x="1545" y="284"/>
                                </a:lnTo>
                                <a:lnTo>
                                  <a:pt x="1549" y="285"/>
                                </a:lnTo>
                                <a:lnTo>
                                  <a:pt x="1553" y="286"/>
                                </a:lnTo>
                                <a:lnTo>
                                  <a:pt x="1557" y="287"/>
                                </a:lnTo>
                                <a:lnTo>
                                  <a:pt x="1560" y="288"/>
                                </a:lnTo>
                                <a:lnTo>
                                  <a:pt x="1564" y="290"/>
                                </a:lnTo>
                                <a:lnTo>
                                  <a:pt x="1568" y="291"/>
                                </a:lnTo>
                                <a:lnTo>
                                  <a:pt x="1571" y="293"/>
                                </a:lnTo>
                                <a:lnTo>
                                  <a:pt x="1575" y="294"/>
                                </a:lnTo>
                                <a:lnTo>
                                  <a:pt x="1578" y="296"/>
                                </a:lnTo>
                                <a:lnTo>
                                  <a:pt x="1582" y="297"/>
                                </a:lnTo>
                                <a:lnTo>
                                  <a:pt x="1586" y="299"/>
                                </a:lnTo>
                                <a:lnTo>
                                  <a:pt x="1589" y="301"/>
                                </a:lnTo>
                                <a:lnTo>
                                  <a:pt x="1593" y="302"/>
                                </a:lnTo>
                                <a:lnTo>
                                  <a:pt x="1596" y="304"/>
                                </a:lnTo>
                                <a:lnTo>
                                  <a:pt x="1599" y="306"/>
                                </a:lnTo>
                                <a:lnTo>
                                  <a:pt x="1603" y="308"/>
                                </a:lnTo>
                                <a:lnTo>
                                  <a:pt x="1606" y="310"/>
                                </a:lnTo>
                                <a:lnTo>
                                  <a:pt x="1610" y="312"/>
                                </a:lnTo>
                                <a:lnTo>
                                  <a:pt x="1613" y="314"/>
                                </a:lnTo>
                                <a:lnTo>
                                  <a:pt x="1616" y="316"/>
                                </a:lnTo>
                                <a:lnTo>
                                  <a:pt x="1620" y="318"/>
                                </a:lnTo>
                                <a:lnTo>
                                  <a:pt x="1623" y="320"/>
                                </a:lnTo>
                                <a:lnTo>
                                  <a:pt x="1626" y="322"/>
                                </a:lnTo>
                                <a:lnTo>
                                  <a:pt x="1629" y="324"/>
                                </a:lnTo>
                                <a:lnTo>
                                  <a:pt x="1632" y="327"/>
                                </a:lnTo>
                                <a:lnTo>
                                  <a:pt x="1637" y="329"/>
                                </a:lnTo>
                                <a:lnTo>
                                  <a:pt x="1640" y="331"/>
                                </a:lnTo>
                                <a:lnTo>
                                  <a:pt x="1643" y="334"/>
                                </a:lnTo>
                                <a:lnTo>
                                  <a:pt x="1646" y="336"/>
                                </a:lnTo>
                                <a:lnTo>
                                  <a:pt x="1649" y="339"/>
                                </a:lnTo>
                                <a:lnTo>
                                  <a:pt x="1652" y="342"/>
                                </a:lnTo>
                                <a:lnTo>
                                  <a:pt x="1655" y="344"/>
                                </a:lnTo>
                                <a:lnTo>
                                  <a:pt x="1658" y="347"/>
                                </a:lnTo>
                                <a:lnTo>
                                  <a:pt x="1660" y="350"/>
                                </a:lnTo>
                                <a:lnTo>
                                  <a:pt x="1663" y="352"/>
                                </a:lnTo>
                                <a:lnTo>
                                  <a:pt x="1666" y="355"/>
                                </a:lnTo>
                                <a:lnTo>
                                  <a:pt x="1669" y="358"/>
                                </a:lnTo>
                                <a:lnTo>
                                  <a:pt x="1672" y="360"/>
                                </a:lnTo>
                                <a:lnTo>
                                  <a:pt x="1674" y="363"/>
                                </a:lnTo>
                                <a:lnTo>
                                  <a:pt x="1677" y="366"/>
                                </a:lnTo>
                                <a:lnTo>
                                  <a:pt x="1680" y="369"/>
                                </a:lnTo>
                                <a:lnTo>
                                  <a:pt x="1682" y="372"/>
                                </a:lnTo>
                                <a:lnTo>
                                  <a:pt x="1685" y="375"/>
                                </a:lnTo>
                                <a:lnTo>
                                  <a:pt x="1687" y="378"/>
                                </a:lnTo>
                                <a:lnTo>
                                  <a:pt x="1690" y="381"/>
                                </a:lnTo>
                                <a:lnTo>
                                  <a:pt x="1692" y="384"/>
                                </a:lnTo>
                                <a:lnTo>
                                  <a:pt x="1695" y="387"/>
                                </a:lnTo>
                                <a:lnTo>
                                  <a:pt x="1697" y="390"/>
                                </a:lnTo>
                                <a:lnTo>
                                  <a:pt x="1699" y="393"/>
                                </a:lnTo>
                                <a:lnTo>
                                  <a:pt x="1702" y="396"/>
                                </a:lnTo>
                                <a:lnTo>
                                  <a:pt x="1704" y="399"/>
                                </a:lnTo>
                                <a:lnTo>
                                  <a:pt x="1706" y="403"/>
                                </a:lnTo>
                                <a:lnTo>
                                  <a:pt x="1708" y="406"/>
                                </a:lnTo>
                                <a:lnTo>
                                  <a:pt x="1711" y="409"/>
                                </a:lnTo>
                                <a:lnTo>
                                  <a:pt x="1713" y="413"/>
                                </a:lnTo>
                                <a:lnTo>
                                  <a:pt x="1715" y="417"/>
                                </a:lnTo>
                                <a:lnTo>
                                  <a:pt x="1717" y="420"/>
                                </a:lnTo>
                                <a:lnTo>
                                  <a:pt x="1719" y="424"/>
                                </a:lnTo>
                                <a:lnTo>
                                  <a:pt x="1721" y="427"/>
                                </a:lnTo>
                                <a:lnTo>
                                  <a:pt x="1723" y="430"/>
                                </a:lnTo>
                                <a:lnTo>
                                  <a:pt x="1725" y="434"/>
                                </a:lnTo>
                                <a:lnTo>
                                  <a:pt x="1726" y="437"/>
                                </a:lnTo>
                                <a:lnTo>
                                  <a:pt x="1728" y="441"/>
                                </a:lnTo>
                                <a:lnTo>
                                  <a:pt x="1730" y="445"/>
                                </a:lnTo>
                                <a:lnTo>
                                  <a:pt x="1732" y="448"/>
                                </a:lnTo>
                                <a:lnTo>
                                  <a:pt x="1733" y="452"/>
                                </a:lnTo>
                                <a:lnTo>
                                  <a:pt x="1735" y="455"/>
                                </a:lnTo>
                                <a:lnTo>
                                  <a:pt x="1736" y="459"/>
                                </a:lnTo>
                                <a:lnTo>
                                  <a:pt x="1738" y="463"/>
                                </a:lnTo>
                                <a:lnTo>
                                  <a:pt x="1739" y="466"/>
                                </a:lnTo>
                                <a:lnTo>
                                  <a:pt x="1741" y="470"/>
                                </a:lnTo>
                                <a:lnTo>
                                  <a:pt x="1742" y="474"/>
                                </a:lnTo>
                                <a:lnTo>
                                  <a:pt x="1743" y="478"/>
                                </a:lnTo>
                                <a:lnTo>
                                  <a:pt x="1745" y="482"/>
                                </a:lnTo>
                                <a:lnTo>
                                  <a:pt x="1746" y="485"/>
                                </a:lnTo>
                                <a:lnTo>
                                  <a:pt x="1747" y="490"/>
                                </a:lnTo>
                                <a:lnTo>
                                  <a:pt x="1748" y="494"/>
                                </a:lnTo>
                                <a:lnTo>
                                  <a:pt x="1749" y="498"/>
                                </a:lnTo>
                                <a:lnTo>
                                  <a:pt x="1750" y="502"/>
                                </a:lnTo>
                                <a:lnTo>
                                  <a:pt x="1751" y="506"/>
                                </a:lnTo>
                                <a:lnTo>
                                  <a:pt x="1752" y="510"/>
                                </a:lnTo>
                                <a:lnTo>
                                  <a:pt x="1753" y="514"/>
                                </a:lnTo>
                                <a:lnTo>
                                  <a:pt x="1754" y="518"/>
                                </a:lnTo>
                                <a:lnTo>
                                  <a:pt x="1755" y="522"/>
                                </a:lnTo>
                                <a:lnTo>
                                  <a:pt x="1755" y="526"/>
                                </a:lnTo>
                                <a:lnTo>
                                  <a:pt x="1756" y="530"/>
                                </a:lnTo>
                                <a:lnTo>
                                  <a:pt x="1758" y="534"/>
                                </a:lnTo>
                                <a:lnTo>
                                  <a:pt x="1758" y="538"/>
                                </a:lnTo>
                                <a:lnTo>
                                  <a:pt x="1759" y="542"/>
                                </a:lnTo>
                                <a:lnTo>
                                  <a:pt x="1759" y="546"/>
                                </a:lnTo>
                                <a:lnTo>
                                  <a:pt x="1760" y="551"/>
                                </a:lnTo>
                                <a:lnTo>
                                  <a:pt x="1760" y="555"/>
                                </a:lnTo>
                                <a:lnTo>
                                  <a:pt x="1760" y="559"/>
                                </a:lnTo>
                                <a:lnTo>
                                  <a:pt x="1761" y="564"/>
                                </a:lnTo>
                                <a:lnTo>
                                  <a:pt x="1761" y="568"/>
                                </a:lnTo>
                                <a:lnTo>
                                  <a:pt x="1761" y="573"/>
                                </a:lnTo>
                                <a:lnTo>
                                  <a:pt x="1761" y="577"/>
                                </a:lnTo>
                                <a:lnTo>
                                  <a:pt x="1761" y="581"/>
                                </a:lnTo>
                                <a:lnTo>
                                  <a:pt x="1761" y="581"/>
                                </a:lnTo>
                                <a:lnTo>
                                  <a:pt x="1765" y="581"/>
                                </a:lnTo>
                                <a:lnTo>
                                  <a:pt x="1769" y="581"/>
                                </a:lnTo>
                                <a:lnTo>
                                  <a:pt x="1773" y="581"/>
                                </a:lnTo>
                                <a:lnTo>
                                  <a:pt x="1777" y="581"/>
                                </a:lnTo>
                                <a:lnTo>
                                  <a:pt x="1782" y="582"/>
                                </a:lnTo>
                                <a:lnTo>
                                  <a:pt x="1786" y="582"/>
                                </a:lnTo>
                                <a:lnTo>
                                  <a:pt x="1790" y="582"/>
                                </a:lnTo>
                                <a:lnTo>
                                  <a:pt x="1794" y="583"/>
                                </a:lnTo>
                                <a:lnTo>
                                  <a:pt x="1798" y="583"/>
                                </a:lnTo>
                                <a:lnTo>
                                  <a:pt x="1802" y="584"/>
                                </a:lnTo>
                                <a:lnTo>
                                  <a:pt x="1806" y="584"/>
                                </a:lnTo>
                                <a:lnTo>
                                  <a:pt x="1810" y="585"/>
                                </a:lnTo>
                                <a:lnTo>
                                  <a:pt x="1814" y="586"/>
                                </a:lnTo>
                                <a:lnTo>
                                  <a:pt x="1818" y="587"/>
                                </a:lnTo>
                                <a:lnTo>
                                  <a:pt x="1821" y="587"/>
                                </a:lnTo>
                                <a:lnTo>
                                  <a:pt x="1825" y="588"/>
                                </a:lnTo>
                                <a:lnTo>
                                  <a:pt x="1829" y="589"/>
                                </a:lnTo>
                                <a:lnTo>
                                  <a:pt x="1833" y="590"/>
                                </a:lnTo>
                                <a:lnTo>
                                  <a:pt x="1837" y="591"/>
                                </a:lnTo>
                                <a:lnTo>
                                  <a:pt x="1841" y="592"/>
                                </a:lnTo>
                                <a:lnTo>
                                  <a:pt x="1844" y="593"/>
                                </a:lnTo>
                                <a:lnTo>
                                  <a:pt x="1848" y="594"/>
                                </a:lnTo>
                                <a:lnTo>
                                  <a:pt x="1852" y="596"/>
                                </a:lnTo>
                                <a:lnTo>
                                  <a:pt x="1856" y="597"/>
                                </a:lnTo>
                                <a:lnTo>
                                  <a:pt x="1859" y="598"/>
                                </a:lnTo>
                                <a:lnTo>
                                  <a:pt x="1863" y="600"/>
                                </a:lnTo>
                                <a:lnTo>
                                  <a:pt x="1867" y="601"/>
                                </a:lnTo>
                                <a:lnTo>
                                  <a:pt x="1870" y="602"/>
                                </a:lnTo>
                                <a:lnTo>
                                  <a:pt x="1874" y="604"/>
                                </a:lnTo>
                                <a:lnTo>
                                  <a:pt x="1879" y="605"/>
                                </a:lnTo>
                                <a:lnTo>
                                  <a:pt x="1882" y="607"/>
                                </a:lnTo>
                                <a:lnTo>
                                  <a:pt x="1886" y="609"/>
                                </a:lnTo>
                                <a:lnTo>
                                  <a:pt x="1889" y="610"/>
                                </a:lnTo>
                                <a:lnTo>
                                  <a:pt x="1893" y="612"/>
                                </a:lnTo>
                                <a:lnTo>
                                  <a:pt x="1896" y="614"/>
                                </a:lnTo>
                                <a:lnTo>
                                  <a:pt x="1900" y="616"/>
                                </a:lnTo>
                                <a:lnTo>
                                  <a:pt x="1903" y="618"/>
                                </a:lnTo>
                                <a:lnTo>
                                  <a:pt x="1906" y="619"/>
                                </a:lnTo>
                                <a:lnTo>
                                  <a:pt x="1910" y="621"/>
                                </a:lnTo>
                                <a:lnTo>
                                  <a:pt x="1913" y="623"/>
                                </a:lnTo>
                                <a:lnTo>
                                  <a:pt x="1916" y="625"/>
                                </a:lnTo>
                                <a:lnTo>
                                  <a:pt x="1920" y="628"/>
                                </a:lnTo>
                                <a:lnTo>
                                  <a:pt x="1923" y="630"/>
                                </a:lnTo>
                                <a:lnTo>
                                  <a:pt x="1926" y="632"/>
                                </a:lnTo>
                                <a:lnTo>
                                  <a:pt x="1929" y="634"/>
                                </a:lnTo>
                                <a:lnTo>
                                  <a:pt x="1933" y="636"/>
                                </a:lnTo>
                                <a:lnTo>
                                  <a:pt x="1936" y="640"/>
                                </a:lnTo>
                                <a:lnTo>
                                  <a:pt x="1939" y="642"/>
                                </a:lnTo>
                                <a:lnTo>
                                  <a:pt x="1942" y="644"/>
                                </a:lnTo>
                                <a:lnTo>
                                  <a:pt x="1945" y="647"/>
                                </a:lnTo>
                                <a:lnTo>
                                  <a:pt x="1948" y="649"/>
                                </a:lnTo>
                                <a:lnTo>
                                  <a:pt x="1951" y="652"/>
                                </a:lnTo>
                                <a:lnTo>
                                  <a:pt x="1954" y="654"/>
                                </a:lnTo>
                                <a:lnTo>
                                  <a:pt x="1957" y="657"/>
                                </a:lnTo>
                                <a:lnTo>
                                  <a:pt x="1960" y="659"/>
                                </a:lnTo>
                                <a:lnTo>
                                  <a:pt x="1962" y="662"/>
                                </a:lnTo>
                                <a:lnTo>
                                  <a:pt x="1965" y="665"/>
                                </a:lnTo>
                                <a:lnTo>
                                  <a:pt x="1968" y="667"/>
                                </a:lnTo>
                                <a:lnTo>
                                  <a:pt x="1971" y="670"/>
                                </a:lnTo>
                                <a:lnTo>
                                  <a:pt x="1974" y="673"/>
                                </a:lnTo>
                                <a:lnTo>
                                  <a:pt x="1976" y="676"/>
                                </a:lnTo>
                                <a:lnTo>
                                  <a:pt x="1979" y="679"/>
                                </a:lnTo>
                                <a:lnTo>
                                  <a:pt x="1981" y="681"/>
                                </a:lnTo>
                                <a:lnTo>
                                  <a:pt x="1984" y="684"/>
                                </a:lnTo>
                                <a:lnTo>
                                  <a:pt x="1987" y="687"/>
                                </a:lnTo>
                                <a:lnTo>
                                  <a:pt x="1989" y="690"/>
                                </a:lnTo>
                                <a:lnTo>
                                  <a:pt x="1992" y="693"/>
                                </a:lnTo>
                                <a:lnTo>
                                  <a:pt x="1994" y="696"/>
                                </a:lnTo>
                                <a:lnTo>
                                  <a:pt x="1996" y="700"/>
                                </a:lnTo>
                                <a:lnTo>
                                  <a:pt x="2000" y="703"/>
                                </a:lnTo>
                                <a:lnTo>
                                  <a:pt x="2002" y="706"/>
                                </a:lnTo>
                                <a:lnTo>
                                  <a:pt x="2004" y="709"/>
                                </a:lnTo>
                                <a:lnTo>
                                  <a:pt x="2006" y="713"/>
                                </a:lnTo>
                                <a:lnTo>
                                  <a:pt x="2009" y="717"/>
                                </a:lnTo>
                                <a:lnTo>
                                  <a:pt x="2011" y="720"/>
                                </a:lnTo>
                                <a:lnTo>
                                  <a:pt x="2013" y="723"/>
                                </a:lnTo>
                                <a:lnTo>
                                  <a:pt x="2015" y="726"/>
                                </a:lnTo>
                                <a:lnTo>
                                  <a:pt x="2017" y="730"/>
                                </a:lnTo>
                                <a:lnTo>
                                  <a:pt x="2019" y="733"/>
                                </a:lnTo>
                                <a:lnTo>
                                  <a:pt x="2021" y="737"/>
                                </a:lnTo>
                                <a:lnTo>
                                  <a:pt x="2023" y="740"/>
                                </a:lnTo>
                                <a:lnTo>
                                  <a:pt x="2025" y="744"/>
                                </a:lnTo>
                                <a:lnTo>
                                  <a:pt x="2027" y="747"/>
                                </a:lnTo>
                                <a:lnTo>
                                  <a:pt x="2028" y="751"/>
                                </a:lnTo>
                                <a:lnTo>
                                  <a:pt x="2030" y="754"/>
                                </a:lnTo>
                                <a:lnTo>
                                  <a:pt x="2032" y="758"/>
                                </a:lnTo>
                                <a:lnTo>
                                  <a:pt x="2033" y="761"/>
                                </a:lnTo>
                                <a:lnTo>
                                  <a:pt x="2035" y="765"/>
                                </a:lnTo>
                                <a:lnTo>
                                  <a:pt x="2036" y="769"/>
                                </a:lnTo>
                                <a:lnTo>
                                  <a:pt x="2038" y="772"/>
                                </a:lnTo>
                                <a:lnTo>
                                  <a:pt x="2039" y="776"/>
                                </a:lnTo>
                                <a:lnTo>
                                  <a:pt x="2041" y="780"/>
                                </a:lnTo>
                                <a:lnTo>
                                  <a:pt x="2042" y="784"/>
                                </a:lnTo>
                                <a:lnTo>
                                  <a:pt x="2044" y="788"/>
                                </a:lnTo>
                                <a:lnTo>
                                  <a:pt x="2045" y="792"/>
                                </a:lnTo>
                                <a:lnTo>
                                  <a:pt x="2046" y="796"/>
                                </a:lnTo>
                                <a:lnTo>
                                  <a:pt x="2047" y="800"/>
                                </a:lnTo>
                                <a:lnTo>
                                  <a:pt x="2048" y="804"/>
                                </a:lnTo>
                                <a:lnTo>
                                  <a:pt x="2049" y="808"/>
                                </a:lnTo>
                                <a:lnTo>
                                  <a:pt x="2050" y="812"/>
                                </a:lnTo>
                                <a:lnTo>
                                  <a:pt x="2051" y="816"/>
                                </a:lnTo>
                                <a:lnTo>
                                  <a:pt x="2052" y="820"/>
                                </a:lnTo>
                                <a:lnTo>
                                  <a:pt x="2053" y="824"/>
                                </a:lnTo>
                                <a:lnTo>
                                  <a:pt x="2054" y="828"/>
                                </a:lnTo>
                                <a:lnTo>
                                  <a:pt x="2055" y="832"/>
                                </a:lnTo>
                                <a:lnTo>
                                  <a:pt x="2056" y="836"/>
                                </a:lnTo>
                                <a:lnTo>
                                  <a:pt x="2056" y="840"/>
                                </a:lnTo>
                                <a:lnTo>
                                  <a:pt x="2057" y="844"/>
                                </a:lnTo>
                                <a:lnTo>
                                  <a:pt x="2057" y="848"/>
                                </a:lnTo>
                                <a:lnTo>
                                  <a:pt x="2058" y="852"/>
                                </a:lnTo>
                                <a:lnTo>
                                  <a:pt x="2058" y="856"/>
                                </a:lnTo>
                                <a:lnTo>
                                  <a:pt x="2059" y="860"/>
                                </a:lnTo>
                                <a:lnTo>
                                  <a:pt x="2059" y="865"/>
                                </a:lnTo>
                                <a:lnTo>
                                  <a:pt x="2060" y="870"/>
                                </a:lnTo>
                                <a:lnTo>
                                  <a:pt x="2060" y="874"/>
                                </a:lnTo>
                                <a:lnTo>
                                  <a:pt x="2060" y="878"/>
                                </a:lnTo>
                                <a:lnTo>
                                  <a:pt x="2060" y="882"/>
                                </a:lnTo>
                                <a:lnTo>
                                  <a:pt x="2060" y="886"/>
                                </a:lnTo>
                                <a:lnTo>
                                  <a:pt x="2060" y="891"/>
                                </a:lnTo>
                                <a:lnTo>
                                  <a:pt x="2060" y="891"/>
                                </a:lnTo>
                                <a:lnTo>
                                  <a:pt x="2060" y="895"/>
                                </a:lnTo>
                                <a:lnTo>
                                  <a:pt x="2060" y="899"/>
                                </a:lnTo>
                                <a:lnTo>
                                  <a:pt x="2060" y="903"/>
                                </a:lnTo>
                                <a:lnTo>
                                  <a:pt x="2060" y="908"/>
                                </a:lnTo>
                                <a:lnTo>
                                  <a:pt x="2060" y="912"/>
                                </a:lnTo>
                                <a:lnTo>
                                  <a:pt x="2059" y="916"/>
                                </a:lnTo>
                                <a:lnTo>
                                  <a:pt x="2059" y="920"/>
                                </a:lnTo>
                                <a:lnTo>
                                  <a:pt x="2058" y="924"/>
                                </a:lnTo>
                                <a:lnTo>
                                  <a:pt x="2058" y="928"/>
                                </a:lnTo>
                                <a:lnTo>
                                  <a:pt x="2057" y="932"/>
                                </a:lnTo>
                                <a:lnTo>
                                  <a:pt x="2057" y="938"/>
                                </a:lnTo>
                                <a:lnTo>
                                  <a:pt x="2056" y="942"/>
                                </a:lnTo>
                                <a:lnTo>
                                  <a:pt x="2056" y="946"/>
                                </a:lnTo>
                                <a:lnTo>
                                  <a:pt x="2055" y="950"/>
                                </a:lnTo>
                                <a:lnTo>
                                  <a:pt x="2054" y="954"/>
                                </a:lnTo>
                                <a:lnTo>
                                  <a:pt x="2053" y="958"/>
                                </a:lnTo>
                                <a:lnTo>
                                  <a:pt x="2052" y="962"/>
                                </a:lnTo>
                                <a:lnTo>
                                  <a:pt x="2051" y="966"/>
                                </a:lnTo>
                                <a:lnTo>
                                  <a:pt x="2050" y="970"/>
                                </a:lnTo>
                                <a:lnTo>
                                  <a:pt x="2049" y="974"/>
                                </a:lnTo>
                                <a:lnTo>
                                  <a:pt x="2048" y="977"/>
                                </a:lnTo>
                                <a:lnTo>
                                  <a:pt x="2047" y="981"/>
                                </a:lnTo>
                                <a:lnTo>
                                  <a:pt x="2046" y="985"/>
                                </a:lnTo>
                                <a:lnTo>
                                  <a:pt x="2045" y="989"/>
                                </a:lnTo>
                                <a:lnTo>
                                  <a:pt x="2044" y="993"/>
                                </a:lnTo>
                                <a:lnTo>
                                  <a:pt x="2042" y="997"/>
                                </a:lnTo>
                                <a:lnTo>
                                  <a:pt x="2041" y="1000"/>
                                </a:lnTo>
                                <a:lnTo>
                                  <a:pt x="2039" y="1004"/>
                                </a:lnTo>
                                <a:lnTo>
                                  <a:pt x="2038" y="1008"/>
                                </a:lnTo>
                                <a:lnTo>
                                  <a:pt x="2036" y="1013"/>
                                </a:lnTo>
                                <a:lnTo>
                                  <a:pt x="2035" y="1016"/>
                                </a:lnTo>
                                <a:lnTo>
                                  <a:pt x="2033" y="1020"/>
                                </a:lnTo>
                                <a:lnTo>
                                  <a:pt x="2032" y="1023"/>
                                </a:lnTo>
                                <a:lnTo>
                                  <a:pt x="2030" y="1027"/>
                                </a:lnTo>
                                <a:lnTo>
                                  <a:pt x="2028" y="1031"/>
                                </a:lnTo>
                                <a:lnTo>
                                  <a:pt x="2027" y="1034"/>
                                </a:lnTo>
                                <a:lnTo>
                                  <a:pt x="2025" y="1038"/>
                                </a:lnTo>
                                <a:lnTo>
                                  <a:pt x="2023" y="1041"/>
                                </a:lnTo>
                                <a:lnTo>
                                  <a:pt x="2021" y="1045"/>
                                </a:lnTo>
                                <a:lnTo>
                                  <a:pt x="2019" y="1048"/>
                                </a:lnTo>
                                <a:lnTo>
                                  <a:pt x="2017" y="1051"/>
                                </a:lnTo>
                                <a:lnTo>
                                  <a:pt x="2015" y="1055"/>
                                </a:lnTo>
                                <a:lnTo>
                                  <a:pt x="2013" y="1058"/>
                                </a:lnTo>
                                <a:lnTo>
                                  <a:pt x="2011" y="1061"/>
                                </a:lnTo>
                                <a:lnTo>
                                  <a:pt x="2009" y="1065"/>
                                </a:lnTo>
                                <a:lnTo>
                                  <a:pt x="2006" y="1068"/>
                                </a:lnTo>
                                <a:lnTo>
                                  <a:pt x="2004" y="1071"/>
                                </a:lnTo>
                                <a:lnTo>
                                  <a:pt x="2002" y="1074"/>
                                </a:lnTo>
                                <a:lnTo>
                                  <a:pt x="2000" y="1078"/>
                                </a:lnTo>
                                <a:lnTo>
                                  <a:pt x="1996" y="1081"/>
                                </a:lnTo>
                                <a:lnTo>
                                  <a:pt x="1994" y="1084"/>
                                </a:lnTo>
                                <a:lnTo>
                                  <a:pt x="1992" y="1088"/>
                                </a:lnTo>
                                <a:lnTo>
                                  <a:pt x="1989" y="1091"/>
                                </a:lnTo>
                                <a:lnTo>
                                  <a:pt x="1987" y="1094"/>
                                </a:lnTo>
                                <a:lnTo>
                                  <a:pt x="1984" y="1097"/>
                                </a:lnTo>
                                <a:lnTo>
                                  <a:pt x="1981" y="1100"/>
                                </a:lnTo>
                                <a:lnTo>
                                  <a:pt x="1979" y="1103"/>
                                </a:lnTo>
                                <a:lnTo>
                                  <a:pt x="1976" y="1106"/>
                                </a:lnTo>
                                <a:lnTo>
                                  <a:pt x="1974" y="1108"/>
                                </a:lnTo>
                                <a:lnTo>
                                  <a:pt x="1971" y="1111"/>
                                </a:lnTo>
                                <a:lnTo>
                                  <a:pt x="1968" y="1114"/>
                                </a:lnTo>
                                <a:lnTo>
                                  <a:pt x="1965" y="1117"/>
                                </a:lnTo>
                                <a:lnTo>
                                  <a:pt x="1962" y="1119"/>
                                </a:lnTo>
                                <a:lnTo>
                                  <a:pt x="1960" y="1122"/>
                                </a:lnTo>
                                <a:lnTo>
                                  <a:pt x="1957" y="1125"/>
                                </a:lnTo>
                                <a:lnTo>
                                  <a:pt x="1954" y="1127"/>
                                </a:lnTo>
                                <a:lnTo>
                                  <a:pt x="1951" y="1130"/>
                                </a:lnTo>
                                <a:lnTo>
                                  <a:pt x="1948" y="1132"/>
                                </a:lnTo>
                                <a:lnTo>
                                  <a:pt x="1945" y="1135"/>
                                </a:lnTo>
                                <a:lnTo>
                                  <a:pt x="1942" y="1137"/>
                                </a:lnTo>
                                <a:lnTo>
                                  <a:pt x="1939" y="1139"/>
                                </a:lnTo>
                                <a:lnTo>
                                  <a:pt x="1936" y="1142"/>
                                </a:lnTo>
                                <a:lnTo>
                                  <a:pt x="1933" y="1144"/>
                                </a:lnTo>
                                <a:lnTo>
                                  <a:pt x="1929" y="1146"/>
                                </a:lnTo>
                                <a:lnTo>
                                  <a:pt x="1926" y="1148"/>
                                </a:lnTo>
                                <a:lnTo>
                                  <a:pt x="1923" y="1151"/>
                                </a:lnTo>
                                <a:lnTo>
                                  <a:pt x="1920" y="1153"/>
                                </a:lnTo>
                                <a:lnTo>
                                  <a:pt x="1916" y="1155"/>
                                </a:lnTo>
                                <a:lnTo>
                                  <a:pt x="1913" y="1157"/>
                                </a:lnTo>
                                <a:lnTo>
                                  <a:pt x="1910" y="1159"/>
                                </a:lnTo>
                                <a:lnTo>
                                  <a:pt x="1906" y="1161"/>
                                </a:lnTo>
                                <a:lnTo>
                                  <a:pt x="1903" y="1164"/>
                                </a:lnTo>
                                <a:lnTo>
                                  <a:pt x="1900" y="1166"/>
                                </a:lnTo>
                                <a:lnTo>
                                  <a:pt x="1896" y="1167"/>
                                </a:lnTo>
                                <a:lnTo>
                                  <a:pt x="1893" y="1169"/>
                                </a:lnTo>
                                <a:lnTo>
                                  <a:pt x="1889" y="1171"/>
                                </a:lnTo>
                                <a:lnTo>
                                  <a:pt x="1886" y="1173"/>
                                </a:lnTo>
                                <a:lnTo>
                                  <a:pt x="1882" y="1174"/>
                                </a:lnTo>
                                <a:lnTo>
                                  <a:pt x="1879" y="1176"/>
                                </a:lnTo>
                                <a:lnTo>
                                  <a:pt x="1874" y="1177"/>
                                </a:lnTo>
                                <a:lnTo>
                                  <a:pt x="1870" y="1179"/>
                                </a:lnTo>
                                <a:lnTo>
                                  <a:pt x="1867" y="1180"/>
                                </a:lnTo>
                                <a:lnTo>
                                  <a:pt x="1863" y="1182"/>
                                </a:lnTo>
                                <a:lnTo>
                                  <a:pt x="1859" y="1183"/>
                                </a:lnTo>
                                <a:lnTo>
                                  <a:pt x="1856" y="1184"/>
                                </a:lnTo>
                                <a:lnTo>
                                  <a:pt x="1852" y="1186"/>
                                </a:lnTo>
                                <a:lnTo>
                                  <a:pt x="1848" y="1187"/>
                                </a:lnTo>
                                <a:lnTo>
                                  <a:pt x="1844" y="1188"/>
                                </a:lnTo>
                                <a:lnTo>
                                  <a:pt x="1841" y="1189"/>
                                </a:lnTo>
                                <a:lnTo>
                                  <a:pt x="1837" y="1190"/>
                                </a:lnTo>
                                <a:lnTo>
                                  <a:pt x="1833" y="1191"/>
                                </a:lnTo>
                                <a:lnTo>
                                  <a:pt x="1829" y="1192"/>
                                </a:lnTo>
                                <a:lnTo>
                                  <a:pt x="1825" y="1193"/>
                                </a:lnTo>
                                <a:lnTo>
                                  <a:pt x="1821" y="1194"/>
                                </a:lnTo>
                                <a:lnTo>
                                  <a:pt x="1818" y="1195"/>
                                </a:lnTo>
                                <a:lnTo>
                                  <a:pt x="1814" y="1195"/>
                                </a:lnTo>
                                <a:lnTo>
                                  <a:pt x="1810" y="1196"/>
                                </a:lnTo>
                                <a:lnTo>
                                  <a:pt x="1806" y="1197"/>
                                </a:lnTo>
                                <a:lnTo>
                                  <a:pt x="1802" y="1197"/>
                                </a:lnTo>
                                <a:lnTo>
                                  <a:pt x="1798" y="1198"/>
                                </a:lnTo>
                                <a:lnTo>
                                  <a:pt x="1794" y="1198"/>
                                </a:lnTo>
                                <a:lnTo>
                                  <a:pt x="1790" y="1199"/>
                                </a:lnTo>
                                <a:lnTo>
                                  <a:pt x="1786" y="1199"/>
                                </a:lnTo>
                                <a:lnTo>
                                  <a:pt x="1782" y="1200"/>
                                </a:lnTo>
                                <a:lnTo>
                                  <a:pt x="1777" y="1200"/>
                                </a:lnTo>
                                <a:lnTo>
                                  <a:pt x="1773" y="1200"/>
                                </a:lnTo>
                                <a:lnTo>
                                  <a:pt x="1769" y="1200"/>
                                </a:lnTo>
                                <a:lnTo>
                                  <a:pt x="1765" y="1200"/>
                                </a:lnTo>
                                <a:lnTo>
                                  <a:pt x="1761" y="1200"/>
                                </a:lnTo>
                                <a:lnTo>
                                  <a:pt x="1761" y="1200"/>
                                </a:lnTo>
                                <a:lnTo>
                                  <a:pt x="1761" y="1200"/>
                                </a:lnTo>
                                <a:lnTo>
                                  <a:pt x="1761" y="1200"/>
                                </a:lnTo>
                                <a:lnTo>
                                  <a:pt x="1761" y="1200"/>
                                </a:lnTo>
                                <a:lnTo>
                                  <a:pt x="1761" y="1200"/>
                                </a:lnTo>
                                <a:lnTo>
                                  <a:pt x="1761" y="1200"/>
                                </a:lnTo>
                                <a:lnTo>
                                  <a:pt x="1761" y="1200"/>
                                </a:lnTo>
                                <a:lnTo>
                                  <a:pt x="1761" y="1200"/>
                                </a:lnTo>
                                <a:lnTo>
                                  <a:pt x="1761" y="1200"/>
                                </a:lnTo>
                                <a:lnTo>
                                  <a:pt x="1760" y="1200"/>
                                </a:lnTo>
                                <a:lnTo>
                                  <a:pt x="1760" y="1200"/>
                                </a:lnTo>
                                <a:lnTo>
                                  <a:pt x="1760" y="1200"/>
                                </a:lnTo>
                                <a:lnTo>
                                  <a:pt x="1760" y="1200"/>
                                </a:lnTo>
                                <a:lnTo>
                                  <a:pt x="1759" y="1200"/>
                                </a:lnTo>
                                <a:lnTo>
                                  <a:pt x="1759" y="1200"/>
                                </a:lnTo>
                                <a:lnTo>
                                  <a:pt x="1758" y="1200"/>
                                </a:lnTo>
                                <a:lnTo>
                                  <a:pt x="1758" y="1200"/>
                                </a:lnTo>
                                <a:lnTo>
                                  <a:pt x="1756" y="1200"/>
                                </a:lnTo>
                                <a:lnTo>
                                  <a:pt x="1755" y="1200"/>
                                </a:lnTo>
                                <a:lnTo>
                                  <a:pt x="1754" y="1200"/>
                                </a:lnTo>
                                <a:lnTo>
                                  <a:pt x="1753" y="1200"/>
                                </a:lnTo>
                                <a:lnTo>
                                  <a:pt x="1752" y="1200"/>
                                </a:lnTo>
                                <a:lnTo>
                                  <a:pt x="1751" y="1200"/>
                                </a:lnTo>
                                <a:lnTo>
                                  <a:pt x="1750" y="1200"/>
                                </a:lnTo>
                                <a:lnTo>
                                  <a:pt x="1749" y="1200"/>
                                </a:lnTo>
                                <a:lnTo>
                                  <a:pt x="1747" y="1200"/>
                                </a:lnTo>
                                <a:lnTo>
                                  <a:pt x="1746" y="1200"/>
                                </a:lnTo>
                                <a:lnTo>
                                  <a:pt x="1744" y="1200"/>
                                </a:lnTo>
                                <a:lnTo>
                                  <a:pt x="1742" y="1200"/>
                                </a:lnTo>
                                <a:lnTo>
                                  <a:pt x="1740" y="1200"/>
                                </a:lnTo>
                                <a:lnTo>
                                  <a:pt x="1738" y="1200"/>
                                </a:lnTo>
                                <a:lnTo>
                                  <a:pt x="1735" y="1200"/>
                                </a:lnTo>
                                <a:lnTo>
                                  <a:pt x="1733" y="1200"/>
                                </a:lnTo>
                                <a:lnTo>
                                  <a:pt x="1730" y="1200"/>
                                </a:lnTo>
                                <a:lnTo>
                                  <a:pt x="1728" y="1200"/>
                                </a:lnTo>
                                <a:lnTo>
                                  <a:pt x="1725" y="1200"/>
                                </a:lnTo>
                                <a:lnTo>
                                  <a:pt x="1722" y="1200"/>
                                </a:lnTo>
                                <a:lnTo>
                                  <a:pt x="1718" y="1200"/>
                                </a:lnTo>
                                <a:lnTo>
                                  <a:pt x="1715" y="1200"/>
                                </a:lnTo>
                                <a:lnTo>
                                  <a:pt x="1711" y="1200"/>
                                </a:lnTo>
                                <a:lnTo>
                                  <a:pt x="1707" y="1200"/>
                                </a:lnTo>
                                <a:lnTo>
                                  <a:pt x="1703" y="1200"/>
                                </a:lnTo>
                                <a:lnTo>
                                  <a:pt x="1699" y="1200"/>
                                </a:lnTo>
                                <a:lnTo>
                                  <a:pt x="1695" y="1200"/>
                                </a:lnTo>
                                <a:lnTo>
                                  <a:pt x="1690" y="1200"/>
                                </a:lnTo>
                                <a:lnTo>
                                  <a:pt x="1685" y="1200"/>
                                </a:lnTo>
                                <a:lnTo>
                                  <a:pt x="1680" y="1200"/>
                                </a:lnTo>
                                <a:lnTo>
                                  <a:pt x="1674" y="1200"/>
                                </a:lnTo>
                                <a:lnTo>
                                  <a:pt x="1669" y="1200"/>
                                </a:lnTo>
                                <a:lnTo>
                                  <a:pt x="1663" y="1200"/>
                                </a:lnTo>
                                <a:lnTo>
                                  <a:pt x="1657" y="1200"/>
                                </a:lnTo>
                                <a:lnTo>
                                  <a:pt x="1651" y="1200"/>
                                </a:lnTo>
                                <a:lnTo>
                                  <a:pt x="1644" y="1200"/>
                                </a:lnTo>
                                <a:lnTo>
                                  <a:pt x="1637" y="1200"/>
                                </a:lnTo>
                                <a:lnTo>
                                  <a:pt x="1629" y="1200"/>
                                </a:lnTo>
                                <a:lnTo>
                                  <a:pt x="1622" y="1200"/>
                                </a:lnTo>
                                <a:lnTo>
                                  <a:pt x="1614" y="1200"/>
                                </a:lnTo>
                                <a:lnTo>
                                  <a:pt x="1606" y="1200"/>
                                </a:lnTo>
                                <a:lnTo>
                                  <a:pt x="1598" y="1200"/>
                                </a:lnTo>
                                <a:lnTo>
                                  <a:pt x="1590" y="1200"/>
                                </a:lnTo>
                                <a:lnTo>
                                  <a:pt x="1581" y="1200"/>
                                </a:lnTo>
                                <a:lnTo>
                                  <a:pt x="1572" y="1200"/>
                                </a:lnTo>
                                <a:lnTo>
                                  <a:pt x="1563" y="1200"/>
                                </a:lnTo>
                                <a:lnTo>
                                  <a:pt x="1553" y="1200"/>
                                </a:lnTo>
                                <a:lnTo>
                                  <a:pt x="1543" y="1200"/>
                                </a:lnTo>
                                <a:lnTo>
                                  <a:pt x="1533" y="1200"/>
                                </a:lnTo>
                                <a:lnTo>
                                  <a:pt x="1522" y="1200"/>
                                </a:lnTo>
                                <a:lnTo>
                                  <a:pt x="1510" y="1200"/>
                                </a:lnTo>
                                <a:lnTo>
                                  <a:pt x="1499" y="1200"/>
                                </a:lnTo>
                                <a:lnTo>
                                  <a:pt x="1487" y="1200"/>
                                </a:lnTo>
                                <a:lnTo>
                                  <a:pt x="1475" y="1200"/>
                                </a:lnTo>
                                <a:lnTo>
                                  <a:pt x="1463" y="1200"/>
                                </a:lnTo>
                                <a:lnTo>
                                  <a:pt x="1451" y="1200"/>
                                </a:lnTo>
                                <a:lnTo>
                                  <a:pt x="1438" y="1200"/>
                                </a:lnTo>
                                <a:lnTo>
                                  <a:pt x="1424" y="1200"/>
                                </a:lnTo>
                                <a:lnTo>
                                  <a:pt x="1410" y="1200"/>
                                </a:lnTo>
                                <a:lnTo>
                                  <a:pt x="1396" y="1200"/>
                                </a:lnTo>
                                <a:lnTo>
                                  <a:pt x="1381" y="1200"/>
                                </a:lnTo>
                                <a:lnTo>
                                  <a:pt x="1366" y="1200"/>
                                </a:lnTo>
                                <a:lnTo>
                                  <a:pt x="1351" y="1200"/>
                                </a:lnTo>
                                <a:lnTo>
                                  <a:pt x="1335" y="1200"/>
                                </a:lnTo>
                                <a:lnTo>
                                  <a:pt x="1319" y="1200"/>
                                </a:lnTo>
                                <a:lnTo>
                                  <a:pt x="1303" y="1200"/>
                                </a:lnTo>
                                <a:lnTo>
                                  <a:pt x="1286" y="1200"/>
                                </a:lnTo>
                                <a:lnTo>
                                  <a:pt x="1268" y="1200"/>
                                </a:lnTo>
                                <a:lnTo>
                                  <a:pt x="1250" y="1200"/>
                                </a:lnTo>
                                <a:lnTo>
                                  <a:pt x="1232" y="1200"/>
                                </a:lnTo>
                                <a:lnTo>
                                  <a:pt x="1213" y="1200"/>
                                </a:lnTo>
                                <a:lnTo>
                                  <a:pt x="1195" y="1200"/>
                                </a:lnTo>
                                <a:lnTo>
                                  <a:pt x="1175" y="1200"/>
                                </a:lnTo>
                                <a:lnTo>
                                  <a:pt x="1155" y="1200"/>
                                </a:lnTo>
                                <a:lnTo>
                                  <a:pt x="1134" y="1200"/>
                                </a:lnTo>
                                <a:lnTo>
                                  <a:pt x="1113" y="1200"/>
                                </a:lnTo>
                                <a:lnTo>
                                  <a:pt x="1092" y="1200"/>
                                </a:lnTo>
                                <a:lnTo>
                                  <a:pt x="1071" y="1200"/>
                                </a:lnTo>
                                <a:lnTo>
                                  <a:pt x="1049" y="1200"/>
                                </a:lnTo>
                                <a:lnTo>
                                  <a:pt x="1025" y="1200"/>
                                </a:lnTo>
                                <a:lnTo>
                                  <a:pt x="1002" y="1200"/>
                                </a:lnTo>
                                <a:lnTo>
                                  <a:pt x="979" y="1200"/>
                                </a:lnTo>
                                <a:lnTo>
                                  <a:pt x="955" y="1200"/>
                                </a:lnTo>
                                <a:lnTo>
                                  <a:pt x="930" y="1200"/>
                                </a:lnTo>
                                <a:lnTo>
                                  <a:pt x="904" y="1200"/>
                                </a:lnTo>
                                <a:lnTo>
                                  <a:pt x="879" y="1200"/>
                                </a:lnTo>
                                <a:lnTo>
                                  <a:pt x="853" y="1200"/>
                                </a:lnTo>
                                <a:lnTo>
                                  <a:pt x="826" y="1200"/>
                                </a:lnTo>
                                <a:lnTo>
                                  <a:pt x="799" y="1200"/>
                                </a:lnTo>
                                <a:lnTo>
                                  <a:pt x="771" y="1200"/>
                                </a:lnTo>
                                <a:lnTo>
                                  <a:pt x="743" y="1200"/>
                                </a:lnTo>
                                <a:lnTo>
                                  <a:pt x="714" y="1200"/>
                                </a:lnTo>
                                <a:lnTo>
                                  <a:pt x="685" y="1200"/>
                                </a:lnTo>
                                <a:lnTo>
                                  <a:pt x="654" y="1200"/>
                                </a:lnTo>
                                <a:lnTo>
                                  <a:pt x="624" y="1200"/>
                                </a:lnTo>
                                <a:lnTo>
                                  <a:pt x="593" y="1200"/>
                                </a:lnTo>
                                <a:lnTo>
                                  <a:pt x="562" y="1200"/>
                                </a:lnTo>
                                <a:lnTo>
                                  <a:pt x="529" y="1200"/>
                                </a:lnTo>
                                <a:lnTo>
                                  <a:pt x="497" y="1200"/>
                                </a:lnTo>
                                <a:lnTo>
                                  <a:pt x="464" y="1200"/>
                                </a:lnTo>
                                <a:lnTo>
                                  <a:pt x="430" y="1200"/>
                                </a:lnTo>
                                <a:lnTo>
                                  <a:pt x="395" y="1200"/>
                                </a:lnTo>
                                <a:lnTo>
                                  <a:pt x="361" y="1200"/>
                                </a:lnTo>
                                <a:lnTo>
                                  <a:pt x="361" y="1200"/>
                                </a:lnTo>
                                <a:lnTo>
                                  <a:pt x="356" y="1200"/>
                                </a:lnTo>
                                <a:lnTo>
                                  <a:pt x="351" y="1200"/>
                                </a:lnTo>
                                <a:lnTo>
                                  <a:pt x="346" y="1200"/>
                                </a:lnTo>
                                <a:lnTo>
                                  <a:pt x="341" y="1200"/>
                                </a:lnTo>
                                <a:lnTo>
                                  <a:pt x="336" y="1199"/>
                                </a:lnTo>
                                <a:lnTo>
                                  <a:pt x="331" y="1199"/>
                                </a:lnTo>
                                <a:lnTo>
                                  <a:pt x="326" y="1199"/>
                                </a:lnTo>
                                <a:lnTo>
                                  <a:pt x="321" y="1198"/>
                                </a:lnTo>
                                <a:lnTo>
                                  <a:pt x="316" y="1197"/>
                                </a:lnTo>
                                <a:lnTo>
                                  <a:pt x="312" y="1197"/>
                                </a:lnTo>
                                <a:lnTo>
                                  <a:pt x="307" y="1196"/>
                                </a:lnTo>
                                <a:lnTo>
                                  <a:pt x="301" y="1195"/>
                                </a:lnTo>
                                <a:lnTo>
                                  <a:pt x="296" y="1195"/>
                                </a:lnTo>
                                <a:lnTo>
                                  <a:pt x="292" y="1194"/>
                                </a:lnTo>
                                <a:lnTo>
                                  <a:pt x="287" y="1193"/>
                                </a:lnTo>
                                <a:lnTo>
                                  <a:pt x="282" y="1192"/>
                                </a:lnTo>
                                <a:lnTo>
                                  <a:pt x="278" y="1191"/>
                                </a:lnTo>
                                <a:lnTo>
                                  <a:pt x="273" y="1189"/>
                                </a:lnTo>
                                <a:lnTo>
                                  <a:pt x="268" y="1188"/>
                                </a:lnTo>
                                <a:lnTo>
                                  <a:pt x="264" y="1187"/>
                                </a:lnTo>
                                <a:lnTo>
                                  <a:pt x="259" y="1186"/>
                                </a:lnTo>
                                <a:lnTo>
                                  <a:pt x="255" y="1184"/>
                                </a:lnTo>
                                <a:lnTo>
                                  <a:pt x="250" y="1183"/>
                                </a:lnTo>
                                <a:lnTo>
                                  <a:pt x="246" y="1181"/>
                                </a:lnTo>
                                <a:lnTo>
                                  <a:pt x="241" y="1180"/>
                                </a:lnTo>
                                <a:lnTo>
                                  <a:pt x="237" y="1178"/>
                                </a:lnTo>
                                <a:lnTo>
                                  <a:pt x="232" y="1176"/>
                                </a:lnTo>
                                <a:lnTo>
                                  <a:pt x="228" y="1175"/>
                                </a:lnTo>
                                <a:lnTo>
                                  <a:pt x="224" y="1173"/>
                                </a:lnTo>
                                <a:lnTo>
                                  <a:pt x="219" y="1171"/>
                                </a:lnTo>
                                <a:lnTo>
                                  <a:pt x="215" y="1169"/>
                                </a:lnTo>
                                <a:lnTo>
                                  <a:pt x="211" y="1167"/>
                                </a:lnTo>
                                <a:lnTo>
                                  <a:pt x="207" y="1165"/>
                                </a:lnTo>
                                <a:lnTo>
                                  <a:pt x="202" y="1163"/>
                                </a:lnTo>
                                <a:lnTo>
                                  <a:pt x="198" y="1160"/>
                                </a:lnTo>
                                <a:lnTo>
                                  <a:pt x="194" y="1158"/>
                                </a:lnTo>
                                <a:lnTo>
                                  <a:pt x="190" y="1155"/>
                                </a:lnTo>
                                <a:lnTo>
                                  <a:pt x="186" y="1153"/>
                                </a:lnTo>
                                <a:lnTo>
                                  <a:pt x="181" y="1151"/>
                                </a:lnTo>
                                <a:lnTo>
                                  <a:pt x="177" y="1148"/>
                                </a:lnTo>
                                <a:lnTo>
                                  <a:pt x="173" y="1146"/>
                                </a:lnTo>
                                <a:lnTo>
                                  <a:pt x="169" y="1143"/>
                                </a:lnTo>
                                <a:lnTo>
                                  <a:pt x="165" y="1141"/>
                                </a:lnTo>
                                <a:lnTo>
                                  <a:pt x="161" y="1138"/>
                                </a:lnTo>
                                <a:lnTo>
                                  <a:pt x="157" y="1135"/>
                                </a:lnTo>
                                <a:lnTo>
                                  <a:pt x="153" y="1133"/>
                                </a:lnTo>
                                <a:lnTo>
                                  <a:pt x="150" y="1130"/>
                                </a:lnTo>
                                <a:lnTo>
                                  <a:pt x="146" y="1127"/>
                                </a:lnTo>
                                <a:lnTo>
                                  <a:pt x="142" y="1124"/>
                                </a:lnTo>
                                <a:lnTo>
                                  <a:pt x="139" y="1121"/>
                                </a:lnTo>
                                <a:lnTo>
                                  <a:pt x="135" y="1118"/>
                                </a:lnTo>
                                <a:lnTo>
                                  <a:pt x="131" y="1115"/>
                                </a:lnTo>
                                <a:lnTo>
                                  <a:pt x="128" y="1112"/>
                                </a:lnTo>
                                <a:lnTo>
                                  <a:pt x="124" y="1109"/>
                                </a:lnTo>
                                <a:lnTo>
                                  <a:pt x="121" y="1106"/>
                                </a:lnTo>
                                <a:lnTo>
                                  <a:pt x="117" y="1103"/>
                                </a:lnTo>
                                <a:lnTo>
                                  <a:pt x="114" y="1100"/>
                                </a:lnTo>
                                <a:lnTo>
                                  <a:pt x="111" y="1097"/>
                                </a:lnTo>
                                <a:lnTo>
                                  <a:pt x="107" y="1093"/>
                                </a:lnTo>
                                <a:lnTo>
                                  <a:pt x="104" y="1090"/>
                                </a:lnTo>
                                <a:lnTo>
                                  <a:pt x="101" y="1085"/>
                                </a:lnTo>
                                <a:lnTo>
                                  <a:pt x="98" y="1082"/>
                                </a:lnTo>
                                <a:lnTo>
                                  <a:pt x="95" y="1079"/>
                                </a:lnTo>
                                <a:lnTo>
                                  <a:pt x="91" y="1075"/>
                                </a:lnTo>
                                <a:lnTo>
                                  <a:pt x="88" y="1071"/>
                                </a:lnTo>
                                <a:lnTo>
                                  <a:pt x="85" y="1068"/>
                                </a:lnTo>
                                <a:lnTo>
                                  <a:pt x="82" y="1064"/>
                                </a:lnTo>
                                <a:lnTo>
                                  <a:pt x="80" y="1061"/>
                                </a:lnTo>
                                <a:lnTo>
                                  <a:pt x="77" y="1057"/>
                                </a:lnTo>
                                <a:lnTo>
                                  <a:pt x="74" y="1053"/>
                                </a:lnTo>
                                <a:lnTo>
                                  <a:pt x="71" y="1049"/>
                                </a:lnTo>
                                <a:lnTo>
                                  <a:pt x="68" y="1045"/>
                                </a:lnTo>
                                <a:lnTo>
                                  <a:pt x="66" y="1042"/>
                                </a:lnTo>
                                <a:lnTo>
                                  <a:pt x="63" y="1038"/>
                                </a:lnTo>
                                <a:lnTo>
                                  <a:pt x="59" y="1034"/>
                                </a:lnTo>
                                <a:lnTo>
                                  <a:pt x="57" y="1030"/>
                                </a:lnTo>
                                <a:lnTo>
                                  <a:pt x="54" y="1026"/>
                                </a:lnTo>
                                <a:lnTo>
                                  <a:pt x="52" y="1022"/>
                                </a:lnTo>
                                <a:lnTo>
                                  <a:pt x="50" y="1017"/>
                                </a:lnTo>
                                <a:lnTo>
                                  <a:pt x="47" y="1013"/>
                                </a:lnTo>
                                <a:lnTo>
                                  <a:pt x="45" y="1008"/>
                                </a:lnTo>
                                <a:lnTo>
                                  <a:pt x="43" y="1004"/>
                                </a:lnTo>
                                <a:lnTo>
                                  <a:pt x="41" y="1000"/>
                                </a:lnTo>
                                <a:lnTo>
                                  <a:pt x="38" y="996"/>
                                </a:lnTo>
                                <a:lnTo>
                                  <a:pt x="36" y="991"/>
                                </a:lnTo>
                                <a:lnTo>
                                  <a:pt x="34" y="987"/>
                                </a:lnTo>
                                <a:lnTo>
                                  <a:pt x="32" y="983"/>
                                </a:lnTo>
                                <a:lnTo>
                                  <a:pt x="30" y="978"/>
                                </a:lnTo>
                                <a:lnTo>
                                  <a:pt x="29" y="974"/>
                                </a:lnTo>
                                <a:lnTo>
                                  <a:pt x="27" y="969"/>
                                </a:lnTo>
                                <a:lnTo>
                                  <a:pt x="25" y="965"/>
                                </a:lnTo>
                                <a:lnTo>
                                  <a:pt x="23" y="960"/>
                                </a:lnTo>
                                <a:lnTo>
                                  <a:pt x="22" y="956"/>
                                </a:lnTo>
                                <a:lnTo>
                                  <a:pt x="20" y="951"/>
                                </a:lnTo>
                                <a:lnTo>
                                  <a:pt x="19" y="947"/>
                                </a:lnTo>
                                <a:lnTo>
                                  <a:pt x="17" y="942"/>
                                </a:lnTo>
                                <a:lnTo>
                                  <a:pt x="16" y="936"/>
                                </a:lnTo>
                                <a:lnTo>
                                  <a:pt x="14" y="932"/>
                                </a:lnTo>
                                <a:lnTo>
                                  <a:pt x="13" y="927"/>
                                </a:lnTo>
                                <a:lnTo>
                                  <a:pt x="12" y="922"/>
                                </a:lnTo>
                                <a:lnTo>
                                  <a:pt x="11" y="918"/>
                                </a:lnTo>
                                <a:lnTo>
                                  <a:pt x="9" y="913"/>
                                </a:lnTo>
                                <a:lnTo>
                                  <a:pt x="8" y="908"/>
                                </a:lnTo>
                                <a:lnTo>
                                  <a:pt x="7" y="903"/>
                                </a:lnTo>
                                <a:lnTo>
                                  <a:pt x="6" y="898"/>
                                </a:lnTo>
                                <a:lnTo>
                                  <a:pt x="6" y="894"/>
                                </a:lnTo>
                                <a:lnTo>
                                  <a:pt x="5" y="889"/>
                                </a:lnTo>
                                <a:lnTo>
                                  <a:pt x="4" y="884"/>
                                </a:lnTo>
                                <a:lnTo>
                                  <a:pt x="3" y="879"/>
                                </a:lnTo>
                                <a:lnTo>
                                  <a:pt x="3" y="874"/>
                                </a:lnTo>
                                <a:lnTo>
                                  <a:pt x="2" y="869"/>
                                </a:lnTo>
                                <a:lnTo>
                                  <a:pt x="2" y="864"/>
                                </a:lnTo>
                                <a:lnTo>
                                  <a:pt x="1" y="858"/>
                                </a:lnTo>
                                <a:lnTo>
                                  <a:pt x="1" y="853"/>
                                </a:lnTo>
                                <a:lnTo>
                                  <a:pt x="1" y="848"/>
                                </a:lnTo>
                                <a:lnTo>
                                  <a:pt x="0" y="843"/>
                                </a:lnTo>
                                <a:lnTo>
                                  <a:pt x="0" y="838"/>
                                </a:lnTo>
                                <a:lnTo>
                                  <a:pt x="0" y="833"/>
                                </a:lnTo>
                                <a:lnTo>
                                  <a:pt x="0" y="828"/>
                                </a:lnTo>
                                <a:lnTo>
                                  <a:pt x="0" y="828"/>
                                </a:lnTo>
                                <a:lnTo>
                                  <a:pt x="0" y="824"/>
                                </a:lnTo>
                                <a:lnTo>
                                  <a:pt x="0" y="821"/>
                                </a:lnTo>
                                <a:lnTo>
                                  <a:pt x="0" y="818"/>
                                </a:lnTo>
                                <a:lnTo>
                                  <a:pt x="0" y="815"/>
                                </a:lnTo>
                                <a:lnTo>
                                  <a:pt x="0" y="812"/>
                                </a:lnTo>
                                <a:lnTo>
                                  <a:pt x="0" y="808"/>
                                </a:lnTo>
                                <a:lnTo>
                                  <a:pt x="1" y="805"/>
                                </a:lnTo>
                                <a:lnTo>
                                  <a:pt x="1" y="802"/>
                                </a:lnTo>
                                <a:lnTo>
                                  <a:pt x="1" y="799"/>
                                </a:lnTo>
                                <a:lnTo>
                                  <a:pt x="1" y="796"/>
                                </a:lnTo>
                                <a:lnTo>
                                  <a:pt x="2" y="793"/>
                                </a:lnTo>
                                <a:lnTo>
                                  <a:pt x="2" y="790"/>
                                </a:lnTo>
                                <a:lnTo>
                                  <a:pt x="2" y="785"/>
                                </a:lnTo>
                                <a:lnTo>
                                  <a:pt x="3" y="782"/>
                                </a:lnTo>
                                <a:lnTo>
                                  <a:pt x="3" y="779"/>
                                </a:lnTo>
                                <a:lnTo>
                                  <a:pt x="3" y="776"/>
                                </a:lnTo>
                                <a:lnTo>
                                  <a:pt x="4" y="773"/>
                                </a:lnTo>
                                <a:lnTo>
                                  <a:pt x="4" y="770"/>
                                </a:lnTo>
                                <a:lnTo>
                                  <a:pt x="5" y="767"/>
                                </a:lnTo>
                                <a:lnTo>
                                  <a:pt x="5" y="764"/>
                                </a:lnTo>
                                <a:lnTo>
                                  <a:pt x="6" y="761"/>
                                </a:lnTo>
                                <a:lnTo>
                                  <a:pt x="6" y="758"/>
                                </a:lnTo>
                                <a:lnTo>
                                  <a:pt x="7" y="755"/>
                                </a:lnTo>
                                <a:lnTo>
                                  <a:pt x="7" y="752"/>
                                </a:lnTo>
                                <a:lnTo>
                                  <a:pt x="8" y="749"/>
                                </a:lnTo>
                                <a:lnTo>
                                  <a:pt x="9" y="746"/>
                                </a:lnTo>
                                <a:lnTo>
                                  <a:pt x="9" y="743"/>
                                </a:lnTo>
                                <a:lnTo>
                                  <a:pt x="10" y="740"/>
                                </a:lnTo>
                                <a:lnTo>
                                  <a:pt x="11" y="737"/>
                                </a:lnTo>
                                <a:lnTo>
                                  <a:pt x="11" y="734"/>
                                </a:lnTo>
                                <a:lnTo>
                                  <a:pt x="12" y="731"/>
                                </a:lnTo>
                                <a:lnTo>
                                  <a:pt x="13" y="728"/>
                                </a:lnTo>
                                <a:lnTo>
                                  <a:pt x="14" y="725"/>
                                </a:lnTo>
                                <a:lnTo>
                                  <a:pt x="15" y="722"/>
                                </a:lnTo>
                                <a:lnTo>
                                  <a:pt x="16" y="719"/>
                                </a:lnTo>
                                <a:lnTo>
                                  <a:pt x="16" y="716"/>
                                </a:lnTo>
                                <a:lnTo>
                                  <a:pt x="17" y="713"/>
                                </a:lnTo>
                                <a:lnTo>
                                  <a:pt x="18" y="709"/>
                                </a:lnTo>
                                <a:lnTo>
                                  <a:pt x="19" y="707"/>
                                </a:lnTo>
                                <a:lnTo>
                                  <a:pt x="20" y="704"/>
                                </a:lnTo>
                                <a:lnTo>
                                  <a:pt x="21" y="701"/>
                                </a:lnTo>
                                <a:lnTo>
                                  <a:pt x="22" y="698"/>
                                </a:lnTo>
                                <a:lnTo>
                                  <a:pt x="23" y="695"/>
                                </a:lnTo>
                                <a:lnTo>
                                  <a:pt x="24" y="692"/>
                                </a:lnTo>
                                <a:lnTo>
                                  <a:pt x="25" y="689"/>
                                </a:lnTo>
                                <a:lnTo>
                                  <a:pt x="26" y="687"/>
                                </a:lnTo>
                                <a:lnTo>
                                  <a:pt x="27" y="684"/>
                                </a:lnTo>
                                <a:lnTo>
                                  <a:pt x="29" y="681"/>
                                </a:lnTo>
                                <a:lnTo>
                                  <a:pt x="30" y="678"/>
                                </a:lnTo>
                                <a:lnTo>
                                  <a:pt x="31" y="676"/>
                                </a:lnTo>
                                <a:lnTo>
                                  <a:pt x="32" y="673"/>
                                </a:lnTo>
                                <a:lnTo>
                                  <a:pt x="33" y="670"/>
                                </a:lnTo>
                                <a:lnTo>
                                  <a:pt x="35" y="667"/>
                                </a:lnTo>
                                <a:lnTo>
                                  <a:pt x="36" y="665"/>
                                </a:lnTo>
                                <a:lnTo>
                                  <a:pt x="37" y="662"/>
                                </a:lnTo>
                                <a:lnTo>
                                  <a:pt x="39" y="659"/>
                                </a:lnTo>
                                <a:lnTo>
                                  <a:pt x="40" y="657"/>
                                </a:lnTo>
                                <a:lnTo>
                                  <a:pt x="41" y="654"/>
                                </a:lnTo>
                                <a:lnTo>
                                  <a:pt x="43" y="651"/>
                                </a:lnTo>
                                <a:lnTo>
                                  <a:pt x="44" y="649"/>
                                </a:lnTo>
                                <a:lnTo>
                                  <a:pt x="45" y="646"/>
                                </a:lnTo>
                                <a:lnTo>
                                  <a:pt x="47" y="644"/>
                                </a:lnTo>
                                <a:lnTo>
                                  <a:pt x="48" y="641"/>
                                </a:lnTo>
                                <a:lnTo>
                                  <a:pt x="50" y="638"/>
                                </a:lnTo>
                                <a:lnTo>
                                  <a:pt x="51" y="635"/>
                                </a:lnTo>
                                <a:lnTo>
                                  <a:pt x="53" y="632"/>
                                </a:lnTo>
                                <a:lnTo>
                                  <a:pt x="54" y="630"/>
                                </a:lnTo>
                                <a:lnTo>
                                  <a:pt x="56" y="627"/>
                                </a:lnTo>
                                <a:lnTo>
                                  <a:pt x="57" y="625"/>
                                </a:lnTo>
                                <a:lnTo>
                                  <a:pt x="59" y="622"/>
                                </a:lnTo>
                                <a:lnTo>
                                  <a:pt x="62" y="620"/>
                                </a:lnTo>
                                <a:lnTo>
                                  <a:pt x="63" y="617"/>
                                </a:lnTo>
                                <a:lnTo>
                                  <a:pt x="65" y="615"/>
                                </a:lnTo>
                                <a:lnTo>
                                  <a:pt x="67" y="612"/>
                                </a:lnTo>
                                <a:lnTo>
                                  <a:pt x="68" y="610"/>
                                </a:lnTo>
                                <a:lnTo>
                                  <a:pt x="70" y="608"/>
                                </a:lnTo>
                                <a:lnTo>
                                  <a:pt x="72" y="605"/>
                                </a:lnTo>
                                <a:lnTo>
                                  <a:pt x="73" y="603"/>
                                </a:lnTo>
                                <a:lnTo>
                                  <a:pt x="75" y="600"/>
                                </a:lnTo>
                                <a:lnTo>
                                  <a:pt x="77" y="598"/>
                                </a:lnTo>
                                <a:lnTo>
                                  <a:pt x="79" y="596"/>
                                </a:lnTo>
                                <a:lnTo>
                                  <a:pt x="80" y="593"/>
                                </a:lnTo>
                                <a:lnTo>
                                  <a:pt x="82" y="591"/>
                                </a:lnTo>
                                <a:lnTo>
                                  <a:pt x="84" y="589"/>
                                </a:lnTo>
                                <a:lnTo>
                                  <a:pt x="86" y="587"/>
                                </a:lnTo>
                                <a:lnTo>
                                  <a:pt x="88" y="584"/>
                                </a:lnTo>
                                <a:lnTo>
                                  <a:pt x="90" y="582"/>
                                </a:lnTo>
                                <a:lnTo>
                                  <a:pt x="92" y="580"/>
                                </a:lnTo>
                                <a:lnTo>
                                  <a:pt x="94" y="578"/>
                                </a:lnTo>
                                <a:lnTo>
                                  <a:pt x="96" y="575"/>
                                </a:lnTo>
                                <a:lnTo>
                                  <a:pt x="98" y="573"/>
                                </a:lnTo>
                                <a:lnTo>
                                  <a:pt x="100" y="571"/>
                                </a:lnTo>
                                <a:lnTo>
                                  <a:pt x="102" y="569"/>
                                </a:lnTo>
                                <a:lnTo>
                                  <a:pt x="104" y="567"/>
                                </a:lnTo>
                                <a:lnTo>
                                  <a:pt x="106" y="565"/>
                                </a:lnTo>
                                <a:lnTo>
                                  <a:pt x="108" y="563"/>
                                </a:lnTo>
                                <a:lnTo>
                                  <a:pt x="110" y="559"/>
                                </a:lnTo>
                                <a:lnTo>
                                  <a:pt x="112" y="557"/>
                                </a:lnTo>
                                <a:lnTo>
                                  <a:pt x="114" y="555"/>
                                </a:lnTo>
                                <a:lnTo>
                                  <a:pt x="116" y="553"/>
                                </a:lnTo>
                                <a:lnTo>
                                  <a:pt x="118" y="551"/>
                                </a:lnTo>
                                <a:lnTo>
                                  <a:pt x="120" y="549"/>
                                </a:lnTo>
                                <a:lnTo>
                                  <a:pt x="122" y="547"/>
                                </a:lnTo>
                                <a:lnTo>
                                  <a:pt x="125" y="545"/>
                                </a:lnTo>
                                <a:lnTo>
                                  <a:pt x="127" y="544"/>
                                </a:lnTo>
                                <a:lnTo>
                                  <a:pt x="129" y="542"/>
                                </a:lnTo>
                                <a:lnTo>
                                  <a:pt x="131" y="540"/>
                                </a:lnTo>
                                <a:lnTo>
                                  <a:pt x="133" y="538"/>
                                </a:lnTo>
                                <a:lnTo>
                                  <a:pt x="136" y="536"/>
                                </a:lnTo>
                                <a:lnTo>
                                  <a:pt x="138" y="534"/>
                                </a:lnTo>
                                <a:lnTo>
                                  <a:pt x="140" y="532"/>
                                </a:lnTo>
                                <a:lnTo>
                                  <a:pt x="143" y="530"/>
                                </a:lnTo>
                                <a:lnTo>
                                  <a:pt x="145" y="529"/>
                                </a:lnTo>
                                <a:lnTo>
                                  <a:pt x="147" y="527"/>
                                </a:lnTo>
                                <a:lnTo>
                                  <a:pt x="150" y="525"/>
                                </a:lnTo>
                                <a:lnTo>
                                  <a:pt x="152" y="523"/>
                                </a:lnTo>
                                <a:lnTo>
                                  <a:pt x="154" y="522"/>
                                </a:lnTo>
                                <a:lnTo>
                                  <a:pt x="157" y="520"/>
                                </a:lnTo>
                                <a:lnTo>
                                  <a:pt x="159" y="518"/>
                                </a:lnTo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  <a:ln>
                            <a:noFill/>
                          </a:ln>
                        </wps:spPr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70" o:spid="_x0000_s1026" o:spt="203" style="position:absolute;left:0pt;margin-left:504pt;margin-top:186pt;height:60pt;width:103pt;mso-position-horizontal-relative:page;mso-position-vertical-relative:page;z-index:251666432;mso-width-relative:page;mso-height-relative:page;" coordorigin="10080,3720" coordsize="2060,1200" o:gfxdata="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">
                <o:lock v:ext="edit" aspectratio="f"/>
                <v:shape id="任意多边形 71" o:spid="_x0000_s1026" o:spt="100" style="position:absolute;left:60512;top:22349;height:1200;width:2060;" fillcolor="#FEFEFE" filled="t" stroked="f" coordsize="2060,1200" o:gfxdata="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5rjNm8AAAA&#10;2wAAAA8AAAAAAAAAAQAgAAAAIgAAAGRycy9kb3ducmV2LnhtbFBLAQIUABQAAAAIAIdO4kAzLwWe&#10;OwAAADkAAAAQAAAAAAAAAAEAIAAAAAsBAABkcnMvc2hhcGV4bWwueG1sUEsFBgAAAAAGAAYAWwEA&#10;ALUDAAAAAA==&#10;" path="m159,518l159,518,159,518,159,518,159,518,159,518,159,518,159,518,159,518,159,518,159,518,159,518,159,518,159,518,159,518,159,518,159,518,159,518,159,518,159,518,159,518,159,517,159,517,159,517,159,517,159,517,159,517,159,517,159,517,159,517,159,517,159,517,159,517,159,517,159,517,159,517,159,517,159,517,159,517,159,517,159,517,159,517,159,517,159,517,159,516,159,516,159,516,159,516,159,516,159,516,159,516,159,516,159,516,159,516,159,516,159,516,159,516,159,516,159,516,159,516,159,516,159,516,159,516,159,516,159,516,159,516,159,515,159,515,159,515,159,515,159,515,159,515,159,515,159,515,159,515,159,515,159,515,159,515,159,515,159,515,159,515,159,515,159,515,159,515,159,515,159,515,159,515,159,515,159,515,159,514,159,514,159,514,159,514,159,514,159,514,159,514,159,514,159,514,159,514,159,514,159,514,159,514,159,514,159,514,159,514,159,514,159,514,159,514,159,514,159,514,159,514,159,513,159,513,159,513,159,513,159,513,159,513,159,513,159,513,159,513,159,513,159,513,159,509,159,505,159,501,159,498,160,494,160,490,160,485,161,481,161,477,161,474,162,470,163,466,163,462,164,459,165,455,165,451,166,447,167,444,168,440,169,437,170,433,171,429,172,426,173,422,174,419,176,415,177,411,178,407,179,404,181,401,183,397,185,394,186,391,188,387,189,384,191,381,193,377,194,374,196,371,198,368,200,365,202,362,204,359,205,355,207,352,209,349,212,346,214,344,216,341,218,338,220,334,222,331,225,328,227,325,229,323,232,320,234,317,236,315,239,312,241,310,244,307,246,305,249,302,252,300,254,297,257,295,260,293,263,290,265,288,268,286,271,284,274,281,277,279,280,277,283,275,286,273,289,271,292,269,295,267,298,266,301,264,305,261,308,259,311,258,314,256,318,254,321,253,324,251,327,250,331,248,334,247,337,246,341,244,344,243,348,242,351,241,354,240,358,239,361,238,365,237,369,236,372,235,376,234,379,233,383,232,386,232,390,231,394,230,397,230,401,229,405,229,408,229,412,228,416,228,420,228,423,228,428,227,432,227,436,227,436,227,437,227,438,227,438,227,439,227,440,227,441,227,442,227,443,227,444,227,444,227,445,227,446,228,447,228,448,228,449,228,449,228,450,228,451,228,452,228,453,228,454,228,454,228,455,228,456,228,457,228,458,228,459,228,459,228,460,228,461,229,462,229,463,229,464,229,464,229,465,229,466,229,467,229,468,229,469,229,469,229,470,230,471,230,472,230,473,230,473,230,474,230,475,230,476,230,477,230,478,231,478,231,479,231,480,231,481,231,482,231,482,231,483,232,484,232,485,232,486,232,486,232,487,232,488,232,489,233,490,233,490,233,491,233,492,233,493,233,494,234,494,234,495,234,496,234,497,234,498,235,498,235,499,235,500,235,501,235,502,236,502,236,503,236,504,236,505,236,506,237,506,237,507,237,508,237,509,237,509,238,510,238,511,238,512,238,513,239,513,239,514,239,515,239,516,240,516,240,517,240,518,240,519,240,520,241,520,241,521,241,522,242,523,242,523,242,524,242,525,243,526,243,526,243,527,243,528,244,529,244,529,244,530,245,531,245,532,245,532,245,533,241,535,238,537,234,539,231,540,227,542,224,544,220,547,217,549,213,551,210,553,207,555,203,557,200,559,196,561,193,563,190,566,186,568,182,570,179,572,176,575,173,577,170,579,166,582,163,584,160,587,157,589,154,591,151,594,148,597,145,599,142,602,139,604,136,607,133,610,131,612,128,615,125,618,122,621,119,623,117,626,114,629,110,632,108,635,105,638,103,641,100,644,97,647,95,650,92,653,90,656,88,659,85,662,83,665,81,669,78,672,76,675,74,679,72,682,69,685,67,688,65,692,63,695,61,698,59,702,57,705,55,708,53,712,51,715,49,719,47,722,46,726,44,729,42,733,40,736,39,740,36,743,34,747,33,751,31,754,30,758,28,761,27,765,26,769,24,773,23,776,22,780,20,784,19,789,18,792,17,796,16,800,15,804,13,808,12,811,12,815,11,819,10,823,9,827,8,831,7,835,6,839,6,843,5,847,4,851,4,855,3,859,3,863,2,867,2,871,2,875,1,879,1,883,1,887,0,891,0,895,0,900,0,904,0,908,0,908,0,914,0,918,0,923,0,928,0,933,1,937,1,942,1,947,2,951,2,956,3,961,3,965,4,970,4,974,5,979,6,983,7,988,8,992,9,997,10,1001,11,1006,12,1010,13,1015,14,1019,15,1023,16,1028,18,1033,19,1037,21,1042,22,1046,23,1050,25,1055,27,1059,28,1063,30,1067,32,1071,34,1075,35,1079,38,1084,40,1088,42,1092,44,1096,46,1100,48,1104,50,1107,53,1111,55,1115,57,1119,59,1123,62,1127,64,1130,66,1134,69,1138,71,1142,74,1145,77,1149,79,1153,82,1157,85,1161,87,1164,90,1168,93,1171,96,1174,99,1178,101,1181,104,1185,107,1188,110,1191,115,1194,118,1198,121,1201,124,1204,127,1207,130,1210,134,1213,137,1216,140,1219,144,1222,147,1225,151,1228,154,1230,158,1233,161,1236,165,1239,168,1241,172,1244,176,1247,179,1249,183,1252,188,1254,191,1257,195,1259,199,1261,203,1264,207,1266,211,1268,215,1271,219,1274,223,1276,227,1278,231,1280,235,1282,239,1284,243,1286,247,1288,251,1290,256,1291,260,1293,265,1295,269,1297,274,1298,278,1300,282,1301,287,1303,291,1304,295,1306,300,1307,304,1308,309,1310,313,1310,313,1311,313,1312,312,1313,311,1314,311,1315,310,1316,309,1317,309,1319,308,1320,307,1321,307,1322,306,1323,306,1324,305,1325,304,1327,304,1328,303,1329,303,1330,302,1331,301,1332,301,1334,300,1335,300,1336,299,1337,299,1338,298,1339,297,1341,297,1342,296,1343,296,1344,295,1345,295,1347,294,1348,294,1349,293,1350,293,1351,292,1353,292,1354,291,1355,291,1356,290,1358,290,1359,289,1360,289,1361,289,1362,288,1364,288,1365,287,1366,287,1367,286,1369,286,1370,286,1371,285,1372,285,1374,284,1375,284,1376,284,1378,283,1379,283,1380,282,1381,282,1383,282,1384,281,1385,281,1386,281,1388,280,1389,280,1390,280,1392,279,1393,279,1395,279,1396,279,1398,278,1399,278,1400,278,1402,277,1403,277,1404,277,1406,277,1407,276,1408,276,1409,276,1411,276,1412,275,1413,275,1415,275,1416,275,1417,275,1419,274,1420,274,1421,274,1423,274,1424,274,1425,273,1427,273,1428,273,1429,273,1431,273,1432,273,1433,273,1435,272,1436,272,1438,272,1439,272,1440,272,1442,272,1443,272,1444,272,1446,272,1447,272,1448,272,1450,272,1451,271,1453,271,1454,271,1455,271,1457,271,1458,271,1459,271,1461,271,1461,271,1465,271,1469,271,1473,272,1477,272,1481,272,1485,272,1489,273,1493,273,1498,274,1502,274,1505,275,1509,275,1513,276,1518,277,1522,278,1526,278,1530,279,1534,280,1538,281,1541,282,1545,284,1549,285,1553,286,1557,287,1560,288,1564,290,1568,291,1571,293,1575,294,1578,296,1582,297,1586,299,1589,301,1593,302,1596,304,1599,306,1603,308,1606,310,1610,312,1613,314,1616,316,1620,318,1623,320,1626,322,1629,324,1632,327,1637,329,1640,331,1643,334,1646,336,1649,339,1652,342,1655,344,1658,347,1660,350,1663,352,1666,355,1669,358,1672,360,1674,363,1677,366,1680,369,1682,372,1685,375,1687,378,1690,381,1692,384,1695,387,1697,390,1699,393,1702,396,1704,399,1706,403,1708,406,1711,409,1713,413,1715,417,1717,420,1719,424,1721,427,1723,430,1725,434,1726,437,1728,441,1730,445,1732,448,1733,452,1735,455,1736,459,1738,463,1739,466,1741,470,1742,474,1743,478,1745,482,1746,485,1747,490,1748,494,1749,498,1750,502,1751,506,1752,510,1753,514,1754,518,1755,522,1755,526,1756,530,1758,534,1758,538,1759,542,1759,546,1760,551,1760,555,1760,559,1761,564,1761,568,1761,573,1761,577,1761,581,1761,581,1765,581,1769,581,1773,581,1777,581,1782,582,1786,582,1790,582,1794,583,1798,583,1802,584,1806,584,1810,585,1814,586,1818,587,1821,587,1825,588,1829,589,1833,590,1837,591,1841,592,1844,593,1848,594,1852,596,1856,597,1859,598,1863,600,1867,601,1870,602,1874,604,1879,605,1882,607,1886,609,1889,610,1893,612,1896,614,1900,616,1903,618,1906,619,1910,621,1913,623,1916,625,1920,628,1923,630,1926,632,1929,634,1933,636,1936,640,1939,642,1942,644,1945,647,1948,649,1951,652,1954,654,1957,657,1960,659,1962,662,1965,665,1968,667,1971,670,1974,673,1976,676,1979,679,1981,681,1984,684,1987,687,1989,690,1992,693,1994,696,1996,700,2000,703,2002,706,2004,709,2006,713,2009,717,2011,720,2013,723,2015,726,2017,730,2019,733,2021,737,2023,740,2025,744,2027,747,2028,751,2030,754,2032,758,2033,761,2035,765,2036,769,2038,772,2039,776,2041,780,2042,784,2044,788,2045,792,2046,796,2047,800,2048,804,2049,808,2050,812,2051,816,2052,820,2053,824,2054,828,2055,832,2056,836,2056,840,2057,844,2057,848,2058,852,2058,856,2059,860,2059,865,2060,870,2060,874,2060,878,2060,882,2060,886,2060,891,2060,891,2060,895,2060,899,2060,903,2060,908,2060,912,2059,916,2059,920,2058,924,2058,928,2057,932,2057,938,2056,942,2056,946,2055,950,2054,954,2053,958,2052,962,2051,966,2050,970,2049,974,2048,977,2047,981,2046,985,2045,989,2044,993,2042,997,2041,1000,2039,1004,2038,1008,2036,1013,2035,1016,2033,1020,2032,1023,2030,1027,2028,1031,2027,1034,2025,1038,2023,1041,2021,1045,2019,1048,2017,1051,2015,1055,2013,1058,2011,1061,2009,1065,2006,1068,2004,1071,2002,1074,2000,1078,1996,1081,1994,1084,1992,1088,1989,1091,1987,1094,1984,1097,1981,1100,1979,1103,1976,1106,1974,1108,1971,1111,1968,1114,1965,1117,1962,1119,1960,1122,1957,1125,1954,1127,1951,1130,1948,1132,1945,1135,1942,1137,1939,1139,1936,1142,1933,1144,1929,1146,1926,1148,1923,1151,1920,1153,1916,1155,1913,1157,1910,1159,1906,1161,1903,1164,1900,1166,1896,1167,1893,1169,1889,1171,1886,1173,1882,1174,1879,1176,1874,1177,1870,1179,1867,1180,1863,1182,1859,1183,1856,1184,1852,1186,1848,1187,1844,1188,1841,1189,1837,1190,1833,1191,1829,1192,1825,1193,1821,1194,1818,1195,1814,1195,1810,1196,1806,1197,1802,1197,1798,1198,1794,1198,1790,1199,1786,1199,1782,1200,1777,1200,1773,1200,1769,1200,1765,1200,1761,1200,1761,1200,1761,1200,1761,1200,1761,1200,1761,1200,1761,1200,1761,1200,1761,1200,1761,1200,1760,1200,1760,1200,1760,1200,1760,1200,1759,1200,1759,1200,1758,1200,1758,1200,1756,1200,1755,1200,1754,1200,1753,1200,1752,1200,1751,1200,1750,1200,1749,1200,1747,1200,1746,1200,1744,1200,1742,1200,1740,1200,1738,1200,1735,1200,1733,1200,1730,1200,1728,1200,1725,1200,1722,1200,1718,1200,1715,1200,1711,1200,1707,1200,1703,1200,1699,1200,1695,1200,1690,1200,1685,1200,1680,1200,1674,1200,1669,1200,1663,1200,1657,1200,1651,1200,1644,1200,1637,1200,1629,1200,1622,1200,1614,1200,1606,1200,1598,1200,1590,1200,1581,1200,1572,1200,1563,1200,1553,1200,1543,1200,1533,1200,1522,1200,1510,1200,1499,1200,1487,1200,1475,1200,1463,1200,1451,1200,1438,1200,1424,1200,1410,1200,1396,1200,1381,1200,1366,1200,1351,1200,1335,1200,1319,1200,1303,1200,1286,1200,1268,1200,1250,1200,1232,1200,1213,1200,1195,1200,1175,1200,1155,1200,1134,1200,1113,1200,1092,1200,1071,1200,1049,1200,1025,1200,1002,1200,979,1200,955,1200,930,1200,904,1200,879,1200,853,1200,826,1200,799,1200,771,1200,743,1200,714,1200,685,1200,654,1200,624,1200,593,1200,562,1200,529,1200,497,1200,464,1200,430,1200,395,1200,361,1200,361,1200,356,1200,351,1200,346,1200,341,1200,336,1199,331,1199,326,1199,321,1198,316,1197,312,1197,307,1196,301,1195,296,1195,292,1194,287,1193,282,1192,278,1191,273,1189,268,1188,264,1187,259,1186,255,1184,250,1183,246,1181,241,1180,237,1178,232,1176,228,1175,224,1173,219,1171,215,1169,211,1167,207,1165,202,1163,198,1160,194,1158,190,1155,186,1153,181,1151,177,1148,173,1146,169,1143,165,1141,161,1138,157,1135,153,1133,150,1130,146,1127,142,1124,139,1121,135,1118,131,1115,128,1112,124,1109,121,1106,117,1103,114,1100,111,1097,107,1093,104,1090,101,1085,98,1082,95,1079,91,1075,88,1071,85,1068,82,1064,80,1061,77,1057,74,1053,71,1049,68,1045,66,1042,63,1038,59,1034,57,1030,54,1026,52,1022,50,1017,47,1013,45,1008,43,1004,41,1000,38,996,36,991,34,987,32,983,30,978,29,974,27,969,25,965,23,960,22,956,20,951,19,947,17,942,16,936,14,932,13,927,12,922,11,918,9,913,8,908,7,903,6,898,6,894,5,889,4,884,3,879,3,874,2,869,2,864,1,858,1,853,1,848,0,843,0,838,0,833,0,828,0,828,0,824,0,821,0,818,0,815,0,812,0,808,1,805,1,802,1,799,1,796,2,793,2,790,2,785,3,782,3,779,3,776,4,773,4,770,5,767,5,764,6,761,6,758,7,755,7,752,8,749,9,746,9,743,10,740,11,737,11,734,12,731,13,728,14,725,15,722,16,719,16,716,17,713,18,709,19,707,20,704,21,701,22,698,23,695,24,692,25,689,26,687,27,684,29,681,30,678,31,676,32,673,33,670,35,667,36,665,37,662,39,659,40,657,41,654,43,651,44,649,45,646,47,644,48,641,50,638,51,635,53,632,54,630,56,627,57,625,59,622,62,620,63,617,65,615,67,612,68,610,70,608,72,605,73,603,75,600,77,598,79,596,80,593,82,591,84,589,86,587,88,584,90,582,92,580,94,578,96,575,98,573,100,571,102,569,104,567,106,565,108,563,110,559,112,557,114,555,116,553,118,551,120,549,122,547,125,545,127,544,129,542,131,540,133,538,136,536,138,534,140,532,143,530,145,529,147,527,150,525,152,523,154,522,157,520,159,518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bookmarkStart w:id="0" w:name="PageMark1"/>
      <w:bookmarkEnd w:id="0"/>
    </w:p>
    <w:p>
      <w:pPr>
        <w:rPr>
          <w:lang w:eastAsia="zh-CN"/>
        </w:rPr>
        <w:sectPr>
          <w:footnotePr>
            <w:numFmt w:val="decimal"/>
          </w:footnotePr>
          <w:pgSz w:w="11905" w:h="16837"/>
          <w:pgMar w:top="0" w:right="0" w:bottom="0" w:left="0" w:header="0" w:footer="0" w:gutter="0"/>
          <w:cols w:space="720" w:num="1"/>
        </w:sect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1696720</wp:posOffset>
                </wp:positionH>
                <wp:positionV relativeFrom="paragraph">
                  <wp:posOffset>1778000</wp:posOffset>
                </wp:positionV>
                <wp:extent cx="4422775" cy="6196965"/>
                <wp:effectExtent l="0" t="0" r="0" b="0"/>
                <wp:wrapNone/>
                <wp:docPr id="179" name="组合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22775" cy="6196965"/>
                          <a:chOff x="8839" y="3776"/>
                          <a:chExt cx="6965" cy="9759"/>
                        </a:xfrm>
                      </wpg:grpSpPr>
                      <wps:wsp>
                        <wps:cNvPr id="71" name="文本框 9"/>
                        <wps:cNvSpPr txBox="1"/>
                        <wps:spPr>
                          <a:xfrm>
                            <a:off x="8839" y="3776"/>
                            <a:ext cx="6965" cy="2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华文隶书" w:eastAsia="华文隶书" w:cs="Times New Roman" w:hAnsiTheme="minorBidi"/>
                                  <w:b/>
                                  <w:color w:val="84C225"/>
                                  <w:spacing w:val="102"/>
                                  <w:kern w:val="24"/>
                                  <w:sz w:val="144"/>
                                  <w:szCs w:val="144"/>
                                  <w:lang w:val="en-US" w:eastAsia="en-US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ascii="华文隶书" w:eastAsia="华文隶书" w:cs="Times New Roman" w:hAnsiTheme="minorBidi"/>
                                  <w:b/>
                                  <w:color w:val="84C225"/>
                                  <w:spacing w:val="102"/>
                                  <w:kern w:val="24"/>
                                  <w:sz w:val="144"/>
                                  <w:szCs w:val="144"/>
                                  <w:lang w:val="en-US" w:eastAsia="en-US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  <w:t>我的简历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72" name="文本框 10"/>
                        <wps:cNvSpPr txBox="1"/>
                        <wps:spPr>
                          <a:xfrm>
                            <a:off x="9714" y="10492"/>
                            <a:ext cx="5215" cy="3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360" w:lineRule="auto"/>
                                <w:jc w:val="center"/>
                                <w:textAlignment w:val="auto"/>
                                <w:rPr>
                                  <w:rFonts w:hint="default" w:ascii="微软雅黑" w:hAnsi="微软雅黑" w:eastAsia="微软雅黑"/>
                                  <w:color w:val="auto"/>
                                  <w:sz w:val="40"/>
                                  <w:szCs w:val="44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/>
                                  <w:color w:val="auto"/>
                                  <w:sz w:val="40"/>
                                  <w:szCs w:val="44"/>
                                  <w:lang w:val="en-US" w:eastAsia="zh-CN"/>
                                </w:rPr>
                                <w:t>职小伴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360" w:lineRule="auto"/>
                                <w:jc w:val="center"/>
                                <w:textAlignment w:val="auto"/>
                                <w:rPr>
                                  <w:rFonts w:ascii="微软雅黑" w:hAnsi="微软雅黑" w:eastAsia="微软雅黑"/>
                                  <w:color w:val="auto"/>
                                  <w:sz w:val="40"/>
                                  <w:szCs w:val="44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/>
                                  <w:color w:val="auto"/>
                                  <w:sz w:val="40"/>
                                  <w:szCs w:val="44"/>
                                  <w:lang w:val="en-US" w:eastAsia="zh-CN"/>
                                </w:rPr>
                                <w:t>职伴第三实验</w:t>
                              </w:r>
                              <w:r>
                                <w:rPr>
                                  <w:rFonts w:hint="eastAsia" w:ascii="微软雅黑" w:hAnsi="微软雅黑" w:eastAsia="微软雅黑"/>
                                  <w:color w:val="auto"/>
                                  <w:sz w:val="40"/>
                                  <w:szCs w:val="44"/>
                                </w:rPr>
                                <w:t>小</w:t>
                              </w:r>
                              <w:r>
                                <w:rPr>
                                  <w:rFonts w:ascii="微软雅黑" w:hAnsi="微软雅黑" w:eastAsia="微软雅黑"/>
                                  <w:color w:val="auto"/>
                                  <w:sz w:val="40"/>
                                  <w:szCs w:val="44"/>
                                </w:rPr>
                                <w:t>学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360" w:lineRule="auto"/>
                                <w:jc w:val="center"/>
                                <w:textAlignment w:val="auto"/>
                                <w:rPr>
                                  <w:rFonts w:hint="default" w:ascii="微软雅黑" w:hAnsi="微软雅黑" w:eastAsia="微软雅黑"/>
                                  <w:color w:val="auto"/>
                                  <w:sz w:val="40"/>
                                  <w:szCs w:val="44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/>
                                  <w:color w:val="auto"/>
                                  <w:sz w:val="40"/>
                                  <w:szCs w:val="44"/>
                                  <w:lang w:val="en-US" w:eastAsia="zh-CN"/>
                                </w:rPr>
                                <w:t>家长电话：138 **** 2528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4" name="图片 2" descr="E:\稻壳plan\素材\简历头像规范\用于圆形和方形头像500x500\07.jpg07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290" y="6140"/>
                            <a:ext cx="4064" cy="4065"/>
                          </a:xfrm>
                          <a:prstGeom prst="ellipse">
                            <a:avLst/>
                          </a:prstGeom>
                          <a:noFill/>
                          <a:ln w="53975" cmpd="sng">
                            <a:solidFill>
                              <a:srgbClr val="7FBF34"/>
                            </a:solidFill>
                            <a:prstDash val="solid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33.6pt;margin-top:140pt;height:487.95pt;width:348.25pt;z-index:251679744;mso-width-relative:page;mso-height-relative:page;" coordorigin="8839,3776" coordsize="6965,9759" o:gfxdata="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">
                <o:lock v:ext="edit" aspectratio="f"/>
                <v:shape id="文本框 9" o:spid="_x0000_s1026" o:spt="202" type="#_x0000_t202" style="position:absolute;left:8839;top:3776;height:2908;width:6965;" filled="f" stroked="f" coordsize="21600,21600" o:gfxdata="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IMbN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ascii="华文隶书" w:eastAsia="华文隶书" w:cs="Times New Roman" w:hAnsiTheme="minorBidi"/>
                            <w:b/>
                            <w:color w:val="84C225"/>
                            <w:spacing w:val="102"/>
                            <w:kern w:val="24"/>
                            <w:sz w:val="144"/>
                            <w:szCs w:val="144"/>
                            <w:lang w:val="en-US" w:eastAsia="en-US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</w:pPr>
                        <w:r>
                          <w:rPr>
                            <w:rFonts w:ascii="华文隶书" w:eastAsia="华文隶书" w:cs="Times New Roman" w:hAnsiTheme="minorBidi"/>
                            <w:b/>
                            <w:color w:val="84C225"/>
                            <w:spacing w:val="102"/>
                            <w:kern w:val="24"/>
                            <w:sz w:val="144"/>
                            <w:szCs w:val="144"/>
                            <w:lang w:val="en-US" w:eastAsia="en-US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  <w:t>我的简历</w:t>
                        </w:r>
                      </w:p>
                    </w:txbxContent>
                  </v:textbox>
                </v:shape>
                <v:shape id="文本框 10" o:spid="_x0000_s1026" o:spt="202" type="#_x0000_t202" style="position:absolute;left:9714;top:10492;height:3043;width:5215;" filled="f" stroked="f" coordsize="21600,21600" o:gfxdata="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B8li6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pageBreakBefore w:val="0"/>
                          <w:widowControl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360" w:lineRule="auto"/>
                          <w:jc w:val="center"/>
                          <w:textAlignment w:val="auto"/>
                          <w:rPr>
                            <w:rFonts w:hint="default" w:ascii="微软雅黑" w:hAnsi="微软雅黑" w:eastAsia="微软雅黑"/>
                            <w:color w:val="auto"/>
                            <w:sz w:val="40"/>
                            <w:szCs w:val="44"/>
                            <w:lang w:val="en-US" w:eastAsia="zh-CN"/>
                          </w:rPr>
                        </w:pPr>
                        <w:r>
                          <w:rPr>
                            <w:rFonts w:hint="eastAsia" w:ascii="微软雅黑" w:hAnsi="微软雅黑" w:eastAsia="微软雅黑"/>
                            <w:color w:val="auto"/>
                            <w:sz w:val="40"/>
                            <w:szCs w:val="44"/>
                            <w:lang w:val="en-US" w:eastAsia="zh-CN"/>
                          </w:rPr>
                          <w:t>职小伴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360" w:lineRule="auto"/>
                          <w:jc w:val="center"/>
                          <w:textAlignment w:val="auto"/>
                          <w:rPr>
                            <w:rFonts w:ascii="微软雅黑" w:hAnsi="微软雅黑" w:eastAsia="微软雅黑"/>
                            <w:color w:val="auto"/>
                            <w:sz w:val="40"/>
                            <w:szCs w:val="44"/>
                          </w:rPr>
                        </w:pPr>
                        <w:r>
                          <w:rPr>
                            <w:rFonts w:hint="eastAsia" w:ascii="微软雅黑" w:hAnsi="微软雅黑" w:eastAsia="微软雅黑"/>
                            <w:color w:val="auto"/>
                            <w:sz w:val="40"/>
                            <w:szCs w:val="44"/>
                            <w:lang w:val="en-US" w:eastAsia="zh-CN"/>
                          </w:rPr>
                          <w:t>职伴第三实验</w:t>
                        </w:r>
                        <w:r>
                          <w:rPr>
                            <w:rFonts w:hint="eastAsia" w:ascii="微软雅黑" w:hAnsi="微软雅黑" w:eastAsia="微软雅黑"/>
                            <w:color w:val="auto"/>
                            <w:sz w:val="40"/>
                            <w:szCs w:val="44"/>
                          </w:rPr>
                          <w:t>小</w:t>
                        </w:r>
                        <w:r>
                          <w:rPr>
                            <w:rFonts w:ascii="微软雅黑" w:hAnsi="微软雅黑" w:eastAsia="微软雅黑"/>
                            <w:color w:val="auto"/>
                            <w:sz w:val="40"/>
                            <w:szCs w:val="44"/>
                          </w:rPr>
                          <w:t>学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360" w:lineRule="auto"/>
                          <w:jc w:val="center"/>
                          <w:textAlignment w:val="auto"/>
                          <w:rPr>
                            <w:rFonts w:hint="default" w:ascii="微软雅黑" w:hAnsi="微软雅黑" w:eastAsia="微软雅黑"/>
                            <w:color w:val="auto"/>
                            <w:sz w:val="40"/>
                            <w:szCs w:val="44"/>
                            <w:lang w:val="en-US" w:eastAsia="zh-CN"/>
                          </w:rPr>
                        </w:pPr>
                        <w:r>
                          <w:rPr>
                            <w:rFonts w:hint="eastAsia" w:ascii="微软雅黑" w:hAnsi="微软雅黑" w:eastAsia="微软雅黑"/>
                            <w:color w:val="auto"/>
                            <w:sz w:val="40"/>
                            <w:szCs w:val="44"/>
                            <w:lang w:val="en-US" w:eastAsia="zh-CN"/>
                          </w:rPr>
                          <w:t>家长电话：138 **** 2528</w:t>
                        </w:r>
                      </w:p>
                    </w:txbxContent>
                  </v:textbox>
                </v:shape>
                <v:shape id="图片 2" o:spid="_x0000_s1026" o:spt="75" alt="E:\稻壳plan\素材\简历头像规范\用于圆形和方形头像500x500\07.jpg07" type="#_x0000_t75" style="position:absolute;left:10290;top:6140;height:4065;width:4064;" filled="f" o:preferrelative="t" stroked="t" coordsize="21600,21600" o:gfxdata="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xTmBL4A&#10;AADcAAAADwAAAAAAAAABACAAAAAiAAAAZHJzL2Rvd25yZXYueG1sUEsBAhQAFAAAAAgAh07iQDMv&#10;BZ47AAAAOQAAABAAAAAAAAAAAQAgAAAADQEAAGRycy9zaGFwZXhtbC54bWxQSwUGAAAAAAYABgBb&#10;AQAAtwMAAAAA&#10;">
                  <v:fill on="f" focussize="0,0"/>
                  <v:stroke weight="4.25pt" color="#7FBF34" joinstyle="round"/>
                  <v:imagedata r:id="rId4" o:title=""/>
                  <o:lock v:ext="edit" aspectratio="t"/>
                </v:shape>
              </v:group>
            </w:pict>
          </mc:Fallback>
        </mc:AlternateContent>
      </w:r>
      <w:r>
        <w:rPr>
          <w:sz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5008245</wp:posOffset>
            </wp:positionH>
            <wp:positionV relativeFrom="paragraph">
              <wp:posOffset>5991860</wp:posOffset>
            </wp:positionV>
            <wp:extent cx="3431540" cy="4801235"/>
            <wp:effectExtent l="0" t="0" r="0" b="0"/>
            <wp:wrapNone/>
            <wp:docPr id="136" name="图片 1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图片 11" descr="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300000">
                      <a:off x="-240665" y="5607685"/>
                      <a:ext cx="3431540" cy="4801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宋体"/>
          <w:lang w:eastAsia="zh-CN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9338310</wp:posOffset>
            </wp:positionV>
            <wp:extent cx="7559040" cy="1219200"/>
            <wp:effectExtent l="0" t="0" r="3810" b="0"/>
            <wp:wrapNone/>
            <wp:docPr id="234" name="图片 234" descr="E:\稻壳plan\素材\小升初素材\未标题-2.png未标题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图片 234" descr="E:\稻壳plan\素材\小升初素材\未标题-2.png未标题-2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648335</wp:posOffset>
                </wp:positionH>
                <wp:positionV relativeFrom="paragraph">
                  <wp:posOffset>67310</wp:posOffset>
                </wp:positionV>
                <wp:extent cx="6843395" cy="2352675"/>
                <wp:effectExtent l="0" t="0" r="14605" b="0"/>
                <wp:wrapNone/>
                <wp:docPr id="240" name="组合 2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3395" cy="2352675"/>
                          <a:chOff x="3178" y="-76"/>
                          <a:chExt cx="10777" cy="3705"/>
                        </a:xfrm>
                      </wpg:grpSpPr>
                      <pic:pic xmlns:pic="http://schemas.openxmlformats.org/drawingml/2006/picture">
                        <pic:nvPicPr>
                          <pic:cNvPr id="149" name="图片 149" descr="303b343132373539333bd4c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487" y="283"/>
                            <a:ext cx="775" cy="5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" name="图片 143" descr="303b333633323237363bd4c6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787"/>
                            <a:ext cx="1888" cy="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" name="图片 141" descr="303b32313535353136333bccabd1f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8" y="-76"/>
                            <a:ext cx="2466" cy="24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" name="图片 144" descr="303b333633323237363bd4c6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006" y="1667"/>
                            <a:ext cx="2949" cy="1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" name="图片 150" descr="303b32313534383930353bc4f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83" y="1939"/>
                            <a:ext cx="1690" cy="16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51.05pt;margin-top:5.3pt;height:185.25pt;width:538.85pt;z-index:251678720;mso-width-relative:page;mso-height-relative:page;" coordorigin="3178,-76" coordsize="10777,3705" o:gfxdata="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">
                <o:lock v:ext="edit" aspectratio="f"/>
                <v:shape id="_x0000_s1026" o:spid="_x0000_s1026" o:spt="75" alt="303b343132373539333bd4c6" type="#_x0000_t75" style="position:absolute;left:10487;top:283;height:508;width:775;" filled="f" o:preferrelative="t" stroked="f" coordsize="21600,21600" o:gfxdata="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pDY8b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7" o:title=""/>
                  <o:lock v:ext="edit" aspectratio="t"/>
                </v:shape>
                <v:shape id="_x0000_s1026" o:spid="_x0000_s1026" o:spt="75" alt="303b333633323237363bd4c6" type="#_x0000_t75" style="position:absolute;left:9525;top:787;height:1040;width:1888;" filled="f" o:preferrelative="t" stroked="f" coordsize="21600,21600" o:gfxdata="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17cs8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" o:title=""/>
                  <o:lock v:ext="edit" aspectratio="t"/>
                </v:shape>
                <v:shape id="_x0000_s1026" o:spid="_x0000_s1026" o:spt="75" alt="303b32313535353136333bccabd1f4" type="#_x0000_t75" style="position:absolute;left:3178;top:-76;height:2466;width:2466;" filled="f" o:preferrelative="t" stroked="f" coordsize="21600,21600" o:gfxdata="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ZS5Lq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75" alt="303b333633323237363bd4c6" type="#_x0000_t75" style="position:absolute;left:11006;top:1667;height:1625;width:2949;" filled="f" o:preferrelative="t" stroked="f" coordsize="21600,21600" o:gfxdata="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Er4J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75" alt="303b32313534383930353bc4f1" type="#_x0000_t75" style="position:absolute;left:4183;top:1939;height:1690;width:1690;" filled="f" o:preferrelative="t" stroked="f" coordsize="21600,21600" o:gfxdata="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GGwY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</v:group>
            </w:pict>
          </mc:Fallback>
        </mc:AlternateContent>
      </w:r>
    </w:p>
    <w:p>
      <w:pPr>
        <w:spacing w:line="240" w:lineRule="exact"/>
        <w:ind w:left="2000"/>
      </w:pPr>
      <w:bookmarkStart w:id="1" w:name="PageMark2"/>
      <w:bookmarkEnd w:id="1"/>
      <w:r>
        <w:rPr>
          <w:sz w:val="24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57785</wp:posOffset>
                </wp:positionV>
                <wp:extent cx="7390130" cy="10628630"/>
                <wp:effectExtent l="96520" t="96520" r="114300" b="19050"/>
                <wp:wrapNone/>
                <wp:docPr id="280" name="组合 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0130" cy="10628630"/>
                          <a:chOff x="17851" y="390"/>
                          <a:chExt cx="11638" cy="16738"/>
                        </a:xfrm>
                      </wpg:grpSpPr>
                      <wps:wsp>
                        <wps:cNvPr id="278" name="矩形 278"/>
                        <wps:cNvSpPr/>
                        <wps:spPr>
                          <a:xfrm>
                            <a:off x="17851" y="390"/>
                            <a:ext cx="11639" cy="16529"/>
                          </a:xfrm>
                          <a:prstGeom prst="rect">
                            <a:avLst/>
                          </a:prstGeom>
                          <a:noFill/>
                          <a:ln w="193675">
                            <a:solidFill>
                              <a:srgbClr val="84C2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79" name="矩形 279"/>
                        <wps:cNvSpPr/>
                        <wps:spPr>
                          <a:xfrm>
                            <a:off x="17947" y="524"/>
                            <a:ext cx="11421" cy="166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7.45pt;margin-top:4.55pt;height:836.9pt;width:581.9pt;z-index:251664384;mso-width-relative:page;mso-height-relative:page;" coordorigin="17851,390" coordsize="11638,16738" o:gfxdata="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">
                <o:lock v:ext="edit" aspectratio="f"/>
                <v:rect id="_x0000_s1026" o:spid="_x0000_s1026" o:spt="1" style="position:absolute;left:17851;top:390;height:16529;width:11639;v-text-anchor:middle;" filled="f" stroked="t" coordsize="21600,21600" o:gfxdata="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Im2qL4A&#10;AADcAAAADwAAAAAAAAABACAAAAAiAAAAZHJzL2Rvd25yZXYueG1sUEsBAhQAFAAAAAgAh07iQDMv&#10;BZ47AAAAOQAAABAAAAAAAAAAAQAgAAAADQEAAGRycy9zaGFwZXhtbC54bWxQSwUGAAAAAAYABgBb&#10;AQAAtwMAAAAA&#10;">
                  <v:fill on="f" focussize="0,0"/>
                  <v:stroke weight="15.25pt" color="#84C225 [3204]" joinstyle="round"/>
                  <v:imagedata o:title=""/>
                  <o:lock v:ext="edit" aspectratio="f"/>
                </v:rect>
                <v:rect id="_x0000_s1026" o:spid="_x0000_s1026" o:spt="1" style="position:absolute;left:17947;top:524;height:16605;width:11421;v-text-anchor:middle;" fillcolor="#FFFFFF [3212]" filled="t" stroked="f" coordsize="21600,21600" o:gfxdata="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t4S2VugAAANwA&#10;AAAPAAAAAAAAAAEAIAAAACIAAABkcnMvZG93bnJldi54bWxQSwECFAAUAAAACACHTuJAMy8FnjsA&#10;AAA5AAAAEAAAAAAAAAABACAAAAAJAQAAZHJzL3NoYXBleG1sLnhtbFBLBQYAAAAABgAGAFsBAACz&#10;AwAAAAA=&#10;">
                  <v:fill on="t" focussize="0,0"/>
                  <v:stroke on="f" weight="2pt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214630</wp:posOffset>
                </wp:positionH>
                <wp:positionV relativeFrom="paragraph">
                  <wp:posOffset>134620</wp:posOffset>
                </wp:positionV>
                <wp:extent cx="7122160" cy="9138285"/>
                <wp:effectExtent l="0" t="0" r="2540" b="5715"/>
                <wp:wrapNone/>
                <wp:docPr id="220" name="组合 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2160" cy="9138285"/>
                          <a:chOff x="18644" y="635"/>
                          <a:chExt cx="11216" cy="14391"/>
                        </a:xfrm>
                      </wpg:grpSpPr>
                      <wpg:grpSp>
                        <wpg:cNvPr id="219" name="组合 219"/>
                        <wpg:cNvGrpSpPr/>
                        <wpg:grpSpPr>
                          <a:xfrm>
                            <a:off x="18644" y="635"/>
                            <a:ext cx="11216" cy="14391"/>
                            <a:chOff x="18269" y="635"/>
                            <a:chExt cx="11216" cy="14391"/>
                          </a:xfrm>
                        </wpg:grpSpPr>
                        <pic:pic xmlns:pic="http://schemas.openxmlformats.org/drawingml/2006/picture">
                          <pic:nvPicPr>
                            <pic:cNvPr id="157" name="图片 3" descr="b1436cb51302db93c1272e58556049bf_wps图片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8269" y="1316"/>
                              <a:ext cx="11216" cy="1371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16" name="文本框 9"/>
                          <wps:cNvSpPr txBox="1"/>
                          <wps:spPr>
                            <a:xfrm>
                              <a:off x="20454" y="635"/>
                              <a:ext cx="6965" cy="12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hint="default" w:ascii="华文隶书" w:eastAsia="华文隶书" w:cs="Times New Roman" w:hAnsiTheme="minorBidi"/>
                                    <w:b/>
                                    <w:color w:val="84C225"/>
                                    <w:spacing w:val="102"/>
                                    <w:kern w:val="24"/>
                                    <w:sz w:val="72"/>
                                    <w:szCs w:val="72"/>
                                    <w:lang w:val="en-US" w:eastAsia="zh-CN" w:bidi="ar-SA"/>
                                    <w14:shadow w14:blurRad="38100" w14:dist="25400" w14:dir="540000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</w:rPr>
                                </w:pPr>
                                <w:r>
                                  <w:rPr>
                                    <w:rFonts w:hint="eastAsia" w:ascii="华文隶书" w:eastAsia="华文隶书" w:cs="Times New Roman" w:hAnsiTheme="minorBidi"/>
                                    <w:b/>
                                    <w:color w:val="84C225"/>
                                    <w:spacing w:val="102"/>
                                    <w:kern w:val="24"/>
                                    <w:sz w:val="72"/>
                                    <w:szCs w:val="72"/>
                                    <w:lang w:val="en-US" w:eastAsia="zh-CN" w:bidi="ar-SA"/>
                                    <w14:shadow w14:blurRad="38100" w14:dist="25400" w14:dir="540000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</w:rPr>
                                  <w:t>目   录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  <wps:wsp>
                        <wps:cNvPr id="145" name="文本框 15"/>
                        <wps:cNvSpPr txBox="1"/>
                        <wps:spPr>
                          <a:xfrm>
                            <a:off x="21668" y="3580"/>
                            <a:ext cx="6499" cy="106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numPr>
                                  <w:ilvl w:val="0"/>
                                  <w:numId w:val="1"/>
                                </w:numPr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360" w:lineRule="auto"/>
                                <w:ind w:left="425" w:leftChars="0" w:hanging="425" w:firstLineChars="0"/>
                                <w:jc w:val="left"/>
                                <w:textAlignment w:val="auto"/>
                                <w:rPr>
                                  <w:rFonts w:hint="eastAsia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en-US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hint="eastAsia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zh-CN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  <w:t>自</w:t>
                              </w:r>
                              <w:r>
                                <w:rPr>
                                  <w:rFonts w:hint="eastAsia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en-US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  <w:t>荐信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numPr>
                                  <w:ilvl w:val="0"/>
                                  <w:numId w:val="1"/>
                                </w:numPr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360" w:lineRule="auto"/>
                                <w:ind w:left="425" w:leftChars="0" w:hanging="425" w:firstLineChars="0"/>
                                <w:jc w:val="left"/>
                                <w:textAlignment w:val="auto"/>
                                <w:rPr>
                                  <w:rFonts w:hint="eastAsia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en-US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hint="eastAsia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zh-CN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  <w:t>个人信息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numPr>
                                  <w:ilvl w:val="0"/>
                                  <w:numId w:val="1"/>
                                </w:numPr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360" w:lineRule="auto"/>
                                <w:ind w:left="425" w:leftChars="0" w:hanging="425" w:firstLineChars="0"/>
                                <w:jc w:val="left"/>
                                <w:textAlignment w:val="auto"/>
                                <w:rPr>
                                  <w:rFonts w:hint="default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zh-CN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hint="eastAsia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zh-CN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  <w:t>素质报告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numPr>
                                  <w:ilvl w:val="0"/>
                                  <w:numId w:val="1"/>
                                </w:numPr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360" w:lineRule="auto"/>
                                <w:ind w:left="425" w:leftChars="0" w:hanging="425" w:firstLineChars="0"/>
                                <w:jc w:val="left"/>
                                <w:textAlignment w:val="auto"/>
                                <w:rPr>
                                  <w:rFonts w:hint="default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zh-CN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hint="eastAsia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zh-CN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  <w:t>奖励荣誉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numPr>
                                  <w:ilvl w:val="0"/>
                                  <w:numId w:val="1"/>
                                </w:numPr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360" w:lineRule="auto"/>
                                <w:ind w:left="425" w:leftChars="0" w:hanging="425" w:firstLineChars="0"/>
                                <w:jc w:val="left"/>
                                <w:textAlignment w:val="auto"/>
                                <w:rPr>
                                  <w:rFonts w:hint="default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zh-CN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hint="eastAsia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zh-CN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  <w:t>爱好与特长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numPr>
                                  <w:ilvl w:val="0"/>
                                  <w:numId w:val="1"/>
                                </w:numPr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360" w:lineRule="auto"/>
                                <w:ind w:left="425" w:leftChars="0" w:hanging="425" w:firstLineChars="0"/>
                                <w:jc w:val="left"/>
                                <w:textAlignment w:val="auto"/>
                                <w:rPr>
                                  <w:rFonts w:hint="default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zh-CN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hint="eastAsia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zh-CN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  <w:t>大家的评价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numPr>
                                  <w:numId w:val="0"/>
                                </w:numPr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360" w:lineRule="auto"/>
                                <w:ind w:leftChars="0"/>
                                <w:jc w:val="left"/>
                                <w:textAlignment w:val="auto"/>
                                <w:rPr>
                                  <w:rFonts w:hint="default" w:ascii="华文隶书" w:eastAsia="华文隶书" w:cs="Times New Roman" w:hAnsiTheme="minorBidi"/>
                                  <w:b w:val="0"/>
                                  <w:bCs/>
                                  <w:color w:val="auto"/>
                                  <w:kern w:val="24"/>
                                  <w:sz w:val="52"/>
                                  <w:szCs w:val="52"/>
                                  <w:lang w:val="en-US" w:eastAsia="zh-CN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</w:pP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6.9pt;margin-top:10.6pt;height:719.55pt;width:560.8pt;z-index:251675648;mso-width-relative:page;mso-height-relative:page;" coordorigin="18644,635" coordsize="11216,14391" o:gfxdata="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">
                <o:lock v:ext="edit" aspectratio="f"/>
                <v:group id="_x0000_s1026" o:spid="_x0000_s1026" o:spt="203" style="position:absolute;left:18644;top:635;height:14391;width:11216;" coordorigin="18269,635" coordsize="11216,14391" o:gfxdata="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CXMPt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图片 3" o:spid="_x0000_s1026" o:spt="75" alt="b1436cb51302db93c1272e58556049bf_wps图片" type="#_x0000_t75" style="position:absolute;left:18269;top:1316;height:13710;width:11216;" filled="f" o:preferrelative="t" stroked="f" coordsize="21600,21600" o:gfxdata="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JISrsAAADc&#10;AAAADwAAAAAAAAABACAAAAAiAAAAZHJzL2Rvd25yZXYueG1sUEsBAhQAFAAAAAgAh07iQDMvBZ47&#10;AAAAOQAAABAAAAAAAAAAAQAgAAAACgEAAGRycy9zaGFwZXhtbC54bWxQSwUGAAAAAAYABgBbAQAA&#10;tAMAAAAA&#10;">
                    <v:fill on="f" focussize="0,0"/>
                    <v:stroke on="f"/>
                    <v:imagedata r:id="rId22" o:title=""/>
                    <o:lock v:ext="edit" aspectratio="t"/>
                  </v:shape>
                  <v:shape id="文本框 9" o:spid="_x0000_s1026" o:spt="202" type="#_x0000_t202" style="position:absolute;left:20454;top:635;height:1244;width:6965;" filled="f" stroked="f" coordsize="21600,21600" o:gfxdata="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FfSI74A&#10;AADc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rFonts w:hint="default" w:ascii="华文隶书" w:eastAsia="华文隶书" w:cs="Times New Roman" w:hAnsiTheme="minorBidi"/>
                              <w:b/>
                              <w:color w:val="84C225"/>
                              <w:spacing w:val="102"/>
                              <w:kern w:val="24"/>
                              <w:sz w:val="72"/>
                              <w:szCs w:val="72"/>
                              <w:lang w:val="en-US" w:eastAsia="zh-CN" w:bidi="ar-SA"/>
                              <w14:shadow w14:blurRad="38100" w14:dist="25400" w14:dir="5400000" w14:algn="ctr">
                                <w14:srgbClr w14:val="6E747A">
                                  <w14:alpha w14:val="57000"/>
                                </w14:srgbClr>
                              </w14:shadow>
                            </w:rPr>
                          </w:pPr>
                          <w:r>
                            <w:rPr>
                              <w:rFonts w:hint="eastAsia" w:ascii="华文隶书" w:eastAsia="华文隶书" w:cs="Times New Roman" w:hAnsiTheme="minorBidi"/>
                              <w:b/>
                              <w:color w:val="84C225"/>
                              <w:spacing w:val="102"/>
                              <w:kern w:val="24"/>
                              <w:sz w:val="72"/>
                              <w:szCs w:val="72"/>
                              <w:lang w:val="en-US" w:eastAsia="zh-CN" w:bidi="ar-SA"/>
                              <w14:shadow w14:blurRad="38100" w14:dist="25400" w14:dir="5400000" w14:algn="ctr">
                                <w14:srgbClr w14:val="6E747A">
                                  <w14:alpha w14:val="57000"/>
                                </w14:srgbClr>
                              </w14:shadow>
                            </w:rPr>
                            <w:t>目   录</w:t>
                          </w:r>
                        </w:p>
                      </w:txbxContent>
                    </v:textbox>
                  </v:shape>
                </v:group>
                <v:shape id="文本框 15" o:spid="_x0000_s1026" o:spt="202" type="#_x0000_t202" style="position:absolute;left:21668;top:3580;height:10660;width:6499;" filled="f" stroked="f" coordsize="21600,21600" o:gfxdata="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wTAjW5AAAA3A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pageBreakBefore w:val="0"/>
                          <w:widowControl/>
                          <w:numPr>
                            <w:ilvl w:val="0"/>
                            <w:numId w:val="1"/>
                          </w:numPr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360" w:lineRule="auto"/>
                          <w:ind w:left="425" w:leftChars="0" w:hanging="425" w:firstLineChars="0"/>
                          <w:jc w:val="left"/>
                          <w:textAlignment w:val="auto"/>
                          <w:rPr>
                            <w:rFonts w:hint="eastAsia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en-US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</w:pPr>
                        <w:r>
                          <w:rPr>
                            <w:rFonts w:hint="eastAsia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zh-CN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  <w:t>自</w:t>
                        </w:r>
                        <w:r>
                          <w:rPr>
                            <w:rFonts w:hint="eastAsia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en-US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  <w:t>荐信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/>
                          <w:numPr>
                            <w:ilvl w:val="0"/>
                            <w:numId w:val="1"/>
                          </w:numPr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360" w:lineRule="auto"/>
                          <w:ind w:left="425" w:leftChars="0" w:hanging="425" w:firstLineChars="0"/>
                          <w:jc w:val="left"/>
                          <w:textAlignment w:val="auto"/>
                          <w:rPr>
                            <w:rFonts w:hint="eastAsia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en-US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</w:pPr>
                        <w:r>
                          <w:rPr>
                            <w:rFonts w:hint="eastAsia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zh-CN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  <w:t>个人信息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/>
                          <w:numPr>
                            <w:ilvl w:val="0"/>
                            <w:numId w:val="1"/>
                          </w:numPr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360" w:lineRule="auto"/>
                          <w:ind w:left="425" w:leftChars="0" w:hanging="425" w:firstLineChars="0"/>
                          <w:jc w:val="left"/>
                          <w:textAlignment w:val="auto"/>
                          <w:rPr>
                            <w:rFonts w:hint="default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zh-CN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</w:pPr>
                        <w:r>
                          <w:rPr>
                            <w:rFonts w:hint="eastAsia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zh-CN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  <w:t>素质报告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/>
                          <w:numPr>
                            <w:ilvl w:val="0"/>
                            <w:numId w:val="1"/>
                          </w:numPr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360" w:lineRule="auto"/>
                          <w:ind w:left="425" w:leftChars="0" w:hanging="425" w:firstLineChars="0"/>
                          <w:jc w:val="left"/>
                          <w:textAlignment w:val="auto"/>
                          <w:rPr>
                            <w:rFonts w:hint="default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zh-CN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</w:pPr>
                        <w:r>
                          <w:rPr>
                            <w:rFonts w:hint="eastAsia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zh-CN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  <w:t>奖励荣誉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/>
                          <w:numPr>
                            <w:ilvl w:val="0"/>
                            <w:numId w:val="1"/>
                          </w:numPr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360" w:lineRule="auto"/>
                          <w:ind w:left="425" w:leftChars="0" w:hanging="425" w:firstLineChars="0"/>
                          <w:jc w:val="left"/>
                          <w:textAlignment w:val="auto"/>
                          <w:rPr>
                            <w:rFonts w:hint="default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zh-CN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</w:pPr>
                        <w:r>
                          <w:rPr>
                            <w:rFonts w:hint="eastAsia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zh-CN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  <w:t>爱好与特长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/>
                          <w:numPr>
                            <w:ilvl w:val="0"/>
                            <w:numId w:val="1"/>
                          </w:numPr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360" w:lineRule="auto"/>
                          <w:ind w:left="425" w:leftChars="0" w:hanging="425" w:firstLineChars="0"/>
                          <w:jc w:val="left"/>
                          <w:textAlignment w:val="auto"/>
                          <w:rPr>
                            <w:rFonts w:hint="default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zh-CN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</w:pPr>
                        <w:r>
                          <w:rPr>
                            <w:rFonts w:hint="eastAsia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zh-CN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  <w:t>大家的评价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/>
                          <w:numPr>
                            <w:numId w:val="0"/>
                          </w:numPr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360" w:lineRule="auto"/>
                          <w:ind w:leftChars="0"/>
                          <w:jc w:val="left"/>
                          <w:textAlignment w:val="auto"/>
                          <w:rPr>
                            <w:rFonts w:hint="default" w:ascii="华文隶书" w:eastAsia="华文隶书" w:cs="Times New Roman" w:hAnsiTheme="minorBidi"/>
                            <w:b w:val="0"/>
                            <w:bCs/>
                            <w:color w:val="auto"/>
                            <w:kern w:val="24"/>
                            <w:sz w:val="52"/>
                            <w:szCs w:val="52"/>
                            <w:lang w:val="en-US" w:eastAsia="zh-CN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rPr>
          <w:rFonts w:hint="eastAsia" w:eastAsia="宋体"/>
          <w:lang w:eastAsia="zh-CN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-488315</wp:posOffset>
            </wp:positionV>
            <wp:extent cx="7559040" cy="1219200"/>
            <wp:effectExtent l="0" t="0" r="3810" b="0"/>
            <wp:wrapNone/>
            <wp:docPr id="274" name="图片 274" descr="E:\稻壳plan\素材\小升初素材\未标题-2.png未标题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图片 274" descr="E:\稻壳plan\素材\小升初素材\未标题-2.png未标题-2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/>
    <w:p/>
    <w:p>
      <w:pPr>
        <w:sectPr>
          <w:footnotePr>
            <w:numFmt w:val="decimal"/>
          </w:footnotePr>
          <w:pgSz w:w="11905" w:h="16837"/>
          <w:pgMar w:top="0" w:right="0" w:bottom="0" w:left="0" w:header="0" w:footer="0" w:gutter="0"/>
          <w:cols w:space="720" w:num="1"/>
        </w:sectPr>
      </w:pPr>
    </w:p>
    <w:p>
      <w:pPr>
        <w:sectPr>
          <w:footnotePr>
            <w:numFmt w:val="decimal"/>
          </w:footnotePr>
          <w:pgSz w:w="11905" w:h="16837"/>
          <w:pgMar w:top="0" w:right="0" w:bottom="0" w:left="0" w:header="0" w:footer="0" w:gutter="0"/>
          <w:cols w:space="720" w:num="1"/>
        </w:sectPr>
      </w:pPr>
      <w:r>
        <w:rPr>
          <w:rFonts w:ascii="微软雅黑" w:hAnsi="微软雅黑" w:eastAsia="微软雅黑"/>
          <w:b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592455</wp:posOffset>
                </wp:positionH>
                <wp:positionV relativeFrom="paragraph">
                  <wp:posOffset>1076325</wp:posOffset>
                </wp:positionV>
                <wp:extent cx="6547485" cy="8465185"/>
                <wp:effectExtent l="0" t="0" r="0" b="0"/>
                <wp:wrapNone/>
                <wp:docPr id="1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7485" cy="8465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textAlignment w:val="auto"/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尊敬的老师：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ind w:firstLine="480" w:firstLineChars="200"/>
                              <w:textAlignment w:val="auto"/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您好！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ind w:firstLine="480" w:firstLineChars="200"/>
                              <w:textAlignment w:val="auto"/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我是来自</w:t>
                            </w: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t>职伴第三实验小学</w:t>
                            </w:r>
                            <w:r>
                              <w:rPr>
                                <w:rFonts w:hint="eastAsia" w:ascii="黑体" w:hAnsi="黑体" w:eastAsia="黑体"/>
                                <w:sz w:val="24"/>
                                <w:lang w:val="en-US" w:eastAsia="zh-CN"/>
                              </w:rPr>
                              <w:t>的职小伴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，我我的性格可以用人如其名来形容，活波、开朗、乐观、向上，总用积极的心态去面对这复杂多变的世界。我的座右铭是“好好学习，天天快乐”。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ind w:firstLine="480" w:firstLineChars="200"/>
                              <w:textAlignment w:val="auto"/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虽然我是个外向的女生，但我情感的流露会分场合，有的时候我是一个调皮可爱的伙伴，有的时候我化身空心劲竹，有时候我又似一朵柔弱安静的花，却有着应有的坚韧，又像冰雪中绽放的玫瑰，清纯如清晨的露珠，用坚强的微笑掩藏心中的阴霾。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textAlignment w:val="auto"/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　　已经12岁的我，懂得了亲情的温暖、友情的珍贵，能与大家分享成功的经验和失败的教训，知道感谢大自然的恩赐，知道对亲人、师友、社会怀着感恩之心，更知道我们肩负的责任与重担--为亲人、民族、社会能拥有更美好的明天而努力学习！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ind w:firstLine="480"/>
                              <w:textAlignment w:val="auto"/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在小学六年里，我身体健康、学习优异，主动承担为集体服务的责任。身为劳动委员的我，总能体会到劳动的光荣与快乐；作为数学科代表，我能感受到老师的辛勤，总是很好地完成老师布置的任务，也耐心地帮助同学。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ind w:firstLine="480"/>
                              <w:textAlignment w:val="auto"/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“吾日三省吾身”，每天我都会想一想今天的收获与不足，也同时感受到时间飞快地流逝，童年很快就会过去，令人期待的“大人”就要来到。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ind w:firstLine="480" w:firstLineChars="200"/>
                              <w:textAlignment w:val="auto"/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我已经为中学的学习做好了准备，我会自我激励，在学习中去感受快乐，从竞争中体悟欢愉。我相信我能一步一个脚印地在人生道路上前行，并征服一个个艰难险阻，把握好自己精彩的人生。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ind w:firstLine="480" w:firstLineChars="200"/>
                              <w:textAlignment w:val="auto"/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此致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textAlignment w:val="auto"/>
                              <w:rPr>
                                <w:rFonts w:hint="default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敬礼！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ind w:firstLine="480" w:firstLineChars="200"/>
                              <w:textAlignment w:val="auto"/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 xml:space="preserve">                                                                职小伴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ind w:firstLine="480" w:firstLineChars="200"/>
                              <w:textAlignment w:val="auto"/>
                              <w:rPr>
                                <w:rFonts w:hint="default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 xml:space="preserve">                                                              20**.0*.0*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46.65pt;margin-top:84.75pt;height:666.55pt;width:515.55pt;z-index:251698176;mso-width-relative:page;mso-height-relative:page;" filled="f" stroked="f" coordsize="21600,21600" o:gfxdata="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HAl/&#10;vtgAAAAMAQAADwAAAAAAAAABACAAAAAiAAAAZHJzL2Rvd25yZXYueG1sUEsBAhQAFAAAAAgAh07i&#10;QM2fHXMiAgAAKwQAAA4AAAAAAAAAAQAgAAAAJwEAAGRycy9lMm9Eb2MueG1sUEsFBgAAAAAGAAYA&#10;WQEAALs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60" w:lineRule="auto"/>
                        <w:textAlignment w:val="auto"/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  <w:t>尊敬的老师：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60" w:lineRule="auto"/>
                        <w:ind w:firstLine="480" w:firstLineChars="200"/>
                        <w:textAlignment w:val="auto"/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  <w:t>您好！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60" w:lineRule="auto"/>
                        <w:ind w:firstLine="480" w:firstLineChars="200"/>
                        <w:textAlignment w:val="auto"/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  <w:t>我是来自</w:t>
                      </w:r>
                      <w:r>
                        <w:rPr>
                          <w:rFonts w:hint="eastAsia" w:ascii="黑体" w:hAnsi="黑体" w:eastAsia="黑体"/>
                          <w:sz w:val="24"/>
                        </w:rPr>
                        <w:t>职伴第三实验小学</w:t>
                      </w:r>
                      <w:r>
                        <w:rPr>
                          <w:rFonts w:hint="eastAsia" w:ascii="黑体" w:hAnsi="黑体" w:eastAsia="黑体"/>
                          <w:sz w:val="24"/>
                          <w:lang w:val="en-US" w:eastAsia="zh-CN"/>
                        </w:rPr>
                        <w:t>的职小伴</w:t>
                      </w: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  <w:t>，我我的性格可以用人如其名来形容，活波、开朗、乐观、向上，总用积极的心态去面对这复杂多变的世界。我的座右铭是“好好学习，天天快乐”。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60" w:lineRule="auto"/>
                        <w:ind w:firstLine="480" w:firstLineChars="200"/>
                        <w:textAlignment w:val="auto"/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  <w:t>虽然我是个外向的女生，但我情感的流露会分场合，有的时候我是一个调皮可爱的伙伴，有的时候我化身空心劲竹，有时候我又似一朵柔弱安静的花，却有着应有的坚韧，又像冰雪中绽放的玫瑰，清纯如清晨的露珠，用坚强的微笑掩藏心中的阴霾。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60" w:lineRule="auto"/>
                        <w:textAlignment w:val="auto"/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  <w:t>　　已经12岁的我，懂得了亲情的温暖、友情的珍贵，能与大家分享成功的经验和失败的教训，知道感谢大自然的恩赐，知道对亲人、师友、社会怀着感恩之心，更知道我们肩负的责任与重担--为亲人、民族、社会能拥有更美好的明天而努力学习！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60" w:lineRule="auto"/>
                        <w:ind w:firstLine="480"/>
                        <w:textAlignment w:val="auto"/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  <w:t>在小学六年里，我身体健康、学习优异，主动承担为集体服务的责任。身为劳动委员的我，总能体会到劳动的光荣与快乐；作为数学科代表，我能感受到老师的辛勤，总是很好地完成老师布置的任务，也耐心地帮助同学。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60" w:lineRule="auto"/>
                        <w:ind w:firstLine="480"/>
                        <w:textAlignment w:val="auto"/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  <w:t>“吾日三省吾身”，每天我都会想一想今天的收获与不足，也同时感受到时间飞快地流逝，童年很快就会过去，令人期待的“大人”就要来到。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60" w:lineRule="auto"/>
                        <w:ind w:firstLine="480" w:firstLineChars="200"/>
                        <w:textAlignment w:val="auto"/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  <w:t>我已经为中学的学习做好了准备，我会自我激励，在学习中去感受快乐，从竞争中体悟欢愉。我相信我能一步一个脚印地在人生道路上前行，并征服一个个艰难险阻，把握好自己精彩的人生。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60" w:lineRule="auto"/>
                        <w:ind w:firstLine="480" w:firstLineChars="200"/>
                        <w:textAlignment w:val="auto"/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  <w:t>此致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60" w:lineRule="auto"/>
                        <w:textAlignment w:val="auto"/>
                        <w:rPr>
                          <w:rFonts w:hint="default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  <w:t>敬礼！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60" w:lineRule="auto"/>
                        <w:ind w:firstLine="480" w:firstLineChars="200"/>
                        <w:textAlignment w:val="auto"/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  <w:t xml:space="preserve">                                                                职小伴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60" w:lineRule="auto"/>
                        <w:ind w:firstLine="480" w:firstLineChars="200"/>
                        <w:textAlignment w:val="auto"/>
                        <w:rPr>
                          <w:rFonts w:hint="default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  <w:szCs w:val="24"/>
                          <w:lang w:val="en-US" w:eastAsia="zh-CN"/>
                        </w:rPr>
                        <w:t xml:space="preserve">                                                              20**.0*.0*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46355</wp:posOffset>
                </wp:positionV>
                <wp:extent cx="7559040" cy="10622915"/>
                <wp:effectExtent l="1905" t="96520" r="40005" b="5715"/>
                <wp:wrapNone/>
                <wp:docPr id="2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0622915"/>
                          <a:chOff x="2737" y="34630"/>
                          <a:chExt cx="11904" cy="16729"/>
                        </a:xfrm>
                      </wpg:grpSpPr>
                      <wps:wsp>
                        <wps:cNvPr id="3" name="矩形 279"/>
                        <wps:cNvSpPr/>
                        <wps:spPr>
                          <a:xfrm>
                            <a:off x="2952" y="34734"/>
                            <a:ext cx="11421" cy="166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" name="矩形 278"/>
                        <wps:cNvSpPr/>
                        <wps:spPr>
                          <a:xfrm>
                            <a:off x="2886" y="34630"/>
                            <a:ext cx="11639" cy="16529"/>
                          </a:xfrm>
                          <a:prstGeom prst="rect">
                            <a:avLst/>
                          </a:prstGeom>
                          <a:noFill/>
                          <a:ln w="193675">
                            <a:solidFill>
                              <a:srgbClr val="84C2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图片 238" descr="E:\稻壳plan\素材\小升初素材\未标题-2.png未标题-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737" y="49439"/>
                            <a:ext cx="11904" cy="1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0pt;margin-top:3.65pt;height:836.45pt;width:595.2pt;z-index:251696128;mso-width-relative:page;mso-height-relative:page;" coordorigin="2737,34630" coordsize="11904,16729" o:gfxdata="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">
                <o:lock v:ext="edit" aspectratio="f"/>
                <v:rect id="矩形 279" o:spid="_x0000_s1026" o:spt="1" style="position:absolute;left:2952;top:34734;height:16605;width:11421;v-text-anchor:middle;" fillcolor="#FFFFFF [3212]" filled="t" stroked="f" coordsize="21600,21600" o:gfxdata="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NHgqWu5AAAA2gAA&#10;AA8AAAAAAAAAAQAgAAAAIgAAAGRycy9kb3ducmV2LnhtbFBLAQIUABQAAAAIAIdO4kAzLwWeOwAA&#10;ADkAAAAQAAAAAAAAAAEAIAAAAAgBAABkcnMvc2hhcGV4bWwueG1sUEsFBgAAAAAGAAYAWwEAALID&#10;AAAAAA==&#10;">
                  <v:fill on="t" focussize="0,0"/>
                  <v:stroke on="f" weight="2pt"/>
                  <v:imagedata o:title=""/>
                  <o:lock v:ext="edit" aspectratio="f"/>
                </v:rect>
                <v:rect id="矩形 278" o:spid="_x0000_s1026" o:spt="1" style="position:absolute;left:2886;top:34630;height:16529;width:11639;v-text-anchor:middle;" filled="f" stroked="t" coordsize="21600,21600" o:gfxdata="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htXGS/&#10;AAAA2gAAAA8AAAAAAAAAAQAgAAAAIgAAAGRycy9kb3ducmV2LnhtbFBLAQIUABQAAAAIAIdO4kAz&#10;LwWeOwAAADkAAAAQAAAAAAAAAAEAIAAAAA4BAABkcnMvc2hhcGV4bWwueG1sUEsFBgAAAAAGAAYA&#10;WwEAALgDAAAAAA==&#10;">
                  <v:fill on="f" focussize="0,0"/>
                  <v:stroke weight="15.25pt" color="#84C225 [3204]" joinstyle="round"/>
                  <v:imagedata o:title=""/>
                  <o:lock v:ext="edit" aspectratio="f"/>
                </v:rect>
                <v:shape id="图片 238" o:spid="_x0000_s1026" o:spt="75" alt="E:\稻壳plan\素材\小升初素材\未标题-2.png未标题-2" type="#_x0000_t75" style="position:absolute;left:2737;top:49439;height:1920;width:11904;" filled="f" o:preferrelative="t" stroked="f" coordsize="21600,21600" o:gfxdata="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kj2QW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" o:title=""/>
                  <o:lock v:ext="edit" aspectratio="t"/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237490</wp:posOffset>
                </wp:positionV>
                <wp:extent cx="3229610" cy="967740"/>
                <wp:effectExtent l="0" t="0" r="0" b="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9610" cy="967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华文隶书" w:eastAsia="华文隶书" w:cs="Times New Roman" w:hAnsiTheme="minorBidi"/>
                                <w:b/>
                                <w:color w:val="84C225"/>
                                <w:spacing w:val="102"/>
                                <w:kern w:val="24"/>
                                <w:sz w:val="72"/>
                                <w:szCs w:val="72"/>
                                <w:lang w:val="en-US" w:eastAsia="zh-CN" w:bidi="ar-SA"/>
                                <w14:shadow w14:blurRad="38100" w14:dist="25400" w14:dir="540000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hint="eastAsia" w:ascii="华文隶书" w:eastAsia="华文隶书" w:cs="Times New Roman" w:hAnsiTheme="minorBidi"/>
                                <w:b/>
                                <w:color w:val="84C225"/>
                                <w:spacing w:val="102"/>
                                <w:kern w:val="24"/>
                                <w:sz w:val="72"/>
                                <w:szCs w:val="72"/>
                                <w:lang w:val="en-US" w:eastAsia="zh-CN" w:bidi="ar-SA"/>
                                <w14:shadow w14:blurRad="38100" w14:dist="25400" w14:dir="540000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自荐信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71.4pt;margin-top:18.7pt;height:76.2pt;width:254.3pt;z-index:251697152;mso-width-relative:page;mso-height-relative:page;" filled="f" stroked="f" coordsize="21600,21600" o:gfxdata="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HwntxvaAAAACgEAAA8A&#10;AAAAAAAAAQAgAAAAIgAAAGRycy9kb3ducmV2LnhtbFBLAQIUABQAAAAIAIdO4kDDysltowEAAEMD&#10;AAAOAAAAAAAAAAEAIAAAACkBAABkcnMvZTJvRG9jLnhtbFBLBQYAAAAABgAGAFkBAAA+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华文隶书" w:eastAsia="华文隶书" w:cs="Times New Roman" w:hAnsiTheme="minorBidi"/>
                          <w:b/>
                          <w:color w:val="84C225"/>
                          <w:spacing w:val="102"/>
                          <w:kern w:val="24"/>
                          <w:sz w:val="72"/>
                          <w:szCs w:val="72"/>
                          <w:lang w:val="en-US" w:eastAsia="zh-CN" w:bidi="ar-SA"/>
                          <w14:shadow w14:blurRad="38100" w14:dist="25400" w14:dir="540000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>
                        <w:rPr>
                          <w:rFonts w:hint="eastAsia" w:ascii="华文隶书" w:eastAsia="华文隶书" w:cs="Times New Roman" w:hAnsiTheme="minorBidi"/>
                          <w:b/>
                          <w:color w:val="84C225"/>
                          <w:spacing w:val="102"/>
                          <w:kern w:val="24"/>
                          <w:sz w:val="72"/>
                          <w:szCs w:val="72"/>
                          <w:lang w:val="en-US" w:eastAsia="zh-CN" w:bidi="ar-SA"/>
                          <w14:shadow w14:blurRad="38100" w14:dist="25400" w14:dir="540000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自荐信</w:t>
                      </w:r>
                    </w:p>
                  </w:txbxContent>
                </v:textbox>
              </v:rect>
            </w:pict>
          </mc:Fallback>
        </mc:AlternateContent>
      </w:r>
    </w:p>
    <w:p>
      <w:r>
        <w:rPr>
          <w:sz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-1905</wp:posOffset>
                </wp:positionV>
                <wp:extent cx="7559040" cy="10695305"/>
                <wp:effectExtent l="1905" t="0" r="40005" b="106045"/>
                <wp:wrapNone/>
                <wp:docPr id="287" name="组合 2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0695305"/>
                          <a:chOff x="29890" y="347"/>
                          <a:chExt cx="11904" cy="16843"/>
                        </a:xfrm>
                      </wpg:grpSpPr>
                      <wpg:grpSp>
                        <wpg:cNvPr id="284" name="组合 284"/>
                        <wpg:cNvGrpSpPr/>
                        <wpg:grpSpPr>
                          <a:xfrm>
                            <a:off x="30039" y="347"/>
                            <a:ext cx="11639" cy="16843"/>
                            <a:chOff x="17851" y="347"/>
                            <a:chExt cx="11639" cy="16843"/>
                          </a:xfrm>
                        </wpg:grpSpPr>
                        <wps:wsp>
                          <wps:cNvPr id="285" name="矩形 278"/>
                          <wps:cNvSpPr/>
                          <wps:spPr>
                            <a:xfrm>
                              <a:off x="17851" y="645"/>
                              <a:ext cx="11639" cy="16545"/>
                            </a:xfrm>
                            <a:prstGeom prst="rect">
                              <a:avLst/>
                            </a:prstGeom>
                            <a:noFill/>
                            <a:ln w="193675">
                              <a:solidFill>
                                <a:srgbClr val="84C22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286" name="矩形 279"/>
                          <wps:cNvSpPr/>
                          <wps:spPr>
                            <a:xfrm>
                              <a:off x="17947" y="347"/>
                              <a:ext cx="11421" cy="1660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38" name="图片 238" descr="E:\稻壳plan\素材\小升初素材\未标题-2.png未标题-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9890" y="15229"/>
                            <a:ext cx="11904" cy="1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.7pt;margin-top:-0.15pt;height:842.15pt;width:595.2pt;z-index:251662336;mso-width-relative:page;mso-height-relative:page;" coordorigin="29890,347" coordsize="11904,16843" o:gfxdata="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">
                <o:lock v:ext="edit" aspectratio="f"/>
                <v:group id="_x0000_s1026" o:spid="_x0000_s1026" o:spt="203" style="position:absolute;left:30039;top:347;height:16843;width:11639;" coordorigin="17851,347" coordsize="11639,16843" o:gfxdata="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EV/n0vwAAANwAAAAPAAAAAAAAAAEAIAAAACIAAABkcnMvZG93bnJldi54&#10;bWxQSwECFAAUAAAACACHTuJAMy8FnjsAAAA5AAAAFQAAAAAAAAABACAAAAAOAQAAZHJzL2dyb3Vw&#10;c2hhcGV4bWwueG1sUEsFBgAAAAAGAAYAYAEAAMsDAAAAAA==&#10;">
                  <o:lock v:ext="edit" aspectratio="f"/>
                  <v:rect id="矩形 278" o:spid="_x0000_s1026" o:spt="1" style="position:absolute;left:17851;top:645;height:16545;width:11639;v-text-anchor:middle;" filled="f" stroked="t" coordsize="21600,21600" o:gfxdata="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ddaRG/&#10;AAAA3AAAAA8AAAAAAAAAAQAgAAAAIgAAAGRycy9kb3ducmV2LnhtbFBLAQIUABQAAAAIAIdO4kAz&#10;LwWeOwAAADkAAAAQAAAAAAAAAAEAIAAAAA4BAABkcnMvc2hhcGV4bWwueG1sUEsFBgAAAAAGAAYA&#10;WwEAALgDAAAAAA==&#10;">
                    <v:fill on="f" focussize="0,0"/>
                    <v:stroke weight="15.25pt" color="#84C225 [3204]" joinstyle="round"/>
                    <v:imagedata o:title=""/>
                    <o:lock v:ext="edit" aspectratio="f"/>
                  </v:rect>
                  <v:rect id="矩形 279" o:spid="_x0000_s1026" o:spt="1" style="position:absolute;left:17947;top:347;height:16605;width:11421;v-text-anchor:middle;" fillcolor="#FFFFFF [3212]" filled="t" stroked="f" coordsize="21600,21600" o:gfxdata="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avJwLsAAADc&#10;AAAADwAAAAAAAAABACAAAAAiAAAAZHJzL2Rvd25yZXYueG1sUEsBAhQAFAAAAAgAh07iQDMvBZ47&#10;AAAAOQAAABAAAAAAAAAAAQAgAAAACgEAAGRycy9zaGFwZXhtbC54bWxQSwUGAAAAAAYABgBbAQAA&#10;tAMAAAAA&#10;">
                    <v:fill on="t" focussize="0,0"/>
                    <v:stroke on="f" weight="2pt"/>
                    <v:imagedata o:title=""/>
                    <o:lock v:ext="edit" aspectratio="f"/>
                  </v:rect>
                </v:group>
                <v:shape id="_x0000_s1026" o:spid="_x0000_s1026" o:spt="75" alt="E:\稻壳plan\素材\小升初素材\未标题-2.png未标题-2" type="#_x0000_t75" style="position:absolute;left:29890;top:15229;height:1920;width:11904;" filled="f" o:preferrelative="t" stroked="f" coordsize="21600,21600" o:gfxdata="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8+f32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" o:title=""/>
                  <o:lock v:ext="edit" aspectratio="t"/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2405380</wp:posOffset>
                </wp:positionH>
                <wp:positionV relativeFrom="paragraph">
                  <wp:posOffset>177165</wp:posOffset>
                </wp:positionV>
                <wp:extent cx="3229610" cy="967740"/>
                <wp:effectExtent l="0" t="0" r="0" b="0"/>
                <wp:wrapNone/>
                <wp:docPr id="242" name="矩形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3460" y="1149985"/>
                          <a:ext cx="3229610" cy="967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华文隶书" w:eastAsia="华文隶书" w:cs="Times New Roman" w:hAnsiTheme="minorBidi"/>
                                <w:b/>
                                <w:color w:val="84C225"/>
                                <w:spacing w:val="102"/>
                                <w:kern w:val="24"/>
                                <w:sz w:val="72"/>
                                <w:szCs w:val="72"/>
                                <w:lang w:val="en-US" w:eastAsia="zh-CN" w:bidi="ar-SA"/>
                                <w14:shadow w14:blurRad="38100" w14:dist="25400" w14:dir="540000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hint="eastAsia" w:ascii="华文隶书" w:eastAsia="华文隶书" w:cs="Times New Roman" w:hAnsiTheme="minorBidi"/>
                                <w:b/>
                                <w:color w:val="84C225"/>
                                <w:spacing w:val="102"/>
                                <w:kern w:val="24"/>
                                <w:sz w:val="72"/>
                                <w:szCs w:val="72"/>
                                <w:lang w:val="en-US" w:eastAsia="zh-CN" w:bidi="ar-SA"/>
                                <w14:shadow w14:blurRad="38100" w14:dist="25400" w14:dir="540000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个人信息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9.4pt;margin-top:13.95pt;height:76.2pt;width:254.3pt;z-index:251677696;mso-width-relative:page;mso-height-relative:page;" filled="f" stroked="f" coordsize="21600,21600" o:gfxdata="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8O0yXdsAAAAKAQAADwAAAAAAAAABACAAAAAiAAAAZHJzL2Rvd25yZXYueG1sUEsBAhQAFAAA&#10;AAgAh07iQHec+TqzAQAAUQMAAA4AAAAAAAAAAQAgAAAAKgEAAGRycy9lMm9Eb2MueG1sUEsFBgAA&#10;AAAGAAYAWQEAAE8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华文隶书" w:eastAsia="华文隶书" w:cs="Times New Roman" w:hAnsiTheme="minorBidi"/>
                          <w:b/>
                          <w:color w:val="84C225"/>
                          <w:spacing w:val="102"/>
                          <w:kern w:val="24"/>
                          <w:sz w:val="72"/>
                          <w:szCs w:val="72"/>
                          <w:lang w:val="en-US" w:eastAsia="zh-CN" w:bidi="ar-SA"/>
                          <w14:shadow w14:blurRad="38100" w14:dist="25400" w14:dir="540000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>
                        <w:rPr>
                          <w:rFonts w:hint="eastAsia" w:ascii="华文隶书" w:eastAsia="华文隶书" w:cs="Times New Roman" w:hAnsiTheme="minorBidi"/>
                          <w:b/>
                          <w:color w:val="84C225"/>
                          <w:spacing w:val="102"/>
                          <w:kern w:val="24"/>
                          <w:sz w:val="72"/>
                          <w:szCs w:val="72"/>
                          <w:lang w:val="en-US" w:eastAsia="zh-CN" w:bidi="ar-SA"/>
                          <w14:shadow w14:blurRad="38100" w14:dist="25400" w14:dir="540000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个人信息</w:t>
                      </w:r>
                    </w:p>
                  </w:txbxContent>
                </v:textbox>
              </v:rect>
            </w:pict>
          </mc:Fallback>
        </mc:AlternateContent>
      </w:r>
    </w:p>
    <w:p/>
    <w:p/>
    <w:p/>
    <w:p/>
    <w:p/>
    <w:p>
      <w:r>
        <w:rPr>
          <w:sz w:val="24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paragraph">
                  <wp:posOffset>108585</wp:posOffset>
                </wp:positionV>
                <wp:extent cx="5815965" cy="2242820"/>
                <wp:effectExtent l="0" t="0" r="38100" b="23495"/>
                <wp:wrapNone/>
                <wp:docPr id="268" name="组合 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15965" cy="2242820"/>
                          <a:chOff x="31585" y="1447"/>
                          <a:chExt cx="9159" cy="3532"/>
                        </a:xfrm>
                      </wpg:grpSpPr>
                      <wps:wsp>
                        <wps:cNvPr id="244" name="文本框 244"/>
                        <wps:cNvSpPr txBox="1"/>
                        <wps:spPr>
                          <a:xfrm>
                            <a:off x="31585" y="1447"/>
                            <a:ext cx="6390" cy="3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360" w:lineRule="auto"/>
                                <w:textAlignment w:val="auto"/>
                                <w:rPr>
                                  <w:rFonts w:ascii="黑体" w:hAnsi="黑体" w:eastAsia="黑体"/>
                                  <w:sz w:val="24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>姓    名：</w:t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  <w:lang w:val="en-US" w:eastAsia="zh-CN"/>
                                </w:rPr>
                                <w:t>职小伴</w:t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cr/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>性    别：</w:t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  <w:lang w:val="en-US" w:eastAsia="zh-CN"/>
                                </w:rPr>
                                <w:t>女</w:t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cr/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>就读学校：职伴第三实验小学</w:t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cr/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>身    高：150.5cm</w:t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cr/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>出 生 地：</w:t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  <w:lang w:val="en-US" w:eastAsia="zh-CN"/>
                                </w:rPr>
                                <w:t>广东 珠海</w:t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cr/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>出生日期：</w:t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  <w:lang w:val="en-US" w:eastAsia="zh-CN"/>
                                </w:rPr>
                                <w:t>**</w:t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>.04.16</w:t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cr/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>家庭住址：职伴南路99弄2号507（邮编</w:t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hint="eastAsia" w:ascii="黑体" w:hAnsi="黑体" w:eastAsia="黑体"/>
                                  <w:sz w:val="24"/>
                                </w:rPr>
                                <w:t>888888）</w:t>
                              </w:r>
                            </w:p>
                          </w:txbxContent>
                        </wps:txbx>
                        <wps:bodyPr wrap="square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4" name="图片 2" descr="E:\稻壳plan\素材\简历头像规范\用于圆形和方形头像500x500\07.jpg07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7580" y="1802"/>
                            <a:ext cx="3164" cy="3165"/>
                          </a:xfrm>
                          <a:prstGeom prst="roundRect">
                            <a:avLst/>
                          </a:prstGeom>
                          <a:noFill/>
                          <a:ln w="22225" cmpd="sng">
                            <a:solidFill>
                              <a:srgbClr val="7FBF34"/>
                            </a:solidFill>
                            <a:prstDash val="solid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6.75pt;margin-top:8.55pt;height:176.6pt;width:457.95pt;z-index:251674624;mso-width-relative:page;mso-height-relative:page;" coordorigin="31585,1447" coordsize="9159,3532" o:gfxdata="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">
                <o:lock v:ext="edit" aspectratio="f"/>
                <v:shape id="_x0000_s1026" o:spid="_x0000_s1026" o:spt="202" type="#_x0000_t202" style="position:absolute;left:31585;top:1447;height:3532;width:6390;" filled="f" stroked="f" coordsize="21600,21600" o:gfxdata="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HrG0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pageBreakBefore w:val="0"/>
                          <w:widowControl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360" w:lineRule="auto"/>
                          <w:textAlignment w:val="auto"/>
                          <w:rPr>
                            <w:rFonts w:ascii="黑体" w:hAnsi="黑体" w:eastAsia="黑体"/>
                            <w:sz w:val="24"/>
                          </w:rPr>
                        </w:pP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>姓    名：</w:t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  <w:lang w:val="en-US" w:eastAsia="zh-CN"/>
                          </w:rPr>
                          <w:t>职小伴</w:t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ab/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cr/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>性    别：</w:t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  <w:lang w:val="en-US" w:eastAsia="zh-CN"/>
                          </w:rPr>
                          <w:t>女</w:t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cr/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>就读学校：职伴第三实验小学</w:t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cr/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>身    高：150.5cm</w:t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cr/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>出 生 地：</w:t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  <w:lang w:val="en-US" w:eastAsia="zh-CN"/>
                          </w:rPr>
                          <w:t>广东 珠海</w:t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ab/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cr/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>出生日期：</w:t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ab/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>20</w:t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  <w:lang w:val="en-US" w:eastAsia="zh-CN"/>
                          </w:rPr>
                          <w:t>**</w:t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>.04.16</w:t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ab/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cr/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>家庭住址：职伴南路99弄2号507（邮编</w:t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ab/>
                        </w:r>
                        <w:r>
                          <w:rPr>
                            <w:rFonts w:hint="eastAsia" w:ascii="黑体" w:hAnsi="黑体" w:eastAsia="黑体"/>
                            <w:sz w:val="24"/>
                          </w:rPr>
                          <w:t>888888）</w:t>
                        </w:r>
                      </w:p>
                    </w:txbxContent>
                  </v:textbox>
                </v:shape>
                <v:shape id="图片 2" o:spid="_x0000_s1026" o:spt="75" alt="E:\稻壳plan\素材\简历头像规范\用于圆形和方形头像500x500\07.jpg07" type="#_x0000_t75" style="position:absolute;left:37580;top:1802;height:3165;width:3164;" filled="f" o:preferrelative="t" stroked="t" coordsize="21600,21600" o:gfxdata="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DaWO8AAAA&#10;3AAAAA8AAAAAAAAAAQAgAAAAIgAAAGRycy9kb3ducmV2LnhtbFBLAQIUABQAAAAIAIdO4kAzLwWe&#10;OwAAADkAAAAQAAAAAAAAAAEAIAAAAAsBAABkcnMvc2hhcGV4bWwueG1sUEsFBgAAAAAGAAYAWwEA&#10;ALUDAAAAAA==&#10;" adj="3600">
                  <v:fill on="f" focussize="0,0"/>
                  <v:stroke weight="1.75pt" color="#7FBF34" joinstyle="round"/>
                  <v:imagedata r:id="rId4" o:title=""/>
                  <o:lock v:ext="edit" aspectratio="t"/>
                </v:shape>
              </v:group>
            </w:pict>
          </mc:Fallback>
        </mc:AlternateContent>
      </w:r>
    </w:p>
    <w:p/>
    <w:p/>
    <w:p/>
    <w:p/>
    <w:p/>
    <w:p/>
    <w:p/>
    <w:p/>
    <w:p/>
    <w:p>
      <w:pPr>
        <w:rPr>
          <w:rFonts w:hint="eastAsia" w:eastAsia="宋体"/>
          <w:lang w:eastAsia="zh-CN"/>
        </w:rPr>
      </w:pPr>
    </w:p>
    <w:p/>
    <w:p/>
    <w:p/>
    <w:p/>
    <w:p>
      <w:r>
        <w:rPr>
          <w:sz w:val="21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1001395</wp:posOffset>
                </wp:positionH>
                <wp:positionV relativeFrom="paragraph">
                  <wp:posOffset>36830</wp:posOffset>
                </wp:positionV>
                <wp:extent cx="5701030" cy="5610225"/>
                <wp:effectExtent l="0" t="0" r="0" b="0"/>
                <wp:wrapNone/>
                <wp:docPr id="352" name="组合 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1030" cy="5610225"/>
                          <a:chOff x="6426" y="23369"/>
                          <a:chExt cx="8978" cy="8835"/>
                        </a:xfrm>
                      </wpg:grpSpPr>
                      <wpg:grpSp>
                        <wpg:cNvPr id="344" name="组合 344"/>
                        <wpg:cNvGrpSpPr/>
                        <wpg:grpSpPr>
                          <a:xfrm rot="0">
                            <a:off x="6426" y="23369"/>
                            <a:ext cx="8978" cy="3159"/>
                            <a:chOff x="27525" y="5619"/>
                            <a:chExt cx="8978" cy="3159"/>
                          </a:xfrm>
                        </wpg:grpSpPr>
                        <wps:wsp>
                          <wps:cNvPr id="332" name="圆角矩形 200"/>
                          <wps:cNvSpPr/>
                          <wps:spPr>
                            <a:xfrm>
                              <a:off x="27525" y="5619"/>
                              <a:ext cx="1870" cy="510"/>
                            </a:xfrm>
                            <a:prstGeom prst="flowChartAlternateProcess">
                              <a:avLst/>
                            </a:prstGeom>
                            <a:solidFill>
                              <a:srgbClr val="75B000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hint="default" w:ascii="浪漫雅圆" w:eastAsia="浪漫雅圆"/>
                                    <w:color w:val="FFFFFF"/>
                                    <w:sz w:val="32"/>
                                    <w:szCs w:val="32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浪漫雅圆" w:eastAsia="浪漫雅圆"/>
                                    <w:color w:val="FFFFFF"/>
                                    <w:sz w:val="32"/>
                                    <w:szCs w:val="32"/>
                                    <w:lang w:val="en-US" w:eastAsia="zh-CN"/>
                                  </w:rPr>
                                  <w:t>学习情况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33" name="文本框 2"/>
                          <wps:cNvSpPr txBox="1"/>
                          <wps:spPr>
                            <a:xfrm>
                              <a:off x="27525" y="6246"/>
                              <a:ext cx="8979" cy="253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keepNext w:val="0"/>
                                  <w:keepLines w:val="0"/>
                                  <w:pageBreakBefore w:val="0"/>
                                  <w:widowControl/>
                                  <w:numPr>
                                    <w:ilvl w:val="0"/>
                                    <w:numId w:val="2"/>
                                  </w:numPr>
                                  <w:kinsoku/>
                                  <w:wordWrap/>
                                  <w:overflowPunct/>
                                  <w:topLinePunct w:val="0"/>
                                  <w:autoSpaceDE/>
                                  <w:autoSpaceDN/>
                                  <w:bidi w:val="0"/>
                                  <w:adjustRightInd/>
                                  <w:snapToGrid/>
                                  <w:spacing w:line="360" w:lineRule="auto"/>
                                  <w:ind w:left="420" w:leftChars="0" w:hanging="420" w:firstLineChars="0"/>
                                  <w:jc w:val="left"/>
                                  <w:textAlignment w:val="auto"/>
                                  <w:rPr>
                                    <w:rFonts w:ascii="微软雅黑" w:hAnsi="微软雅黑" w:eastAsia="微软雅黑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勤奋学习，能独立思考学习问题，勤学好问，成绩优秀</w:t>
                                </w:r>
                              </w:p>
                              <w:p>
                                <w:pPr>
                                  <w:keepNext w:val="0"/>
                                  <w:keepLines w:val="0"/>
                                  <w:pageBreakBefore w:val="0"/>
                                  <w:widowControl/>
                                  <w:numPr>
                                    <w:ilvl w:val="0"/>
                                    <w:numId w:val="2"/>
                                  </w:numPr>
                                  <w:kinsoku/>
                                  <w:wordWrap/>
                                  <w:overflowPunct/>
                                  <w:topLinePunct w:val="0"/>
                                  <w:autoSpaceDE/>
                                  <w:autoSpaceDN/>
                                  <w:bidi w:val="0"/>
                                  <w:adjustRightInd/>
                                  <w:snapToGrid/>
                                  <w:spacing w:line="360" w:lineRule="auto"/>
                                  <w:ind w:left="420" w:leftChars="0" w:hanging="420" w:firstLineChars="0"/>
                                  <w:jc w:val="left"/>
                                  <w:textAlignment w:val="auto"/>
                                  <w:rPr>
                                    <w:rFonts w:ascii="微软雅黑" w:hAnsi="微软雅黑" w:eastAsia="微软雅黑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经常结合课堂外的拓展实践，汲取更多知识，不断开阔自己的视野</w:t>
                                </w:r>
                              </w:p>
                              <w:p>
                                <w:pPr>
                                  <w:keepNext w:val="0"/>
                                  <w:keepLines w:val="0"/>
                                  <w:pageBreakBefore w:val="0"/>
                                  <w:widowControl/>
                                  <w:numPr>
                                    <w:ilvl w:val="0"/>
                                    <w:numId w:val="2"/>
                                  </w:numPr>
                                  <w:kinsoku/>
                                  <w:wordWrap/>
                                  <w:overflowPunct/>
                                  <w:topLinePunct w:val="0"/>
                                  <w:autoSpaceDE/>
                                  <w:autoSpaceDN/>
                                  <w:bidi w:val="0"/>
                                  <w:adjustRightInd/>
                                  <w:snapToGrid/>
                                  <w:spacing w:line="360" w:lineRule="auto"/>
                                  <w:ind w:left="420" w:leftChars="0" w:hanging="420" w:firstLineChars="0"/>
                                  <w:jc w:val="left"/>
                                  <w:textAlignment w:val="auto"/>
                                  <w:rPr>
                                    <w:rFonts w:ascii="微软雅黑" w:hAnsi="微软雅黑" w:eastAsia="微软雅黑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六年级上学期第一次统考考试总分全班排名第四</w:t>
                                </w:r>
                              </w:p>
                              <w:p>
                                <w:pPr>
                                  <w:keepNext w:val="0"/>
                                  <w:keepLines w:val="0"/>
                                  <w:pageBreakBefore w:val="0"/>
                                  <w:widowControl/>
                                  <w:numPr>
                                    <w:ilvl w:val="0"/>
                                    <w:numId w:val="2"/>
                                  </w:numPr>
                                  <w:kinsoku/>
                                  <w:wordWrap/>
                                  <w:overflowPunct/>
                                  <w:topLinePunct w:val="0"/>
                                  <w:autoSpaceDE/>
                                  <w:autoSpaceDN/>
                                  <w:bidi w:val="0"/>
                                  <w:adjustRightInd/>
                                  <w:snapToGrid/>
                                  <w:spacing w:line="360" w:lineRule="auto"/>
                                  <w:ind w:left="420" w:leftChars="0" w:hanging="420" w:firstLineChars="0"/>
                                  <w:jc w:val="left"/>
                                  <w:textAlignment w:val="auto"/>
                                  <w:rPr>
                                    <w:rFonts w:ascii="微软雅黑" w:hAnsi="微软雅黑" w:eastAsia="微软雅黑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每个学期都被评为“三好学生”，荣获“成绩优秀奖”</w:t>
                                </w:r>
                              </w:p>
                            </w:txbxContent>
                          </wps:txbx>
                          <wps:bodyPr vert="horz" wrap="square" anchor="t" anchorCtr="0" upright="1"/>
                        </wps:wsp>
                      </wpg:grpSp>
                      <wpg:grpSp>
                        <wpg:cNvPr id="345" name="组合 345"/>
                        <wpg:cNvGrpSpPr/>
                        <wpg:grpSpPr>
                          <a:xfrm rot="0">
                            <a:off x="6426" y="27066"/>
                            <a:ext cx="8979" cy="2656"/>
                            <a:chOff x="27525" y="5619"/>
                            <a:chExt cx="8979" cy="2656"/>
                          </a:xfrm>
                        </wpg:grpSpPr>
                        <wps:wsp>
                          <wps:cNvPr id="346" name="圆角矩形 200"/>
                          <wps:cNvSpPr/>
                          <wps:spPr>
                            <a:xfrm>
                              <a:off x="27525" y="5619"/>
                              <a:ext cx="1870" cy="510"/>
                            </a:xfrm>
                            <a:prstGeom prst="flowChartAlternateProcess">
                              <a:avLst/>
                            </a:prstGeom>
                            <a:solidFill>
                              <a:srgbClr val="75B000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hint="default" w:ascii="浪漫雅圆" w:eastAsia="浪漫雅圆"/>
                                    <w:color w:val="FFFFFF"/>
                                    <w:sz w:val="32"/>
                                    <w:szCs w:val="32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浪漫雅圆" w:eastAsia="浪漫雅圆"/>
                                    <w:color w:val="FFFFFF"/>
                                    <w:sz w:val="32"/>
                                    <w:szCs w:val="32"/>
                                    <w:lang w:val="en-US" w:eastAsia="zh-CN"/>
                                  </w:rPr>
                                  <w:t>兴趣特长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47" name="文本框 2"/>
                          <wps:cNvSpPr txBox="1"/>
                          <wps:spPr>
                            <a:xfrm>
                              <a:off x="27525" y="6246"/>
                              <a:ext cx="8979" cy="202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keepNext w:val="0"/>
                                  <w:keepLines w:val="0"/>
                                  <w:pageBreakBefore w:val="0"/>
                                  <w:widowControl/>
                                  <w:numPr>
                                    <w:ilvl w:val="0"/>
                                    <w:numId w:val="2"/>
                                  </w:numPr>
                                  <w:kinsoku/>
                                  <w:wordWrap/>
                                  <w:overflowPunct/>
                                  <w:topLinePunct w:val="0"/>
                                  <w:autoSpaceDE/>
                                  <w:autoSpaceDN/>
                                  <w:bidi w:val="0"/>
                                  <w:adjustRightInd/>
                                  <w:snapToGrid/>
                                  <w:spacing w:line="360" w:lineRule="auto"/>
                                  <w:ind w:left="420" w:leftChars="0" w:hanging="420" w:firstLineChars="0"/>
                                  <w:jc w:val="left"/>
                                  <w:textAlignment w:val="auto"/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喜爱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****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，20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**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年顺利通过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******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国家考级委员会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*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级考核</w:t>
                                </w:r>
                              </w:p>
                              <w:p>
                                <w:pPr>
                                  <w:keepNext w:val="0"/>
                                  <w:keepLines w:val="0"/>
                                  <w:pageBreakBefore w:val="0"/>
                                  <w:widowControl/>
                                  <w:numPr>
                                    <w:ilvl w:val="0"/>
                                    <w:numId w:val="2"/>
                                  </w:numPr>
                                  <w:kinsoku/>
                                  <w:wordWrap/>
                                  <w:overflowPunct/>
                                  <w:topLinePunct w:val="0"/>
                                  <w:autoSpaceDE/>
                                  <w:autoSpaceDN/>
                                  <w:bidi w:val="0"/>
                                  <w:adjustRightInd/>
                                  <w:snapToGrid/>
                                  <w:spacing w:line="360" w:lineRule="auto"/>
                                  <w:ind w:left="420" w:leftChars="0" w:hanging="420" w:firstLineChars="0"/>
                                  <w:jc w:val="left"/>
                                  <w:textAlignment w:val="auto"/>
                                  <w:rPr>
                                    <w:rFonts w:ascii="微软雅黑" w:hAnsi="微软雅黑" w:eastAsia="微软雅黑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喜爱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****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，在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*****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市第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**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届艺术比赛中获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*****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一等奖</w:t>
                                </w:r>
                              </w:p>
                              <w:p>
                                <w:pPr>
                                  <w:keepNext w:val="0"/>
                                  <w:keepLines w:val="0"/>
                                  <w:pageBreakBefore w:val="0"/>
                                  <w:widowControl/>
                                  <w:numPr>
                                    <w:ilvl w:val="0"/>
                                    <w:numId w:val="2"/>
                                  </w:numPr>
                                  <w:kinsoku/>
                                  <w:wordWrap/>
                                  <w:overflowPunct/>
                                  <w:topLinePunct w:val="0"/>
                                  <w:autoSpaceDE/>
                                  <w:autoSpaceDN/>
                                  <w:bidi w:val="0"/>
                                  <w:adjustRightInd/>
                                  <w:snapToGrid/>
                                  <w:spacing w:line="360" w:lineRule="auto"/>
                                  <w:ind w:left="420" w:leftChars="0" w:hanging="420" w:firstLineChars="0"/>
                                  <w:jc w:val="left"/>
                                  <w:textAlignment w:val="auto"/>
                                  <w:rPr>
                                    <w:rFonts w:ascii="微软雅黑" w:hAnsi="微软雅黑" w:eastAsia="微软雅黑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喜爱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****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，20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**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年顺利通过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******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国家考级委员会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*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t>级考核</w:t>
                                </w:r>
                              </w:p>
                            </w:txbxContent>
                          </wps:txbx>
                          <wps:bodyPr vert="horz" wrap="square" anchor="t" anchorCtr="0" upright="1"/>
                        </wps:wsp>
                      </wpg:grpSp>
                      <wpg:grpSp>
                        <wpg:cNvPr id="348" name="组合 348"/>
                        <wpg:cNvGrpSpPr/>
                        <wpg:grpSpPr>
                          <a:xfrm rot="0">
                            <a:off x="6426" y="30260"/>
                            <a:ext cx="8979" cy="1945"/>
                            <a:chOff x="27525" y="5619"/>
                            <a:chExt cx="8979" cy="1945"/>
                          </a:xfrm>
                        </wpg:grpSpPr>
                        <wps:wsp>
                          <wps:cNvPr id="349" name="圆角矩形 200"/>
                          <wps:cNvSpPr/>
                          <wps:spPr>
                            <a:xfrm>
                              <a:off x="27525" y="5619"/>
                              <a:ext cx="1870" cy="510"/>
                            </a:xfrm>
                            <a:prstGeom prst="flowChartAlternateProcess">
                              <a:avLst/>
                            </a:prstGeom>
                            <a:solidFill>
                              <a:srgbClr val="75B000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hint="default" w:ascii="浪漫雅圆" w:eastAsia="浪漫雅圆"/>
                                    <w:color w:val="FFFFFF"/>
                                    <w:sz w:val="32"/>
                                    <w:szCs w:val="32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浪漫雅圆" w:eastAsia="浪漫雅圆"/>
                                    <w:color w:val="FFFFFF"/>
                                    <w:sz w:val="32"/>
                                    <w:szCs w:val="32"/>
                                    <w:lang w:val="en-US" w:eastAsia="zh-CN"/>
                                  </w:rPr>
                                  <w:t>家庭成员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50" name="文本框 2"/>
                          <wps:cNvSpPr txBox="1"/>
                          <wps:spPr>
                            <a:xfrm>
                              <a:off x="27525" y="6246"/>
                              <a:ext cx="8979" cy="13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keepNext w:val="0"/>
                                  <w:keepLines w:val="0"/>
                                  <w:pageBreakBefore w:val="0"/>
                                  <w:widowControl/>
                                  <w:kinsoku/>
                                  <w:wordWrap/>
                                  <w:overflowPunct/>
                                  <w:topLinePunct w:val="0"/>
                                  <w:autoSpaceDE/>
                                  <w:autoSpaceDN/>
                                  <w:bidi w:val="0"/>
                                  <w:adjustRightInd/>
                                  <w:snapToGrid/>
                                  <w:spacing w:line="360" w:lineRule="auto"/>
                                  <w:textAlignment w:val="auto"/>
                                  <w:rPr>
                                    <w:rFonts w:hint="eastAsia" w:ascii="黑体" w:hAnsi="黑体" w:eastAsia="黑体"/>
                                    <w:color w:val="00B050"/>
                                    <w:sz w:val="24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父亲  职大伴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ab/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 xml:space="preserve">  本科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ab/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 xml:space="preserve">   职伴科技网络有限公司    总经理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ab/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 xml:space="preserve">  138****2528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</w:rPr>
                                  <w:cr/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>母亲  职大丽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ab/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 xml:space="preserve">  硕士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ab/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 xml:space="preserve">   职伴医科大学附属医院    医生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ab/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sz w:val="24"/>
                                    <w:szCs w:val="24"/>
                                    <w:lang w:val="en-US" w:eastAsia="zh-CN"/>
                                  </w:rPr>
                                  <w:t xml:space="preserve">      138****2528 </w:t>
                                </w:r>
                                <w:r>
                                  <w:rPr>
                                    <w:rFonts w:hint="eastAsia" w:ascii="黑体" w:hAnsi="黑体" w:eastAsia="黑体"/>
                                    <w:color w:val="00B050"/>
                                    <w:sz w:val="24"/>
                                  </w:rPr>
                                  <w:t xml:space="preserve">  </w:t>
                                </w:r>
                              </w:p>
                              <w:p/>
                            </w:txbxContent>
                          </wps:txbx>
                          <wps:bodyPr vert="horz" wrap="square" anchor="t" anchorCtr="0" upright="1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78.85pt;margin-top:2.9pt;height:441.75pt;width:448.9pt;z-index:251686912;mso-width-relative:page;mso-height-relative:page;" coordorigin="6426,23369" coordsize="8978,8835" o:gfxdata="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">
                <o:lock v:ext="edit" aspectratio="f"/>
                <v:group id="_x0000_s1026" o:spid="_x0000_s1026" o:spt="203" style="position:absolute;left:6426;top:23369;height:3159;width:8978;" coordorigin="27525,5619" coordsize="8978,3159" o:gfxdata="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MkPTPO+AAAA3AAAAA8AAAAAAAAAAQAgAAAAIgAAAGRycy9kb3ducmV2Lnht&#10;bFBLAQIUABQAAAAIAIdO4kAzLwWeOwAAADkAAAAVAAAAAAAAAAEAIAAAAA0BAABkcnMvZ3JvdXBz&#10;aGFwZXhtbC54bWxQSwUGAAAAAAYABgBgAQAAygMAAAAA&#10;">
                  <o:lock v:ext="edit" aspectratio="f"/>
                  <v:shape id="圆角矩形 200" o:spid="_x0000_s1026" o:spt="176" type="#_x0000_t176" style="position:absolute;left:27525;top:5619;height:510;width:1870;v-text-anchor:middle;" fillcolor="#75B000" filled="t" stroked="f" coordsize="21600,21600" o:gfxdata="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cs0Oi8AAAA&#10;3AAAAA8AAAAAAAAAAQAgAAAAIgAAAGRycy9kb3ducmV2LnhtbFBLAQIUABQAAAAIAIdO4kAzLwWe&#10;OwAAADkAAAAQAAAAAAAAAAEAIAAAAAsBAABkcnMvc2hhcGV4bWwueG1sUEsFBgAAAAAGAAYAWwEA&#10;ALUDAAAAAA==&#10;">
                    <v:fill on="t" focussize="0,0"/>
                    <v:stroke on="f" weight="1pt" miterlimit="8" joinstyle="miter"/>
                    <v:imagedata o:title=""/>
                    <o:lock v:ext="edit" aspectratio="f"/>
                    <v:textbox inset="2.54mm,0mm,2.54mm,0mm">
                      <w:txbxContent>
                        <w:p>
                          <w:pPr>
                            <w:jc w:val="center"/>
                            <w:rPr>
                              <w:rFonts w:hint="default" w:ascii="浪漫雅圆" w:eastAsia="浪漫雅圆"/>
                              <w:color w:val="FFFFFF"/>
                              <w:sz w:val="32"/>
                              <w:szCs w:val="32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浪漫雅圆" w:eastAsia="浪漫雅圆"/>
                              <w:color w:val="FFFFFF"/>
                              <w:sz w:val="32"/>
                              <w:szCs w:val="32"/>
                              <w:lang w:val="en-US" w:eastAsia="zh-CN"/>
                            </w:rPr>
                            <w:t>学习情况</w:t>
                          </w:r>
                        </w:p>
                      </w:txbxContent>
                    </v:textbox>
                  </v:shape>
                  <v:shape id="文本框 2" o:spid="_x0000_s1026" o:spt="202" type="#_x0000_t202" style="position:absolute;left:27525;top:6246;height:2532;width:8979;" filled="f" stroked="f" coordsize="21600,21600" o:gfxdata="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XQiRr4A&#10;AADc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keepNext w:val="0"/>
                            <w:keepLines w:val="0"/>
                            <w:pageBreakBefore w:val="0"/>
                            <w:widowControl/>
                            <w:numPr>
                              <w:ilvl w:val="0"/>
                              <w:numId w:val="2"/>
                            </w:numPr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spacing w:line="360" w:lineRule="auto"/>
                            <w:ind w:left="420" w:leftChars="0" w:hanging="420" w:firstLineChars="0"/>
                            <w:jc w:val="left"/>
                            <w:textAlignment w:val="auto"/>
                            <w:rPr>
                              <w:rFonts w:ascii="微软雅黑" w:hAnsi="微软雅黑" w:eastAsia="微软雅黑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勤奋学习，能独立思考学习问题，勤学好问，成绩优秀</w:t>
                          </w:r>
                        </w:p>
                        <w:p>
                          <w:pPr>
                            <w:keepNext w:val="0"/>
                            <w:keepLines w:val="0"/>
                            <w:pageBreakBefore w:val="0"/>
                            <w:widowControl/>
                            <w:numPr>
                              <w:ilvl w:val="0"/>
                              <w:numId w:val="2"/>
                            </w:numPr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spacing w:line="360" w:lineRule="auto"/>
                            <w:ind w:left="420" w:leftChars="0" w:hanging="420" w:firstLineChars="0"/>
                            <w:jc w:val="left"/>
                            <w:textAlignment w:val="auto"/>
                            <w:rPr>
                              <w:rFonts w:ascii="微软雅黑" w:hAnsi="微软雅黑" w:eastAsia="微软雅黑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经常结合课堂外的拓展实践，汲取更多知识，不断开阔自己的视野</w:t>
                          </w:r>
                        </w:p>
                        <w:p>
                          <w:pPr>
                            <w:keepNext w:val="0"/>
                            <w:keepLines w:val="0"/>
                            <w:pageBreakBefore w:val="0"/>
                            <w:widowControl/>
                            <w:numPr>
                              <w:ilvl w:val="0"/>
                              <w:numId w:val="2"/>
                            </w:numPr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spacing w:line="360" w:lineRule="auto"/>
                            <w:ind w:left="420" w:leftChars="0" w:hanging="420" w:firstLineChars="0"/>
                            <w:jc w:val="left"/>
                            <w:textAlignment w:val="auto"/>
                            <w:rPr>
                              <w:rFonts w:ascii="微软雅黑" w:hAnsi="微软雅黑" w:eastAsia="微软雅黑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六年级上学期第一次统考考试总分全班排名第四</w:t>
                          </w:r>
                        </w:p>
                        <w:p>
                          <w:pPr>
                            <w:keepNext w:val="0"/>
                            <w:keepLines w:val="0"/>
                            <w:pageBreakBefore w:val="0"/>
                            <w:widowControl/>
                            <w:numPr>
                              <w:ilvl w:val="0"/>
                              <w:numId w:val="2"/>
                            </w:numPr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spacing w:line="360" w:lineRule="auto"/>
                            <w:ind w:left="420" w:leftChars="0" w:hanging="420" w:firstLineChars="0"/>
                            <w:jc w:val="left"/>
                            <w:textAlignment w:val="auto"/>
                            <w:rPr>
                              <w:rFonts w:ascii="微软雅黑" w:hAnsi="微软雅黑" w:eastAsia="微软雅黑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每个学期都被评为“三好学生”，荣获“成绩优秀奖”</w:t>
                          </w:r>
                        </w:p>
                      </w:txbxContent>
                    </v:textbox>
                  </v:shape>
                </v:group>
                <v:group id="_x0000_s1026" o:spid="_x0000_s1026" o:spt="203" style="position:absolute;left:6426;top:27066;height:2656;width:8979;" coordorigin="27525,5619" coordsize="8979,2656" o:gfxdata="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pkPpaMAAAADcAAAADwAAAAAAAAABACAAAAAiAAAAZHJzL2Rvd25yZXYu&#10;eG1sUEsBAhQAFAAAAAgAh07iQDMvBZ47AAAAOQAAABUAAAAAAAAAAQAgAAAADwEAAGRycy9ncm91&#10;cHNoYXBleG1sLnhtbFBLBQYAAAAABgAGAGABAADMAwAAAAA=&#10;">
                  <o:lock v:ext="edit" aspectratio="f"/>
                  <v:shape id="圆角矩形 200" o:spid="_x0000_s1026" o:spt="176" type="#_x0000_t176" style="position:absolute;left:27525;top:5619;height:510;width:1870;v-text-anchor:middle;" fillcolor="#75B000" filled="t" stroked="f" coordsize="21600,21600" o:gfxdata="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AEaWWvQAA&#10;ANwAAAAPAAAAAAAAAAEAIAAAACIAAABkcnMvZG93bnJldi54bWxQSwECFAAUAAAACACHTuJAMy8F&#10;njsAAAA5AAAAEAAAAAAAAAABACAAAAAMAQAAZHJzL3NoYXBleG1sLnhtbFBLBQYAAAAABgAGAFsB&#10;AAC2AwAAAAA=&#10;">
                    <v:fill on="t" focussize="0,0"/>
                    <v:stroke on="f" weight="1pt" miterlimit="8" joinstyle="miter"/>
                    <v:imagedata o:title=""/>
                    <o:lock v:ext="edit" aspectratio="f"/>
                    <v:textbox inset="2.54mm,0mm,2.54mm,0mm">
                      <w:txbxContent>
                        <w:p>
                          <w:pPr>
                            <w:jc w:val="center"/>
                            <w:rPr>
                              <w:rFonts w:hint="default" w:ascii="浪漫雅圆" w:eastAsia="浪漫雅圆"/>
                              <w:color w:val="FFFFFF"/>
                              <w:sz w:val="32"/>
                              <w:szCs w:val="32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浪漫雅圆" w:eastAsia="浪漫雅圆"/>
                              <w:color w:val="FFFFFF"/>
                              <w:sz w:val="32"/>
                              <w:szCs w:val="32"/>
                              <w:lang w:val="en-US" w:eastAsia="zh-CN"/>
                            </w:rPr>
                            <w:t>兴趣特长</w:t>
                          </w:r>
                        </w:p>
                      </w:txbxContent>
                    </v:textbox>
                  </v:shape>
                  <v:shape id="文本框 2" o:spid="_x0000_s1026" o:spt="202" type="#_x0000_t202" style="position:absolute;left:27525;top:6246;height:2029;width:8979;" filled="f" stroked="f" coordsize="21600,21600" o:gfxdata="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eSVc4vQAA&#10;ANw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keepNext w:val="0"/>
                            <w:keepLines w:val="0"/>
                            <w:pageBreakBefore w:val="0"/>
                            <w:widowControl/>
                            <w:numPr>
                              <w:ilvl w:val="0"/>
                              <w:numId w:val="2"/>
                            </w:numPr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spacing w:line="360" w:lineRule="auto"/>
                            <w:ind w:left="420" w:leftChars="0" w:hanging="420" w:firstLineChars="0"/>
                            <w:jc w:val="left"/>
                            <w:textAlignment w:val="auto"/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喜爱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****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，20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**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年顺利通过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******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国家考级委员会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*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级考核</w:t>
                          </w:r>
                        </w:p>
                        <w:p>
                          <w:pPr>
                            <w:keepNext w:val="0"/>
                            <w:keepLines w:val="0"/>
                            <w:pageBreakBefore w:val="0"/>
                            <w:widowControl/>
                            <w:numPr>
                              <w:ilvl w:val="0"/>
                              <w:numId w:val="2"/>
                            </w:numPr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spacing w:line="360" w:lineRule="auto"/>
                            <w:ind w:left="420" w:leftChars="0" w:hanging="420" w:firstLineChars="0"/>
                            <w:jc w:val="left"/>
                            <w:textAlignment w:val="auto"/>
                            <w:rPr>
                              <w:rFonts w:ascii="微软雅黑" w:hAnsi="微软雅黑" w:eastAsia="微软雅黑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喜爱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****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，在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*****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市第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**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届艺术比赛中获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*****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一等奖</w:t>
                          </w:r>
                        </w:p>
                        <w:p>
                          <w:pPr>
                            <w:keepNext w:val="0"/>
                            <w:keepLines w:val="0"/>
                            <w:pageBreakBefore w:val="0"/>
                            <w:widowControl/>
                            <w:numPr>
                              <w:ilvl w:val="0"/>
                              <w:numId w:val="2"/>
                            </w:numPr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spacing w:line="360" w:lineRule="auto"/>
                            <w:ind w:left="420" w:leftChars="0" w:hanging="420" w:firstLineChars="0"/>
                            <w:jc w:val="left"/>
                            <w:textAlignment w:val="auto"/>
                            <w:rPr>
                              <w:rFonts w:ascii="微软雅黑" w:hAnsi="微软雅黑" w:eastAsia="微软雅黑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喜爱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****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，20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**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年顺利通过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******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国家考级委员会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*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t>级考核</w:t>
                          </w:r>
                        </w:p>
                      </w:txbxContent>
                    </v:textbox>
                  </v:shape>
                </v:group>
                <v:group id="_x0000_s1026" o:spid="_x0000_s1026" o:spt="203" style="position:absolute;left:6426;top:30260;height:1945;width:8979;" coordorigin="27525,5619" coordsize="8979,1945" o:gfxdata="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IQkb2vAAAANwAAAAPAAAAAAAAAAEAIAAAACIAAABkcnMvZG93bnJldi54bWxQ&#10;SwECFAAUAAAACACHTuJAMy8FnjsAAAA5AAAAFQAAAAAAAAABACAAAAALAQAAZHJzL2dyb3Vwc2hh&#10;cGV4bWwueG1sUEsFBgAAAAAGAAYAYAEAAMgDAAAAAA==&#10;">
                  <o:lock v:ext="edit" aspectratio="f"/>
                  <v:shape id="圆角矩形 200" o:spid="_x0000_s1026" o:spt="176" type="#_x0000_t176" style="position:absolute;left:27525;top:5619;height:510;width:1870;v-text-anchor:middle;" fillcolor="#75B000" filled="t" stroked="f" coordsize="21600,21600" o:gfxdata="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GOMeS8AAAA&#10;3AAAAA8AAAAAAAAAAQAgAAAAIgAAAGRycy9kb3ducmV2LnhtbFBLAQIUABQAAAAIAIdO4kAzLwWe&#10;OwAAADkAAAAQAAAAAAAAAAEAIAAAAAsBAABkcnMvc2hhcGV4bWwueG1sUEsFBgAAAAAGAAYAWwEA&#10;ALUDAAAAAA==&#10;">
                    <v:fill on="t" focussize="0,0"/>
                    <v:stroke on="f" weight="1pt" miterlimit="8" joinstyle="miter"/>
                    <v:imagedata o:title=""/>
                    <o:lock v:ext="edit" aspectratio="f"/>
                    <v:textbox inset="2.54mm,0mm,2.54mm,0mm">
                      <w:txbxContent>
                        <w:p>
                          <w:pPr>
                            <w:jc w:val="center"/>
                            <w:rPr>
                              <w:rFonts w:hint="default" w:ascii="浪漫雅圆" w:eastAsia="浪漫雅圆"/>
                              <w:color w:val="FFFFFF"/>
                              <w:sz w:val="32"/>
                              <w:szCs w:val="32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浪漫雅圆" w:eastAsia="浪漫雅圆"/>
                              <w:color w:val="FFFFFF"/>
                              <w:sz w:val="32"/>
                              <w:szCs w:val="32"/>
                              <w:lang w:val="en-US" w:eastAsia="zh-CN"/>
                            </w:rPr>
                            <w:t>家庭成员</w:t>
                          </w:r>
                        </w:p>
                      </w:txbxContent>
                    </v:textbox>
                  </v:shape>
                  <v:shape id="文本框 2" o:spid="_x0000_s1026" o:spt="202" type="#_x0000_t202" style="position:absolute;left:27525;top:6246;height:1318;width:8979;" filled="f" stroked="f" coordsize="21600,21600" o:gfxdata="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R5WZG5AAAA3AAA&#10;AA8AAAAAAAAAAQAgAAAAIgAAAGRycy9kb3ducmV2LnhtbFBLAQIUABQAAAAIAIdO4kAzLwWeOwAA&#10;ADkAAAAQAAAAAAAAAAEAIAAAAAgBAABkcnMvc2hhcGV4bWwueG1sUEsFBgAAAAAGAAYAWwEAALID&#10;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keepNext w:val="0"/>
                            <w:keepLines w:val="0"/>
                            <w:pageBreakBefore w:val="0"/>
                            <w:widowControl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spacing w:line="360" w:lineRule="auto"/>
                            <w:textAlignment w:val="auto"/>
                            <w:rPr>
                              <w:rFonts w:hint="eastAsia" w:ascii="黑体" w:hAnsi="黑体" w:eastAsia="黑体"/>
                              <w:color w:val="00B050"/>
                              <w:sz w:val="24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父亲  职大伴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ab/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 xml:space="preserve">  本科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ab/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 xml:space="preserve">   职伴科技网络有限公司    总经理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ab/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 xml:space="preserve">  138****2528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</w:rPr>
                            <w:cr/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>母亲  职大丽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ab/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 xml:space="preserve">  硕士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ab/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 xml:space="preserve">   职伴医科大学附属医院    医生</w:t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ab/>
                          </w:r>
                          <w:r>
                            <w:rPr>
                              <w:rFonts w:hint="eastAsia" w:ascii="微软雅黑" w:hAnsi="微软雅黑" w:eastAsia="微软雅黑"/>
                              <w:sz w:val="24"/>
                              <w:szCs w:val="24"/>
                              <w:lang w:val="en-US" w:eastAsia="zh-CN"/>
                            </w:rPr>
                            <w:t xml:space="preserve">      138****2528 </w:t>
                          </w:r>
                          <w:r>
                            <w:rPr>
                              <w:rFonts w:hint="eastAsia" w:ascii="黑体" w:hAnsi="黑体" w:eastAsia="黑体"/>
                              <w:color w:val="00B050"/>
                              <w:sz w:val="24"/>
                            </w:rPr>
                            <w:t xml:space="preserve">  </w:t>
                          </w:r>
                        </w:p>
                        <w:p/>
                      </w:txbxContent>
                    </v:textbox>
                  </v:shape>
                </v:group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5450840</wp:posOffset>
            </wp:positionH>
            <wp:positionV relativeFrom="paragraph">
              <wp:posOffset>17145</wp:posOffset>
            </wp:positionV>
            <wp:extent cx="1900555" cy="1900555"/>
            <wp:effectExtent l="0" t="0" r="50165" b="0"/>
            <wp:wrapNone/>
            <wp:docPr id="331" name="图片 4" descr="5f0f2ffc7619228cefe3e32cc64b69a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图片 4" descr="5f0f2ffc7619228cefe3e32cc64b69a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660000">
                      <a:off x="0" y="0"/>
                      <a:ext cx="1900555" cy="1900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7559040" cy="10641965"/>
                <wp:effectExtent l="1905" t="96520" r="40005" b="5715"/>
                <wp:wrapNone/>
                <wp:docPr id="288" name="组合 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0641965"/>
                          <a:chOff x="29890" y="390"/>
                          <a:chExt cx="11904" cy="16759"/>
                        </a:xfrm>
                      </wpg:grpSpPr>
                      <wpg:grpSp>
                        <wpg:cNvPr id="289" name="组合 284"/>
                        <wpg:cNvGrpSpPr/>
                        <wpg:grpSpPr>
                          <a:xfrm>
                            <a:off x="30039" y="390"/>
                            <a:ext cx="11638" cy="16738"/>
                            <a:chOff x="17851" y="390"/>
                            <a:chExt cx="11638" cy="16738"/>
                          </a:xfrm>
                        </wpg:grpSpPr>
                        <wps:wsp>
                          <wps:cNvPr id="290" name="矩形 278"/>
                          <wps:cNvSpPr/>
                          <wps:spPr>
                            <a:xfrm>
                              <a:off x="17851" y="390"/>
                              <a:ext cx="11639" cy="16529"/>
                            </a:xfrm>
                            <a:prstGeom prst="rect">
                              <a:avLst/>
                            </a:prstGeom>
                            <a:noFill/>
                            <a:ln w="193675">
                              <a:solidFill>
                                <a:srgbClr val="84C22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291" name="矩形 279"/>
                          <wps:cNvSpPr/>
                          <wps:spPr>
                            <a:xfrm>
                              <a:off x="17947" y="524"/>
                              <a:ext cx="11421" cy="1660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92" name="图片 238" descr="E:\稻壳plan\素材\小升初素材\未标题-2.png未标题-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9890" y="15229"/>
                            <a:ext cx="11904" cy="1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0pt;margin-top:3pt;height:837.95pt;width:595.2pt;z-index:251682816;mso-width-relative:page;mso-height-relative:page;" coordorigin="29890,390" coordsize="11904,16759" o:gfxdata="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">
                <o:lock v:ext="edit" aspectratio="f"/>
                <v:group id="组合 284" o:spid="_x0000_s1026" o:spt="203" style="position:absolute;left:30039;top:390;height:16738;width:11638;" coordorigin="17851,390" coordsize="11638,16738" o:gfxdata="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qlZWasAAAADcAAAADwAAAAAAAAABACAAAAAiAAAAZHJzL2Rvd25yZXYu&#10;eG1sUEsBAhQAFAAAAAgAh07iQDMvBZ47AAAAOQAAABUAAAAAAAAAAQAgAAAADwEAAGRycy9ncm91&#10;cHNoYXBleG1sLnhtbFBLBQYAAAAABgAGAGABAADMAwAAAAA=&#10;">
                  <o:lock v:ext="edit" aspectratio="f"/>
                  <v:rect id="矩形 278" o:spid="_x0000_s1026" o:spt="1" style="position:absolute;left:17851;top:390;height:16529;width:11639;v-text-anchor:middle;" filled="f" stroked="t" coordsize="21600,21600" o:gfxdata="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y81xUvQAA&#10;ANwAAAAPAAAAAAAAAAEAIAAAACIAAABkcnMvZG93bnJldi54bWxQSwECFAAUAAAACACHTuJAMy8F&#10;njsAAAA5AAAAEAAAAAAAAAABACAAAAAMAQAAZHJzL3NoYXBleG1sLnhtbFBLBQYAAAAABgAGAFsB&#10;AAC2AwAAAAA=&#10;">
                    <v:fill on="f" focussize="0,0"/>
                    <v:stroke weight="15.25pt" color="#84C225 [3204]" joinstyle="round"/>
                    <v:imagedata o:title=""/>
                    <o:lock v:ext="edit" aspectratio="f"/>
                  </v:rect>
                  <v:rect id="矩形 279" o:spid="_x0000_s1026" o:spt="1" style="position:absolute;left:17947;top:524;height:16605;width:11421;v-text-anchor:middle;" fillcolor="#FFFFFF [3212]" filled="t" stroked="f" coordsize="21600,21600" o:gfxdata="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m8dpugAAANwA&#10;AAAPAAAAAAAAAAEAIAAAACIAAABkcnMvZG93bnJldi54bWxQSwECFAAUAAAACACHTuJAMy8FnjsA&#10;AAA5AAAAEAAAAAAAAAABACAAAAAJAQAAZHJzL3NoYXBleG1sLnhtbFBLBQYAAAAABgAGAFsBAACz&#10;AwAAAAA=&#10;">
                    <v:fill on="t" focussize="0,0"/>
                    <v:stroke on="f" weight="2pt"/>
                    <v:imagedata o:title=""/>
                    <o:lock v:ext="edit" aspectratio="f"/>
                  </v:rect>
                </v:group>
                <v:shape id="图片 238" o:spid="_x0000_s1026" o:spt="75" alt="E:\稻壳plan\素材\小升初素材\未标题-2.png未标题-2" type="#_x0000_t75" style="position:absolute;left:29890;top:15229;height:1920;width:11904;" filled="f" o:preferrelative="t" stroked="f" coordsize="21600,21600" o:gfxdata="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iwF62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6" o:title=""/>
                  <o:lock v:ext="edit" aspectratio="t"/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177165</wp:posOffset>
                </wp:positionV>
                <wp:extent cx="3229610" cy="967740"/>
                <wp:effectExtent l="0" t="0" r="0" b="0"/>
                <wp:wrapNone/>
                <wp:docPr id="293" name="矩形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9610" cy="967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华文隶书" w:eastAsia="华文隶书" w:cs="Times New Roman" w:hAnsiTheme="minorBidi"/>
                                <w:b/>
                                <w:color w:val="84C225"/>
                                <w:spacing w:val="102"/>
                                <w:kern w:val="24"/>
                                <w:sz w:val="72"/>
                                <w:szCs w:val="72"/>
                                <w:lang w:val="en-US" w:eastAsia="zh-CN" w:bidi="ar-SA"/>
                                <w14:shadow w14:blurRad="38100" w14:dist="25400" w14:dir="540000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hint="eastAsia" w:ascii="华文隶书" w:eastAsia="华文隶书" w:cs="Times New Roman" w:hAnsiTheme="minorBidi"/>
                                <w:b/>
                                <w:color w:val="84C225"/>
                                <w:spacing w:val="102"/>
                                <w:kern w:val="24"/>
                                <w:sz w:val="72"/>
                                <w:szCs w:val="72"/>
                                <w:lang w:val="en-US" w:eastAsia="zh-CN" w:bidi="ar-SA"/>
                                <w14:shadow w14:blurRad="38100" w14:dist="25400" w14:dir="540000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素质报告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71.4pt;margin-top:13.95pt;height:76.2pt;width:254.3pt;z-index:251683840;mso-width-relative:page;mso-height-relative:page;" filled="f" stroked="f" coordsize="21600,21600" o:gfxdata="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NO2cDXbAAAACgEA&#10;AA8AAAAAAAAAAQAgAAAAIgAAAGRycy9kb3ducmV2LnhtbFBLAQIUABQAAAAIAIdO4kA+TuUwpQEA&#10;AEUDAAAOAAAAAAAAAAEAIAAAACoBAABkcnMvZTJvRG9jLnhtbFBLBQYAAAAABgAGAFkBAABBBQAA&#10;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华文隶书" w:eastAsia="华文隶书" w:cs="Times New Roman" w:hAnsiTheme="minorBidi"/>
                          <w:b/>
                          <w:color w:val="84C225"/>
                          <w:spacing w:val="102"/>
                          <w:kern w:val="24"/>
                          <w:sz w:val="72"/>
                          <w:szCs w:val="72"/>
                          <w:lang w:val="en-US" w:eastAsia="zh-CN" w:bidi="ar-SA"/>
                          <w14:shadow w14:blurRad="38100" w14:dist="25400" w14:dir="540000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>
                        <w:rPr>
                          <w:rFonts w:hint="eastAsia" w:ascii="华文隶书" w:eastAsia="华文隶书" w:cs="Times New Roman" w:hAnsiTheme="minorBidi"/>
                          <w:b/>
                          <w:color w:val="84C225"/>
                          <w:spacing w:val="102"/>
                          <w:kern w:val="24"/>
                          <w:sz w:val="72"/>
                          <w:szCs w:val="72"/>
                          <w:lang w:val="en-US" w:eastAsia="zh-CN" w:bidi="ar-SA"/>
                          <w14:shadow w14:blurRad="38100" w14:dist="25400" w14:dir="540000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素质报告</w:t>
                      </w:r>
                    </w:p>
                  </w:txbxContent>
                </v:textbox>
              </v:rect>
            </w:pict>
          </mc:Fallback>
        </mc:AlternateContent>
      </w:r>
    </w:p>
    <w:p/>
    <w:p/>
    <w:p/>
    <w:p/>
    <w:p/>
    <w:p>
      <w:r>
        <w:rPr>
          <w:sz w:val="24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551815</wp:posOffset>
                </wp:positionH>
                <wp:positionV relativeFrom="paragraph">
                  <wp:posOffset>163830</wp:posOffset>
                </wp:positionV>
                <wp:extent cx="6479540" cy="8094345"/>
                <wp:effectExtent l="0" t="0" r="16510" b="59055"/>
                <wp:wrapNone/>
                <wp:docPr id="330" name="组合 3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9540" cy="8094345"/>
                          <a:chOff x="6383" y="19349"/>
                          <a:chExt cx="10204" cy="12747"/>
                        </a:xfrm>
                      </wpg:grpSpPr>
                      <wpg:grpSp>
                        <wpg:cNvPr id="295" name="组合 251"/>
                        <wpg:cNvGrpSpPr/>
                        <wpg:grpSpPr>
                          <a:xfrm rot="0">
                            <a:off x="6383" y="22690"/>
                            <a:ext cx="10205" cy="2724"/>
                            <a:chOff x="0" y="0"/>
                            <a:chExt cx="9000" cy="2724"/>
                          </a:xfrm>
                        </wpg:grpSpPr>
                        <wps:wsp>
                          <wps:cNvPr id="296" name="文本框 245"/>
                          <wps:cNvSpPr txBox="1"/>
                          <wps:spPr>
                            <a:xfrm>
                              <a:off x="0" y="0"/>
                              <a:ext cx="9000" cy="61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hint="eastAsia" w:ascii="黑体" w:hAnsi="黑体" w:eastAsia="黑体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hint="eastAsia" w:ascii="黑体" w:hAnsi="黑体" w:eastAsia="黑体"/>
                                    <w:sz w:val="36"/>
                                    <w:szCs w:val="36"/>
                                    <w:lang w:val="en-US" w:eastAsia="zh-CN"/>
                                  </w:rPr>
                                  <w:t>五</w:t>
                                </w:r>
                                <w:r>
                                  <w:rPr>
                                    <w:rFonts w:hint="eastAsia" w:ascii="黑体" w:hAnsi="黑体" w:eastAsia="黑体"/>
                                    <w:sz w:val="36"/>
                                    <w:szCs w:val="36"/>
                                  </w:rPr>
                                  <w:t>年级成绩单</w:t>
                                </w:r>
                              </w:p>
                            </w:txbxContent>
                          </wps:txbx>
                          <wps:bodyPr upright="1">
                            <a:spAutoFit/>
                          </wps:bodyPr>
                        </wps:wsp>
                        <wpg:grpSp>
                          <wpg:cNvPr id="297" name="组合 250"/>
                          <wpg:cNvGrpSpPr/>
                          <wpg:grpSpPr>
                            <a:xfrm>
                              <a:off x="0" y="768"/>
                              <a:ext cx="9000" cy="1956"/>
                              <a:chOff x="0" y="0"/>
                              <a:chExt cx="9000" cy="1956"/>
                            </a:xfrm>
                          </wpg:grpSpPr>
                          <wps:wsp>
                            <wps:cNvPr id="298" name="流程图: 可选过程 246"/>
                            <wps:cNvSpPr/>
                            <wps:spPr>
                              <a:xfrm>
                                <a:off x="0" y="0"/>
                                <a:ext cx="9000" cy="624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84C225"/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  <wps:wsp>
                            <wps:cNvPr id="299" name="流程图: 可选过程 247"/>
                            <wps:cNvSpPr/>
                            <wps:spPr>
                              <a:xfrm>
                                <a:off x="0" y="672"/>
                                <a:ext cx="9000" cy="624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92D050">
                                  <a:alpha val="56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  <wps:wsp>
                            <wps:cNvPr id="300" name="流程图: 可选过程 248"/>
                            <wps:cNvSpPr/>
                            <wps:spPr>
                              <a:xfrm>
                                <a:off x="0" y="1332"/>
                                <a:ext cx="9000" cy="624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92D050">
                                  <a:alpha val="56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  <wps:wsp>
                            <wps:cNvPr id="301" name="文本框 249"/>
                            <wps:cNvSpPr txBox="1"/>
                            <wps:spPr>
                              <a:xfrm>
                                <a:off x="405" y="126"/>
                                <a:ext cx="8280" cy="20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科  目   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    语文    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     数学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            英语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</w:p>
                                <w:p>
                                  <w:pP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rPr>
                                      <w:rFonts w:hint="eastAsia" w:ascii="黑体" w:hAnsi="黑体" w:eastAsia="黑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>第一学期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 xml:space="preserve">         优                优               优                   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cr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cr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>第二学期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 xml:space="preserve">         优                优               优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sz w:val="24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sz w:val="24"/>
                                    </w:rPr>
                                    <w:cr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sz w:val="24"/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upright="1">
                              <a:spAutoFit/>
                            </wps:bodyPr>
                          </wps:wsp>
                        </wpg:grpSp>
                      </wpg:grpSp>
                      <wpg:grpSp>
                        <wpg:cNvPr id="309" name="组合 265"/>
                        <wpg:cNvGrpSpPr/>
                        <wpg:grpSpPr>
                          <a:xfrm rot="0">
                            <a:off x="6383" y="19349"/>
                            <a:ext cx="10205" cy="2724"/>
                            <a:chOff x="0" y="0"/>
                            <a:chExt cx="9000" cy="2724"/>
                          </a:xfrm>
                        </wpg:grpSpPr>
                        <wps:wsp>
                          <wps:cNvPr id="310" name="文本框 259"/>
                          <wps:cNvSpPr txBox="1"/>
                          <wps:spPr>
                            <a:xfrm>
                              <a:off x="0" y="0"/>
                              <a:ext cx="9000" cy="61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hint="eastAsia" w:ascii="黑体" w:hAnsi="黑体" w:eastAsia="黑体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hint="eastAsia" w:ascii="黑体" w:hAnsi="黑体" w:eastAsia="黑体"/>
                                    <w:sz w:val="36"/>
                                    <w:szCs w:val="36"/>
                                    <w:lang w:val="en-US" w:eastAsia="zh-CN"/>
                                  </w:rPr>
                                  <w:t>六</w:t>
                                </w:r>
                                <w:r>
                                  <w:rPr>
                                    <w:rFonts w:hint="eastAsia" w:ascii="黑体" w:hAnsi="黑体" w:eastAsia="黑体"/>
                                    <w:sz w:val="36"/>
                                    <w:szCs w:val="36"/>
                                  </w:rPr>
                                  <w:t>年级成绩单</w:t>
                                </w:r>
                              </w:p>
                            </w:txbxContent>
                          </wps:txbx>
                          <wps:bodyPr upright="1">
                            <a:spAutoFit/>
                          </wps:bodyPr>
                        </wps:wsp>
                        <wpg:grpSp>
                          <wpg:cNvPr id="311" name="组合 264"/>
                          <wpg:cNvGrpSpPr/>
                          <wpg:grpSpPr>
                            <a:xfrm>
                              <a:off x="0" y="768"/>
                              <a:ext cx="9000" cy="1956"/>
                              <a:chOff x="0" y="0"/>
                              <a:chExt cx="9000" cy="1956"/>
                            </a:xfrm>
                          </wpg:grpSpPr>
                          <wps:wsp>
                            <wps:cNvPr id="312" name="流程图: 可选过程 260"/>
                            <wps:cNvSpPr/>
                            <wps:spPr>
                              <a:xfrm>
                                <a:off x="0" y="0"/>
                                <a:ext cx="9000" cy="624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84C225"/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  <wps:wsp>
                            <wps:cNvPr id="313" name="流程图: 可选过程 261"/>
                            <wps:cNvSpPr/>
                            <wps:spPr>
                              <a:xfrm>
                                <a:off x="0" y="672"/>
                                <a:ext cx="9000" cy="624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92D050">
                                  <a:alpha val="56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  <wps:wsp>
                            <wps:cNvPr id="314" name="流程图: 可选过程 262"/>
                            <wps:cNvSpPr/>
                            <wps:spPr>
                              <a:xfrm>
                                <a:off x="0" y="1332"/>
                                <a:ext cx="9000" cy="624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92D050">
                                  <a:alpha val="56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  <wps:wsp>
                            <wps:cNvPr id="315" name="文本框 263"/>
                            <wps:cNvSpPr txBox="1"/>
                            <wps:spPr>
                              <a:xfrm>
                                <a:off x="405" y="126"/>
                                <a:ext cx="8280" cy="20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科  目   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    语文    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     数学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            英语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</w:p>
                                <w:p>
                                  <w:pPr>
                                    <w:rPr>
                                      <w:rFonts w:hint="eastAsia" w:ascii="黑体" w:hAnsi="黑体" w:eastAsia="黑体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>第一学期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 xml:space="preserve">         优                优                优                   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cr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cr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>第二学期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 xml:space="preserve">         优                优                优    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cr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upright="1">
                              <a:spAutoFit/>
                            </wps:bodyPr>
                          </wps:wsp>
                        </wpg:grpSp>
                      </wpg:grpSp>
                      <wpg:grpSp>
                        <wpg:cNvPr id="316" name="组合 251"/>
                        <wpg:cNvGrpSpPr/>
                        <wpg:grpSpPr>
                          <a:xfrm rot="0">
                            <a:off x="6383" y="26031"/>
                            <a:ext cx="10205" cy="2724"/>
                            <a:chOff x="0" y="0"/>
                            <a:chExt cx="9000" cy="2724"/>
                          </a:xfrm>
                        </wpg:grpSpPr>
                        <wps:wsp>
                          <wps:cNvPr id="317" name="文本框 245"/>
                          <wps:cNvSpPr txBox="1"/>
                          <wps:spPr>
                            <a:xfrm>
                              <a:off x="0" y="0"/>
                              <a:ext cx="9000" cy="61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hint="eastAsia" w:ascii="黑体" w:hAnsi="黑体" w:eastAsia="黑体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hint="eastAsia" w:ascii="黑体" w:hAnsi="黑体" w:eastAsia="黑体"/>
                                    <w:sz w:val="36"/>
                                    <w:szCs w:val="36"/>
                                    <w:lang w:val="en-US" w:eastAsia="zh-CN"/>
                                  </w:rPr>
                                  <w:t>四</w:t>
                                </w:r>
                                <w:r>
                                  <w:rPr>
                                    <w:rFonts w:hint="eastAsia" w:ascii="黑体" w:hAnsi="黑体" w:eastAsia="黑体"/>
                                    <w:sz w:val="36"/>
                                    <w:szCs w:val="36"/>
                                  </w:rPr>
                                  <w:t>年级成绩单</w:t>
                                </w:r>
                              </w:p>
                            </w:txbxContent>
                          </wps:txbx>
                          <wps:bodyPr upright="1">
                            <a:spAutoFit/>
                          </wps:bodyPr>
                        </wps:wsp>
                        <wpg:grpSp>
                          <wpg:cNvPr id="318" name="组合 250"/>
                          <wpg:cNvGrpSpPr/>
                          <wpg:grpSpPr>
                            <a:xfrm>
                              <a:off x="0" y="768"/>
                              <a:ext cx="9000" cy="1956"/>
                              <a:chOff x="0" y="0"/>
                              <a:chExt cx="9000" cy="1956"/>
                            </a:xfrm>
                          </wpg:grpSpPr>
                          <wps:wsp>
                            <wps:cNvPr id="319" name="流程图: 可选过程 246"/>
                            <wps:cNvSpPr/>
                            <wps:spPr>
                              <a:xfrm>
                                <a:off x="0" y="0"/>
                                <a:ext cx="9000" cy="624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84C225"/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  <wps:wsp>
                            <wps:cNvPr id="320" name="流程图: 可选过程 247"/>
                            <wps:cNvSpPr/>
                            <wps:spPr>
                              <a:xfrm>
                                <a:off x="0" y="672"/>
                                <a:ext cx="9000" cy="624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92D050">
                                  <a:alpha val="56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  <wps:wsp>
                            <wps:cNvPr id="321" name="流程图: 可选过程 248"/>
                            <wps:cNvSpPr/>
                            <wps:spPr>
                              <a:xfrm>
                                <a:off x="0" y="1332"/>
                                <a:ext cx="9000" cy="624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92D050">
                                  <a:alpha val="56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  <wps:wsp>
                            <wps:cNvPr id="322" name="文本框 249"/>
                            <wps:cNvSpPr txBox="1"/>
                            <wps:spPr>
                              <a:xfrm>
                                <a:off x="405" y="126"/>
                                <a:ext cx="8280" cy="20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科  目   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    语文    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     数学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            英语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</w:p>
                                <w:p>
                                  <w:pP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rPr>
                                      <w:rFonts w:hint="eastAsia" w:ascii="黑体" w:hAnsi="黑体" w:eastAsia="黑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>第一学期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 xml:space="preserve">         优                优               优                   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cr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cr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>第二学期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 xml:space="preserve">         优                优               优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sz w:val="24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sz w:val="24"/>
                                    </w:rPr>
                                    <w:cr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sz w:val="24"/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upright="1">
                              <a:spAutoFit/>
                            </wps:bodyPr>
                          </wps:wsp>
                        </wpg:grpSp>
                      </wpg:grpSp>
                      <wpg:grpSp>
                        <wpg:cNvPr id="323" name="组合 251"/>
                        <wpg:cNvGrpSpPr/>
                        <wpg:grpSpPr>
                          <a:xfrm rot="0">
                            <a:off x="6383" y="29372"/>
                            <a:ext cx="10205" cy="2724"/>
                            <a:chOff x="0" y="0"/>
                            <a:chExt cx="9000" cy="2724"/>
                          </a:xfrm>
                        </wpg:grpSpPr>
                        <wps:wsp>
                          <wps:cNvPr id="324" name="文本框 245"/>
                          <wps:cNvSpPr txBox="1"/>
                          <wps:spPr>
                            <a:xfrm>
                              <a:off x="0" y="0"/>
                              <a:ext cx="9000" cy="61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hint="eastAsia" w:ascii="黑体" w:hAnsi="黑体" w:eastAsia="黑体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hint="eastAsia" w:ascii="黑体" w:hAnsi="黑体" w:eastAsia="黑体"/>
                                    <w:sz w:val="36"/>
                                    <w:szCs w:val="36"/>
                                    <w:lang w:val="en-US" w:eastAsia="zh-CN"/>
                                  </w:rPr>
                                  <w:t>三</w:t>
                                </w:r>
                                <w:r>
                                  <w:rPr>
                                    <w:rFonts w:hint="eastAsia" w:ascii="黑体" w:hAnsi="黑体" w:eastAsia="黑体"/>
                                    <w:sz w:val="36"/>
                                    <w:szCs w:val="36"/>
                                  </w:rPr>
                                  <w:t>年级成绩单</w:t>
                                </w:r>
                              </w:p>
                            </w:txbxContent>
                          </wps:txbx>
                          <wps:bodyPr upright="1">
                            <a:spAutoFit/>
                          </wps:bodyPr>
                        </wps:wsp>
                        <wpg:grpSp>
                          <wpg:cNvPr id="325" name="组合 250"/>
                          <wpg:cNvGrpSpPr/>
                          <wpg:grpSpPr>
                            <a:xfrm>
                              <a:off x="0" y="768"/>
                              <a:ext cx="9000" cy="1956"/>
                              <a:chOff x="0" y="0"/>
                              <a:chExt cx="9000" cy="1956"/>
                            </a:xfrm>
                          </wpg:grpSpPr>
                          <wps:wsp>
                            <wps:cNvPr id="326" name="流程图: 可选过程 246"/>
                            <wps:cNvSpPr/>
                            <wps:spPr>
                              <a:xfrm>
                                <a:off x="0" y="0"/>
                                <a:ext cx="9000" cy="624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84C225"/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  <wps:wsp>
                            <wps:cNvPr id="327" name="流程图: 可选过程 247"/>
                            <wps:cNvSpPr/>
                            <wps:spPr>
                              <a:xfrm>
                                <a:off x="0" y="672"/>
                                <a:ext cx="9000" cy="624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92D050">
                                  <a:alpha val="56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  <wps:wsp>
                            <wps:cNvPr id="328" name="流程图: 可选过程 248"/>
                            <wps:cNvSpPr/>
                            <wps:spPr>
                              <a:xfrm>
                                <a:off x="0" y="1332"/>
                                <a:ext cx="9000" cy="624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92D050">
                                  <a:alpha val="56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  <wps:wsp>
                            <wps:cNvPr id="329" name="文本框 249"/>
                            <wps:cNvSpPr txBox="1"/>
                            <wps:spPr>
                              <a:xfrm>
                                <a:off x="405" y="126"/>
                                <a:ext cx="8280" cy="20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科  目   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    语文    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     数学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 xml:space="preserve">            英语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FFFFFF"/>
                                      <w:sz w:val="24"/>
                                    </w:rPr>
                                    <w:tab/>
                                  </w:r>
                                </w:p>
                                <w:p>
                                  <w:pP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rPr>
                                      <w:rFonts w:hint="eastAsia" w:ascii="黑体" w:hAnsi="黑体" w:eastAsia="黑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>第一学期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 xml:space="preserve">         优                优               优                   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cr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cr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>第二学期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color w:val="00B050"/>
                                      <w:sz w:val="24"/>
                                    </w:rPr>
                                    <w:t xml:space="preserve">         优                优               优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sz w:val="24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sz w:val="24"/>
                                    </w:rPr>
                                    <w:cr/>
                                  </w:r>
                                  <w:r>
                                    <w:rPr>
                                      <w:rFonts w:hint="eastAsia" w:ascii="黑体" w:hAnsi="黑体" w:eastAsia="黑体"/>
                                      <w:sz w:val="24"/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upright="1">
                              <a:sp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3.45pt;margin-top:12.9pt;height:637.35pt;width:510.2pt;z-index:251685888;mso-width-relative:page;mso-height-relative:page;" coordorigin="6383,19349" coordsize="10204,12747" o:gfxdata="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">
                <o:lock v:ext="edit" aspectratio="f"/>
                <v:group id="组合 251" o:spid="_x0000_s1026" o:spt="203" style="position:absolute;left:6383;top:22690;height:2724;width:10205;" coordsize="9000,2724" o:gfxdata="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K7CyrK+AAAA3AAAAA8AAAAAAAAAAQAgAAAAIgAAAGRycy9kb3ducmV2Lnht&#10;bFBLAQIUABQAAAAIAIdO4kAzLwWeOwAAADkAAAAVAAAAAAAAAAEAIAAAAA0BAABkcnMvZ3JvdXBz&#10;aGFwZXhtbC54bWxQSwUGAAAAAAYABgBgAQAAygMAAAAA&#10;">
                  <o:lock v:ext="edit" aspectratio="f"/>
                  <v:shape id="文本框 245" o:spid="_x0000_s1026" o:spt="202" type="#_x0000_t202" style="position:absolute;left:0;top:0;height:611;width:9000;" filled="f" stroked="f" coordsize="21600,21600" o:gfxdata="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sAfGC8AAAA&#10;3AAAAA8AAAAAAAAAAQAgAAAAIgAAAGRycy9kb3ducmV2LnhtbFBLAQIUABQAAAAIAIdO4kAzLwWe&#10;OwAAADkAAAAQAAAAAAAAAAEAIAAAAAsBAABkcnMvc2hhcGV4bWwueG1sUEsFBgAAAAAGAAYAWwEA&#10;ALUDAAAAAA==&#10;">
                    <v:fill on="f" focussize="0,0"/>
                    <v:stroke on="f"/>
                    <v:imagedata o:title=""/>
                    <o:lock v:ext="edit" aspectratio="f"/>
                    <v:textbox style="mso-fit-shape-to-text:t;">
                      <w:txbxContent>
                        <w:p>
                          <w:pPr>
                            <w:jc w:val="center"/>
                            <w:rPr>
                              <w:rFonts w:hint="eastAsia" w:ascii="黑体" w:hAnsi="黑体" w:eastAsia="黑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hint="eastAsia" w:ascii="黑体" w:hAnsi="黑体" w:eastAsia="黑体"/>
                              <w:sz w:val="36"/>
                              <w:szCs w:val="36"/>
                              <w:lang w:val="en-US" w:eastAsia="zh-CN"/>
                            </w:rPr>
                            <w:t>五</w:t>
                          </w:r>
                          <w:r>
                            <w:rPr>
                              <w:rFonts w:hint="eastAsia" w:ascii="黑体" w:hAnsi="黑体" w:eastAsia="黑体"/>
                              <w:sz w:val="36"/>
                              <w:szCs w:val="36"/>
                            </w:rPr>
                            <w:t>年级成绩单</w:t>
                          </w:r>
                        </w:p>
                      </w:txbxContent>
                    </v:textbox>
                  </v:shape>
                  <v:group id="组合 250" o:spid="_x0000_s1026" o:spt="203" style="position:absolute;left:0;top:768;height:1956;width:9000;" coordsize="9000,1956" o:gfxdata="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xXPFevwAAANwAAAAPAAAAAAAAAAEAIAAAACIAAABkcnMvZG93bnJldi54&#10;bWxQSwECFAAUAAAACACHTuJAMy8FnjsAAAA5AAAAFQAAAAAAAAABACAAAAAOAQAAZHJzL2dyb3Vw&#10;c2hhcGV4bWwueG1sUEsFBgAAAAAGAAYAYAEAAMsDAAAAAA==&#10;">
                    <o:lock v:ext="edit" aspectratio="f"/>
                    <v:shape id="流程图: 可选过程 246" o:spid="_x0000_s1026" o:spt="176" type="#_x0000_t176" style="position:absolute;left:0;top:0;height:624;width:9000;" fillcolor="#84C225" filled="t" stroked="f" coordsize="21600,21600" o:gfxdata="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6YytsugAAANwA&#10;AAAPAAAAAAAAAAEAIAAAACIAAABkcnMvZG93bnJldi54bWxQSwECFAAUAAAACACHTuJAMy8FnjsA&#10;AAA5AAAAEAAAAAAAAAABACAAAAAJAQAAZHJzL3NoYXBleG1sLnhtbFBLBQYAAAAABgAGAFsBAACz&#10;AwAAAAA=&#10;">
                      <v:fill on="t" focussize="0,0"/>
                      <v:stroke on="f"/>
                      <v:imagedata o:title=""/>
                      <o:lock v:ext="edit" aspectratio="f"/>
                    </v:shape>
                    <v:shape id="流程图: 可选过程 247" o:spid="_x0000_s1026" o:spt="176" type="#_x0000_t176" style="position:absolute;left:0;top:672;height:624;width:9000;" fillcolor="#92D050" filled="t" stroked="f" coordsize="21600,21600" o:gfxdata="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UblRvQAA&#10;ANwAAAAPAAAAAAAAAAEAIAAAACIAAABkcnMvZG93bnJldi54bWxQSwECFAAUAAAACACHTuJAMy8F&#10;njsAAAA5AAAAEAAAAAAAAAABACAAAAAMAQAAZHJzL3NoYXBleG1sLnhtbFBLBQYAAAAABgAGAFsB&#10;AAC2AwAAAAA=&#10;">
                      <v:fill on="t" opacity="36700f" focussize="0,0"/>
                      <v:stroke on="f"/>
                      <v:imagedata o:title=""/>
                      <o:lock v:ext="edit" aspectratio="f"/>
                    </v:shape>
                    <v:shape id="流程图: 可选过程 248" o:spid="_x0000_s1026" o:spt="176" type="#_x0000_t176" style="position:absolute;left:0;top:1332;height:624;width:9000;" fillcolor="#92D050" filled="t" stroked="f" coordsize="21600,21600" o:gfxdata="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KgIrWugAAANwA&#10;AAAPAAAAAAAAAAEAIAAAACIAAABkcnMvZG93bnJldi54bWxQSwECFAAUAAAACACHTuJAMy8FnjsA&#10;AAA5AAAAEAAAAAAAAAABACAAAAAJAQAAZHJzL3NoYXBleG1sLnhtbFBLBQYAAAAABgAGAFsBAACz&#10;AwAAAAA=&#10;">
                      <v:fill on="t" opacity="36700f" focussize="0,0"/>
                      <v:stroke on="f"/>
                      <v:imagedata o:title=""/>
                      <o:lock v:ext="edit" aspectratio="f"/>
                    </v:shape>
                    <v:shape id="文本框 249" o:spid="_x0000_s1026" o:spt="202" type="#_x0000_t202" style="position:absolute;left:405;top:126;height:2016;width:8280;" filled="f" stroked="f" coordsize="21600,21600" o:gfxdata="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oCfg68AAAA&#10;3AAAAA8AAAAAAAAAAQAgAAAAIgAAAGRycy9kb3ducmV2LnhtbFBLAQIUABQAAAAIAIdO4kAzLwWe&#10;OwAAADkAAAAQAAAAAAAAAAEAIAAAAAsBAABkcnMvc2hhcGV4bWwueG1sUEsFBgAAAAAGAAYAWwEA&#10;ALUDAAAAAA==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科  目    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    语文     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     数学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            英语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</w:p>
                          <w:p>
                            <w:pP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hint="eastAsia" w:ascii="黑体" w:hAnsi="黑体" w:eastAsia="黑体"/>
                                <w:sz w:val="24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>第一学期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 xml:space="preserve">         优                优               优                    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cr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cr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>第二学期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 xml:space="preserve">         优                优               优    </w:t>
                            </w: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cr/>
                            </w: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shape>
                  </v:group>
                </v:group>
                <v:group id="组合 265" o:spid="_x0000_s1026" o:spt="203" style="position:absolute;left:6383;top:19349;height:2724;width:10205;" coordsize="9000,2724" o:gfxdata="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xZFqt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文本框 259" o:spid="_x0000_s1026" o:spt="202" type="#_x0000_t202" style="position:absolute;left:0;top:0;height:611;width:9000;" filled="f" stroked="f" coordsize="21600,21600" o:gfxdata="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CXTUi5AAAA3AAA&#10;AA8AAAAAAAAAAQAgAAAAIgAAAGRycy9kb3ducmV2LnhtbFBLAQIUABQAAAAIAIdO4kAzLwWeOwAA&#10;ADkAAAAQAAAAAAAAAAEAIAAAAAgBAABkcnMvc2hhcGV4bWwueG1sUEsFBgAAAAAGAAYAWwEAALID&#10;AAAAAA==&#10;">
                    <v:fill on="f" focussize="0,0"/>
                    <v:stroke on="f"/>
                    <v:imagedata o:title=""/>
                    <o:lock v:ext="edit" aspectratio="f"/>
                    <v:textbox style="mso-fit-shape-to-text:t;">
                      <w:txbxContent>
                        <w:p>
                          <w:pPr>
                            <w:jc w:val="center"/>
                            <w:rPr>
                              <w:rFonts w:hint="eastAsia" w:ascii="黑体" w:hAnsi="黑体" w:eastAsia="黑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hint="eastAsia" w:ascii="黑体" w:hAnsi="黑体" w:eastAsia="黑体"/>
                              <w:sz w:val="36"/>
                              <w:szCs w:val="36"/>
                              <w:lang w:val="en-US" w:eastAsia="zh-CN"/>
                            </w:rPr>
                            <w:t>六</w:t>
                          </w:r>
                          <w:r>
                            <w:rPr>
                              <w:rFonts w:hint="eastAsia" w:ascii="黑体" w:hAnsi="黑体" w:eastAsia="黑体"/>
                              <w:sz w:val="36"/>
                              <w:szCs w:val="36"/>
                            </w:rPr>
                            <w:t>年级成绩单</w:t>
                          </w:r>
                        </w:p>
                      </w:txbxContent>
                    </v:textbox>
                  </v:shape>
                  <v:group id="组合 264" o:spid="_x0000_s1026" o:spt="203" style="position:absolute;left:0;top:768;height:1956;width:9000;" coordsize="9000,1956" o:gfxdata="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ysvAdr0AAADcAAAADwAAAAAAAAABACAAAAAiAAAAZHJzL2Rvd25yZXYueG1s&#10;UEsBAhQAFAAAAAgAh07iQDMvBZ47AAAAOQAAABUAAAAAAAAAAQAgAAAADAEAAGRycy9ncm91cHNo&#10;YXBleG1sLnhtbFBLBQYAAAAABgAGAGABAADJAwAAAAA=&#10;">
                    <o:lock v:ext="edit" aspectratio="f"/>
                    <v:shape id="流程图: 可选过程 260" o:spid="_x0000_s1026" o:spt="176" type="#_x0000_t176" style="position:absolute;left:0;top:0;height:624;width:9000;" fillcolor="#84C225" filled="t" stroked="f" coordsize="21600,21600" o:gfxdata="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AuRBBvQAA&#10;ANwAAAAPAAAAAAAAAAEAIAAAACIAAABkcnMvZG93bnJldi54bWxQSwECFAAUAAAACACHTuJAMy8F&#10;njsAAAA5AAAAEAAAAAAAAAABACAAAAAMAQAAZHJzL3NoYXBleG1sLnhtbFBLBQYAAAAABgAGAFsB&#10;AAC2AwAAAAA=&#10;">
                      <v:fill on="t" focussize="0,0"/>
                      <v:stroke on="f"/>
                      <v:imagedata o:title=""/>
                      <o:lock v:ext="edit" aspectratio="f"/>
                    </v:shape>
                    <v:shape id="流程图: 可选过程 261" o:spid="_x0000_s1026" o:spt="176" type="#_x0000_t176" style="position:absolute;left:0;top:672;height:624;width:9000;" fillcolor="#92D050" filled="t" stroked="f" coordsize="21600,21600" o:gfxdata="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4uCfL4A&#10;AADcAAAADwAAAAAAAAABACAAAAAiAAAAZHJzL2Rvd25yZXYueG1sUEsBAhQAFAAAAAgAh07iQDMv&#10;BZ47AAAAOQAAABAAAAAAAAAAAQAgAAAADQEAAGRycy9zaGFwZXhtbC54bWxQSwUGAAAAAAYABgBb&#10;AQAAtwMAAAAA&#10;">
                      <v:fill on="t" opacity="36700f" focussize="0,0"/>
                      <v:stroke on="f"/>
                      <v:imagedata o:title=""/>
                      <o:lock v:ext="edit" aspectratio="f"/>
                    </v:shape>
                    <v:shape id="流程图: 可选过程 262" o:spid="_x0000_s1026" o:spt="176" type="#_x0000_t176" style="position:absolute;left:0;top:1332;height:624;width:9000;" fillcolor="#92D050" filled="t" stroked="f" coordsize="21600,21600" o:gfxdata="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GIaCL4A&#10;AADcAAAADwAAAAAAAAABACAAAAAiAAAAZHJzL2Rvd25yZXYueG1sUEsBAhQAFAAAAAgAh07iQDMv&#10;BZ47AAAAOQAAABAAAAAAAAAAAQAgAAAADQEAAGRycy9zaGFwZXhtbC54bWxQSwUGAAAAAAYABgBb&#10;AQAAtwMAAAAA&#10;">
                      <v:fill on="t" opacity="36700f" focussize="0,0"/>
                      <v:stroke on="f"/>
                      <v:imagedata o:title=""/>
                      <o:lock v:ext="edit" aspectratio="f"/>
                    </v:shape>
                    <v:shape id="文本框 263" o:spid="_x0000_s1026" o:spt="202" type="#_x0000_t202" style="position:absolute;left:405;top:126;height:2016;width:8280;" filled="f" stroked="f" coordsize="21600,21600" o:gfxdata="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Dg7tC8AAAA&#10;3AAAAA8AAAAAAAAAAQAgAAAAIgAAAGRycy9kb3ducmV2LnhtbFBLAQIUABQAAAAIAIdO4kAzLwWe&#10;OwAAADkAAAAQAAAAAAAAAAEAIAAAAAsBAABkcnMvc2hhcGV4bWwueG1sUEsFBgAAAAAGAAYAWwEA&#10;ALUDAAAAAA==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科  目    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    语文     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     数学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            英语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</w:p>
                          <w:p>
                            <w:pPr>
                              <w:rPr>
                                <w:rFonts w:hint="eastAsia" w:ascii="黑体" w:hAnsi="黑体" w:eastAsia="黑体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>第一学期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 xml:space="preserve">         优                优                优                    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cr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cr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>第二学期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 xml:space="preserve">         优                优                优     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cr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shape>
                  </v:group>
                </v:group>
                <v:group id="组合 251" o:spid="_x0000_s1026" o:spt="203" style="position:absolute;left:6383;top:26031;height:2724;width:10205;" coordsize="9000,2724" o:gfxdata="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FIlgC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文本框 245" o:spid="_x0000_s1026" o:spt="202" type="#_x0000_t202" style="position:absolute;left:0;top:0;height:611;width:9000;" filled="f" stroked="f" coordsize="21600,21600" o:gfxdata="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9+1Ty8AAAA&#10;3AAAAA8AAAAAAAAAAQAgAAAAIgAAAGRycy9kb3ducmV2LnhtbFBLAQIUABQAAAAIAIdO4kAzLwWe&#10;OwAAADkAAAAQAAAAAAAAAAEAIAAAAAsBAABkcnMvc2hhcGV4bWwueG1sUEsFBgAAAAAGAAYAWwEA&#10;ALUDAAAAAA==&#10;">
                    <v:fill on="f" focussize="0,0"/>
                    <v:stroke on="f"/>
                    <v:imagedata o:title=""/>
                    <o:lock v:ext="edit" aspectratio="f"/>
                    <v:textbox style="mso-fit-shape-to-text:t;">
                      <w:txbxContent>
                        <w:p>
                          <w:pPr>
                            <w:jc w:val="center"/>
                            <w:rPr>
                              <w:rFonts w:hint="eastAsia" w:ascii="黑体" w:hAnsi="黑体" w:eastAsia="黑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hint="eastAsia" w:ascii="黑体" w:hAnsi="黑体" w:eastAsia="黑体"/>
                              <w:sz w:val="36"/>
                              <w:szCs w:val="36"/>
                              <w:lang w:val="en-US" w:eastAsia="zh-CN"/>
                            </w:rPr>
                            <w:t>四</w:t>
                          </w:r>
                          <w:r>
                            <w:rPr>
                              <w:rFonts w:hint="eastAsia" w:ascii="黑体" w:hAnsi="黑体" w:eastAsia="黑体"/>
                              <w:sz w:val="36"/>
                              <w:szCs w:val="36"/>
                            </w:rPr>
                            <w:t>年级成绩单</w:t>
                          </w:r>
                        </w:p>
                      </w:txbxContent>
                    </v:textbox>
                  </v:shape>
                  <v:group id="组合 250" o:spid="_x0000_s1026" o:spt="203" style="position:absolute;left:0;top:768;height:1956;width:9000;" coordsize="9000,1956" o:gfxdata="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b8WnrvAAAANwAAAAPAAAAAAAAAAEAIAAAACIAAABkcnMvZG93bnJldi54bWxQ&#10;SwECFAAUAAAACACHTuJAMy8FnjsAAAA5AAAAFQAAAAAAAAABACAAAAALAQAAZHJzL2dyb3Vwc2hh&#10;cGV4bWwueG1sUEsFBgAAAAAGAAYAYAEAAMgDAAAAAA==&#10;">
                    <o:lock v:ext="edit" aspectratio="f"/>
                    <v:shape id="流程图: 可选过程 246" o:spid="_x0000_s1026" o:spt="176" type="#_x0000_t176" style="position:absolute;left:0;top:0;height:624;width:9000;" fillcolor="#84C225" filled="t" stroked="f" coordsize="21600,21600" o:gfxdata="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HYIwvQAA&#10;ANwAAAAPAAAAAAAAAAEAIAAAACIAAABkcnMvZG93bnJldi54bWxQSwECFAAUAAAACACHTuJAMy8F&#10;njsAAAA5AAAAEAAAAAAAAAABACAAAAAMAQAAZHJzL3NoYXBleG1sLnhtbFBLBQYAAAAABgAGAFsB&#10;AAC2AwAAAAA=&#10;">
                      <v:fill on="t" focussize="0,0"/>
                      <v:stroke on="f"/>
                      <v:imagedata o:title=""/>
                      <o:lock v:ext="edit" aspectratio="f"/>
                    </v:shape>
                    <v:shape id="流程图: 可选过程 247" o:spid="_x0000_s1026" o:spt="176" type="#_x0000_t176" style="position:absolute;left:0;top:672;height:624;width:9000;" fillcolor="#92D050" filled="t" stroked="f" coordsize="21600,21600" o:gfxdata="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BNda2ugAAANwA&#10;AAAPAAAAAAAAAAEAIAAAACIAAABkcnMvZG93bnJldi54bWxQSwECFAAUAAAACACHTuJAMy8FnjsA&#10;AAA5AAAAEAAAAAAAAAABACAAAAAJAQAAZHJzL3NoYXBleG1sLnhtbFBLBQYAAAAABgAGAFsBAACz&#10;AwAAAAA=&#10;">
                      <v:fill on="t" opacity="36700f" focussize="0,0"/>
                      <v:stroke on="f"/>
                      <v:imagedata o:title=""/>
                      <o:lock v:ext="edit" aspectratio="f"/>
                    </v:shape>
                    <v:shape id="流程图: 可选过程 248" o:spid="_x0000_s1026" o:spt="176" type="#_x0000_t176" style="position:absolute;left:0;top:1332;height:624;width:9000;" fillcolor="#92D050" filled="t" stroked="f" coordsize="21600,21600" o:gfxdata="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nlzLb4A&#10;AADcAAAADwAAAAAAAAABACAAAAAiAAAAZHJzL2Rvd25yZXYueG1sUEsBAhQAFAAAAAgAh07iQDMv&#10;BZ47AAAAOQAAABAAAAAAAAAAAQAgAAAADQEAAGRycy9zaGFwZXhtbC54bWxQSwUGAAAAAAYABgBb&#10;AQAAtwMAAAAA&#10;">
                      <v:fill on="t" opacity="36700f" focussize="0,0"/>
                      <v:stroke on="f"/>
                      <v:imagedata o:title=""/>
                      <o:lock v:ext="edit" aspectratio="f"/>
                    </v:shape>
                    <v:shape id="文本框 249" o:spid="_x0000_s1026" o:spt="202" type="#_x0000_t202" style="position:absolute;left:405;top:126;height:2016;width:8280;" filled="f" stroked="f" coordsize="21600,21600" o:gfxdata="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FlvBm8AAAA&#10;3AAAAA8AAAAAAAAAAQAgAAAAIgAAAGRycy9kb3ducmV2LnhtbFBLAQIUABQAAAAIAIdO4kAzLwWe&#10;OwAAADkAAAAQAAAAAAAAAAEAIAAAAAsBAABkcnMvc2hhcGV4bWwueG1sUEsFBgAAAAAGAAYAWwEA&#10;ALUDAAAAAA==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科  目    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    语文     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     数学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            英语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</w:p>
                          <w:p>
                            <w:pP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hint="eastAsia" w:ascii="黑体" w:hAnsi="黑体" w:eastAsia="黑体"/>
                                <w:sz w:val="24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>第一学期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 xml:space="preserve">         优                优               优                    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cr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cr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>第二学期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 xml:space="preserve">         优                优               优    </w:t>
                            </w: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cr/>
                            </w: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shape>
                  </v:group>
                </v:group>
                <v:group id="组合 251" o:spid="_x0000_s1026" o:spt="203" style="position:absolute;left:6383;top:29372;height:2724;width:10205;" coordsize="9000,2724" o:gfxdata="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bOTEnvwAAANwAAAAPAAAAAAAAAAEAIAAAACIAAABkcnMvZG93bnJldi54&#10;bWxQSwECFAAUAAAACACHTuJAMy8FnjsAAAA5AAAAFQAAAAAAAAABACAAAAAOAQAAZHJzL2dyb3Vw&#10;c2hhcGV4bWwueG1sUEsFBgAAAAAGAAYAYAEAAMsDAAAAAA==&#10;">
                  <o:lock v:ext="edit" aspectratio="f"/>
                  <v:shape id="文本框 245" o:spid="_x0000_s1026" o:spt="202" type="#_x0000_t202" style="position:absolute;left:0;top:0;height:611;width:9000;" filled="f" stroked="f" coordsize="21600,21600" o:gfxdata="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HAgfa8AAAA&#10;3AAAAA8AAAAAAAAAAQAgAAAAIgAAAGRycy9kb3ducmV2LnhtbFBLAQIUABQAAAAIAIdO4kAzLwWe&#10;OwAAADkAAAAQAAAAAAAAAAEAIAAAAAsBAABkcnMvc2hhcGV4bWwueG1sUEsFBgAAAAAGAAYAWwEA&#10;ALUDAAAAAA==&#10;">
                    <v:fill on="f" focussize="0,0"/>
                    <v:stroke on="f"/>
                    <v:imagedata o:title=""/>
                    <o:lock v:ext="edit" aspectratio="f"/>
                    <v:textbox style="mso-fit-shape-to-text:t;">
                      <w:txbxContent>
                        <w:p>
                          <w:pPr>
                            <w:jc w:val="center"/>
                            <w:rPr>
                              <w:rFonts w:hint="eastAsia" w:ascii="黑体" w:hAnsi="黑体" w:eastAsia="黑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hint="eastAsia" w:ascii="黑体" w:hAnsi="黑体" w:eastAsia="黑体"/>
                              <w:sz w:val="36"/>
                              <w:szCs w:val="36"/>
                              <w:lang w:val="en-US" w:eastAsia="zh-CN"/>
                            </w:rPr>
                            <w:t>三</w:t>
                          </w:r>
                          <w:r>
                            <w:rPr>
                              <w:rFonts w:hint="eastAsia" w:ascii="黑体" w:hAnsi="黑体" w:eastAsia="黑体"/>
                              <w:sz w:val="36"/>
                              <w:szCs w:val="36"/>
                            </w:rPr>
                            <w:t>年级成绩单</w:t>
                          </w:r>
                        </w:p>
                      </w:txbxContent>
                    </v:textbox>
                  </v:shape>
                  <v:group id="组合 250" o:spid="_x0000_s1026" o:spt="203" style="position:absolute;left:0;top:768;height:1956;width:9000;" coordsize="9000,1956" o:gfxdata="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7nAzIvwAAANwAAAAPAAAAAAAAAAEAIAAAACIAAABkcnMvZG93bnJldi54&#10;bWxQSwECFAAUAAAACACHTuJAMy8FnjsAAAA5AAAAFQAAAAAAAAABACAAAAAOAQAAZHJzL2dyb3Vw&#10;c2hhcGV4bWwueG1sUEsFBgAAAAAGAAYAYAEAAMsDAAAAAA==&#10;">
                    <o:lock v:ext="edit" aspectratio="f"/>
                    <v:shape id="流程图: 可选过程 246" o:spid="_x0000_s1026" o:spt="176" type="#_x0000_t176" style="position:absolute;left:0;top:0;height:624;width:9000;" fillcolor="#84C225" filled="t" stroked="f" coordsize="21600,21600" o:gfxdata="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7tz/vQAA&#10;ANwAAAAPAAAAAAAAAAEAIAAAACIAAABkcnMvZG93bnJldi54bWxQSwECFAAUAAAACACHTuJAMy8F&#10;njsAAAA5AAAAEAAAAAAAAAABACAAAAAMAQAAZHJzL3NoYXBleG1sLnhtbFBLBQYAAAAABgAGAFsB&#10;AAC2AwAAAAA=&#10;">
                      <v:fill on="t" focussize="0,0"/>
                      <v:stroke on="f"/>
                      <v:imagedata o:title=""/>
                      <o:lock v:ext="edit" aspectratio="f"/>
                    </v:shape>
                    <v:shape id="流程图: 可选过程 247" o:spid="_x0000_s1026" o:spt="176" type="#_x0000_t176" style="position:absolute;left:0;top:672;height:624;width:9000;" fillcolor="#92D050" filled="t" stroked="f" coordsize="21600,21600" o:gfxdata="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txOwr4A&#10;AADcAAAADwAAAAAAAAABACAAAAAiAAAAZHJzL2Rvd25yZXYueG1sUEsBAhQAFAAAAAgAh07iQDMv&#10;BZ47AAAAOQAAABAAAAAAAAAAAQAgAAAADQEAAGRycy9zaGFwZXhtbC54bWxQSwUGAAAAAAYABgBb&#10;AQAAtwMAAAAA&#10;">
                      <v:fill on="t" opacity="36700f" focussize="0,0"/>
                      <v:stroke on="f"/>
                      <v:imagedata o:title=""/>
                      <o:lock v:ext="edit" aspectratio="f"/>
                    </v:shape>
                    <v:shape id="流程图: 可选过程 248" o:spid="_x0000_s1026" o:spt="176" type="#_x0000_t176" style="position:absolute;left:0;top:1332;height:624;width:9000;" fillcolor="#92D050" filled="t" stroked="f" coordsize="21600,21600" o:gfxdata="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/Q9qwugAAANwA&#10;AAAPAAAAAAAAAAEAIAAAACIAAABkcnMvZG93bnJldi54bWxQSwECFAAUAAAACACHTuJAMy8FnjsA&#10;AAA5AAAAEAAAAAAAAAABACAAAAAJAQAAZHJzL3NoYXBleG1sLnhtbFBLBQYAAAAABgAGAFsBAACz&#10;AwAAAAA=&#10;">
                      <v:fill on="t" opacity="36700f" focussize="0,0"/>
                      <v:stroke on="f"/>
                      <v:imagedata o:title=""/>
                      <o:lock v:ext="edit" aspectratio="f"/>
                    </v:shape>
                    <v:shape id="文本框 249" o:spid="_x0000_s1026" o:spt="202" type="#_x0000_t202" style="position:absolute;left:405;top:126;height:2016;width:8280;" filled="f" stroked="f" coordsize="21600,21600" o:gfxdata="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/BLmi8AAAA&#10;3AAAAA8AAAAAAAAAAQAgAAAAIgAAAGRycy9kb3ducmV2LnhtbFBLAQIUABQAAAAIAIdO4kAzLwWe&#10;OwAAADkAAAAQAAAAAAAAAAEAIAAAAAsBAABkcnMvc2hhcGV4bWwueG1sUEsFBgAAAAAGAAYAWwEA&#10;ALUDAAAAAA==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科  目    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    语文     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     数学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 xml:space="preserve">            英语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/>
                                <w:sz w:val="24"/>
                              </w:rPr>
                              <w:tab/>
                            </w:r>
                          </w:p>
                          <w:p>
                            <w:pP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hint="eastAsia" w:ascii="黑体" w:hAnsi="黑体" w:eastAsia="黑体"/>
                                <w:sz w:val="24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>第一学期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 xml:space="preserve">         优                优               优                    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cr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cr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>第二学期</w:t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hint="eastAsia" w:ascii="黑体" w:hAnsi="黑体" w:eastAsia="黑体"/>
                                <w:color w:val="00B050"/>
                                <w:sz w:val="24"/>
                              </w:rPr>
                              <w:t xml:space="preserve">         优                优               优    </w:t>
                            </w: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cr/>
                            </w: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/>
    <w:p/>
    <w:p/>
    <w:p/>
    <w:p/>
    <w:p/>
    <w:p/>
    <w:p/>
    <w:p/>
    <w:p/>
    <w:p>
      <w:pPr>
        <w:tabs>
          <w:tab w:val="left" w:pos="1152"/>
        </w:tabs>
      </w:pPr>
      <w:r>
        <w:tab/>
      </w: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</w:pPr>
    </w:p>
    <w:p>
      <w:pPr>
        <w:tabs>
          <w:tab w:val="left" w:pos="1152"/>
        </w:tabs>
        <w:rPr>
          <w:rFonts w:hint="eastAsia"/>
          <w:lang w:eastAsia="zh-CN"/>
        </w:rPr>
        <w:sectPr>
          <w:footnotePr>
            <w:numFmt w:val="decimal"/>
          </w:footnotePr>
          <w:pgSz w:w="11905" w:h="16837"/>
          <w:pgMar w:top="0" w:right="0" w:bottom="0" w:left="0" w:header="0" w:footer="0" w:gutter="0"/>
          <w:cols w:space="720" w:num="1"/>
        </w:sectPr>
      </w:pPr>
    </w:p>
    <w:p>
      <w:pPr>
        <w:rPr>
          <w:rFonts w:hint="eastAsia" w:eastAsia="宋体"/>
          <w:lang w:eastAsia="zh-CN"/>
        </w:rPr>
      </w:pPr>
      <w:bookmarkStart w:id="2" w:name="PageMark3"/>
      <w:bookmarkEnd w:id="2"/>
      <w:r>
        <w:rPr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75565</wp:posOffset>
                </wp:positionH>
                <wp:positionV relativeFrom="paragraph">
                  <wp:posOffset>96520</wp:posOffset>
                </wp:positionV>
                <wp:extent cx="7390765" cy="10495915"/>
                <wp:effectExtent l="96520" t="96520" r="113665" b="113665"/>
                <wp:wrapNone/>
                <wp:docPr id="397" name="矩形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5565" y="121920"/>
                          <a:ext cx="7390765" cy="10495915"/>
                        </a:xfrm>
                        <a:prstGeom prst="rect">
                          <a:avLst/>
                        </a:prstGeom>
                        <a:noFill/>
                        <a:ln w="193675">
                          <a:solidFill>
                            <a:srgbClr val="84C22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78" o:spid="_x0000_s1026" o:spt="1" style="position:absolute;left:0pt;margin-left:5.95pt;margin-top:7.6pt;height:826.45pt;width:581.95pt;z-index:251689984;v-text-anchor:middle;mso-width-relative:page;mso-height-relative:page;" filled="f" stroked="t" coordsize="21600,21600" o:gfxdata="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I9DuN2gAAAAsBAAAPAAAAAAAAAAEAIAAAACIAAABkcnMvZG93bnJl&#10;di54bWxQSwECFAAUAAAACACHTuJAv1KyKW0CAADEBAAADgAAAAAAAAABACAAAAApAQAAZHJzL2Uy&#10;b0RvYy54bWxQSwUGAAAAAAYABgBZAQAACAYAAAAA&#10;">
                <v:fill on="f" focussize="0,0"/>
                <v:stroke weight="15.25pt" color="#84C225 [3204]" joinstyle="round"/>
                <v:imagedata o:title=""/>
                <o:lock v:ext="edit" aspectratio="f"/>
              </v:rect>
            </w:pict>
          </mc:Fallback>
        </mc:AlternateContent>
      </w:r>
    </w:p>
    <w:p>
      <w:pPr>
        <w:rPr>
          <w:rFonts w:hint="eastAsia" w:eastAsia="宋体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146050</wp:posOffset>
                </wp:positionV>
                <wp:extent cx="7252335" cy="10544175"/>
                <wp:effectExtent l="0" t="0" r="5715" b="9525"/>
                <wp:wrapNone/>
                <wp:docPr id="396" name="矩形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0970" y="187960"/>
                          <a:ext cx="7252335" cy="10544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79" o:spid="_x0000_s1026" o:spt="1" style="position:absolute;left:0pt;margin-left:13.6pt;margin-top:11.5pt;height:830.25pt;width:571.05pt;z-index:251688960;v-text-anchor:middle;mso-width-relative:page;mso-height-relative:page;" fillcolor="#FFFFFF [3212]" filled="t" stroked="f" coordsize="21600,21600" o:gfxdata="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h5X2c9UAAAAKAQAADwAAAAAAAAABACAAAAAiAAAAZHJzL2Rvd25yZXYueG1s&#10;UEsBAhQAFAAAAAgAh07iQO1zoeJtAgAAxAQAAA4AAAAAAAAAAQAgAAAAJAEAAGRycy9lMm9Eb2Mu&#10;eG1sUEsFBgAAAAAGAAYAWQEAAAMGAAAAAA==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</w:p>
    <w:p>
      <w:pPr>
        <w:rPr>
          <w:rFonts w:hint="eastAsia" w:eastAsia="宋体"/>
          <w:lang w:eastAsia="zh-CN"/>
        </w:rPr>
      </w:pPr>
      <w:r>
        <w:rPr>
          <w:sz w:val="2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644525</wp:posOffset>
                </wp:positionH>
                <wp:positionV relativeFrom="paragraph">
                  <wp:posOffset>123190</wp:posOffset>
                </wp:positionV>
                <wp:extent cx="6286500" cy="9624060"/>
                <wp:effectExtent l="0" t="0" r="19050" b="0"/>
                <wp:wrapNone/>
                <wp:docPr id="18" name="组合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6500" cy="9624060"/>
                          <a:chOff x="31085" y="34823"/>
                          <a:chExt cx="9900" cy="15156"/>
                        </a:xfrm>
                      </wpg:grpSpPr>
                      <wps:wsp>
                        <wps:cNvPr id="146" name="文本框 146"/>
                        <wps:cNvSpPr txBox="1"/>
                        <wps:spPr>
                          <a:xfrm>
                            <a:off x="34022" y="34823"/>
                            <a:ext cx="4025" cy="13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1100" w:lineRule="exact"/>
                                <w:jc w:val="center"/>
                                <w:textAlignment w:val="auto"/>
                                <w:rPr>
                                  <w:rFonts w:hint="eastAsia" w:ascii="微软雅黑" w:hAnsi="微软雅黑" w:eastAsia="微软雅黑" w:cs="微软雅黑"/>
                                  <w:b/>
                                  <w:bCs/>
                                  <w:color w:val="84C225"/>
                                  <w:sz w:val="72"/>
                                  <w:szCs w:val="72"/>
                                  <w:lang w:val="en-US" w:eastAsia="zh-CN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="微软雅黑"/>
                                  <w:b/>
                                  <w:bCs/>
                                  <w:color w:val="84C225"/>
                                  <w:sz w:val="72"/>
                                  <w:szCs w:val="72"/>
                                  <w:lang w:val="en-US" w:eastAsia="zh-CN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  <w:t>奖励荣誉</w:t>
                              </w:r>
                            </w:p>
                            <w:p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g:grpSp>
                        <wpg:cNvPr id="19" name="组合 452"/>
                        <wpg:cNvGrpSpPr/>
                        <wpg:grpSpPr>
                          <a:xfrm>
                            <a:off x="31085" y="36381"/>
                            <a:ext cx="9900" cy="13598"/>
                            <a:chOff x="31049" y="36081"/>
                            <a:chExt cx="9900" cy="13598"/>
                          </a:xfrm>
                        </wpg:grpSpPr>
                        <wpg:grpSp>
                          <wpg:cNvPr id="20" name="组合 440"/>
                          <wpg:cNvGrpSpPr/>
                          <wpg:grpSpPr>
                            <a:xfrm>
                              <a:off x="31049" y="36081"/>
                              <a:ext cx="9901" cy="3999"/>
                              <a:chOff x="31139" y="37221"/>
                              <a:chExt cx="9901" cy="3999"/>
                            </a:xfrm>
                          </wpg:grpSpPr>
                          <wpg:grpSp>
                            <wpg:cNvPr id="21" name="组合 439"/>
                            <wpg:cNvGrpSpPr/>
                            <wpg:grpSpPr>
                              <a:xfrm>
                                <a:off x="31139" y="37221"/>
                                <a:ext cx="9901" cy="3298"/>
                                <a:chOff x="30919" y="37221"/>
                                <a:chExt cx="9901" cy="329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32" name="图片 119" descr="奖状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382" y="37221"/>
                                  <a:ext cx="4439" cy="32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6" name="图片 119" descr="奖状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919" y="37221"/>
                                  <a:ext cx="4439" cy="32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grpSp>
                          <wps:wsp>
                            <wps:cNvPr id="438" name="TextBox 3"/>
                            <wps:cNvSpPr txBox="1"/>
                            <wps:spPr>
                              <a:xfrm>
                                <a:off x="31290" y="40527"/>
                                <a:ext cx="9598" cy="69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>
                                  <w:pPr>
                                    <w:pStyle w:val="2"/>
                                    <w:spacing w:before="0" w:beforeAutospacing="0" w:after="0" w:afterAutospacing="0"/>
                                    <w:ind w:firstLine="640" w:firstLineChars="200"/>
                                    <w:rPr>
                                      <w:rFonts w:hint="default" w:eastAsia="宋体"/>
                                      <w:color w:val="404040" w:themeColor="text1" w:themeTint="BF"/>
                                      <w:sz w:val="32"/>
                                      <w:szCs w:val="32"/>
                                      <w:lang w:val="en-US" w:eastAsia="zh-CN"/>
                                      <w14:textFill>
                                        <w14:solidFill>
                                          <w14:schemeClr w14:val="tx1">
                                            <w14:lumMod w14:val="75000"/>
                                            <w14:lumOff w14:val="25000"/>
                                          </w14:schemeClr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theme="minorBidi"/>
                                      <w:color w:val="404040" w:themeColor="text1" w:themeTint="BF"/>
                                      <w:kern w:val="24"/>
                                      <w:sz w:val="32"/>
                                      <w:szCs w:val="32"/>
                                      <w:lang w:val="en-US" w:eastAsia="zh-CN"/>
                                      <w14:textFill>
                                        <w14:solidFill>
                                          <w14:schemeClr w14:val="tx1">
                                            <w14:lumMod w14:val="75000"/>
                                            <w14:lumOff w14:val="25000"/>
                                          </w14:schemeClr>
                                        </w14:solidFill>
                                      </w14:textFill>
                                    </w:rPr>
                                    <w:t xml:space="preserve">20**三好学生                        ***活动一等奖      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wpg:grpSp>
                        <wpg:grpSp>
                          <wpg:cNvPr id="22" name="组合 441"/>
                          <wpg:cNvGrpSpPr/>
                          <wpg:grpSpPr>
                            <a:xfrm>
                              <a:off x="31049" y="40851"/>
                              <a:ext cx="9901" cy="4029"/>
                              <a:chOff x="31139" y="37221"/>
                              <a:chExt cx="9901" cy="4029"/>
                            </a:xfrm>
                          </wpg:grpSpPr>
                          <wpg:grpSp>
                            <wpg:cNvPr id="23" name="组合 439"/>
                            <wpg:cNvGrpSpPr/>
                            <wpg:grpSpPr>
                              <a:xfrm>
                                <a:off x="31139" y="37221"/>
                                <a:ext cx="9901" cy="3298"/>
                                <a:chOff x="30919" y="37221"/>
                                <a:chExt cx="9901" cy="329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43" name="图片 119" descr="奖状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382" y="37221"/>
                                  <a:ext cx="4439" cy="32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4" name="图片 119" descr="奖状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919" y="37221"/>
                                  <a:ext cx="4439" cy="32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grpSp>
                          <wps:wsp>
                            <wps:cNvPr id="445" name="TextBox 3"/>
                            <wps:cNvSpPr txBox="1"/>
                            <wps:spPr>
                              <a:xfrm>
                                <a:off x="31290" y="40557"/>
                                <a:ext cx="9598" cy="69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>
                                  <w:pPr>
                                    <w:pStyle w:val="2"/>
                                    <w:spacing w:before="0" w:beforeAutospacing="0" w:after="0" w:afterAutospacing="0"/>
                                    <w:ind w:firstLine="640" w:firstLineChars="200"/>
                                    <w:rPr>
                                      <w:rFonts w:hint="default" w:eastAsia="宋体"/>
                                      <w:color w:val="404040" w:themeColor="text1" w:themeTint="BF"/>
                                      <w:sz w:val="32"/>
                                      <w:szCs w:val="32"/>
                                      <w:lang w:val="en-US" w:eastAsia="zh-CN"/>
                                      <w14:textFill>
                                        <w14:solidFill>
                                          <w14:schemeClr w14:val="tx1">
                                            <w14:lumMod w14:val="75000"/>
                                            <w14:lumOff w14:val="25000"/>
                                          </w14:schemeClr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theme="minorBidi"/>
                                      <w:color w:val="404040" w:themeColor="text1" w:themeTint="BF"/>
                                      <w:kern w:val="24"/>
                                      <w:sz w:val="32"/>
                                      <w:szCs w:val="32"/>
                                      <w:lang w:val="en-US" w:eastAsia="zh-CN"/>
                                      <w14:textFill>
                                        <w14:solidFill>
                                          <w14:schemeClr w14:val="tx1">
                                            <w14:lumMod w14:val="75000"/>
                                            <w14:lumOff w14:val="25000"/>
                                          </w14:schemeClr>
                                        </w14:solidFill>
                                      </w14:textFill>
                                    </w:rPr>
                                    <w:t xml:space="preserve">20**三好学生                        ***活动一等奖      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wpg:grpSp>
                        <wpg:grpSp>
                          <wpg:cNvPr id="24" name="组合 446"/>
                          <wpg:cNvGrpSpPr/>
                          <wpg:grpSpPr>
                            <a:xfrm>
                              <a:off x="31049" y="45651"/>
                              <a:ext cx="9901" cy="4029"/>
                              <a:chOff x="31139" y="37221"/>
                              <a:chExt cx="9901" cy="4029"/>
                            </a:xfrm>
                          </wpg:grpSpPr>
                          <wpg:grpSp>
                            <wpg:cNvPr id="25" name="组合 439"/>
                            <wpg:cNvGrpSpPr/>
                            <wpg:grpSpPr>
                              <a:xfrm>
                                <a:off x="31139" y="37221"/>
                                <a:ext cx="9901" cy="3298"/>
                                <a:chOff x="30919" y="37221"/>
                                <a:chExt cx="9901" cy="329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48" name="图片 119" descr="奖状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382" y="37221"/>
                                  <a:ext cx="4439" cy="32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9" name="图片 119" descr="奖状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919" y="37221"/>
                                  <a:ext cx="4439" cy="32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grpSp>
                          <wps:wsp>
                            <wps:cNvPr id="450" name="TextBox 3"/>
                            <wps:cNvSpPr txBox="1"/>
                            <wps:spPr>
                              <a:xfrm>
                                <a:off x="31290" y="40557"/>
                                <a:ext cx="9598" cy="69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>
                                  <w:pPr>
                                    <w:pStyle w:val="2"/>
                                    <w:spacing w:before="0" w:beforeAutospacing="0" w:after="0" w:afterAutospacing="0"/>
                                    <w:ind w:firstLine="640" w:firstLineChars="200"/>
                                    <w:rPr>
                                      <w:rFonts w:hint="default" w:eastAsia="宋体"/>
                                      <w:color w:val="404040" w:themeColor="text1" w:themeTint="BF"/>
                                      <w:sz w:val="32"/>
                                      <w:szCs w:val="32"/>
                                      <w:lang w:val="en-US" w:eastAsia="zh-CN"/>
                                      <w14:textFill>
                                        <w14:solidFill>
                                          <w14:schemeClr w14:val="tx1">
                                            <w14:lumMod w14:val="75000"/>
                                            <w14:lumOff w14:val="25000"/>
                                          </w14:schemeClr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theme="minorBidi"/>
                                      <w:color w:val="404040" w:themeColor="text1" w:themeTint="BF"/>
                                      <w:kern w:val="24"/>
                                      <w:sz w:val="32"/>
                                      <w:szCs w:val="32"/>
                                      <w:lang w:val="en-US" w:eastAsia="zh-CN"/>
                                      <w14:textFill>
                                        <w14:solidFill>
                                          <w14:schemeClr w14:val="tx1">
                                            <w14:lumMod w14:val="75000"/>
                                            <w14:lumOff w14:val="25000"/>
                                          </w14:schemeClr>
                                        </w14:solidFill>
                                      </w14:textFill>
                                    </w:rPr>
                                    <w:t xml:space="preserve">20**三好学生                        ***活动一等奖      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50.75pt;margin-top:9.7pt;height:757.8pt;width:495pt;z-index:251701248;mso-width-relative:page;mso-height-relative:page;" coordorigin="31085,34823" coordsize="9900,15156" o:gfxdata="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">
                <o:lock v:ext="edit" aspectratio="f"/>
                <v:shape id="_x0000_s1026" o:spid="_x0000_s1026" o:spt="202" type="#_x0000_t202" style="position:absolute;left:34022;top:34823;height:1300;width:4025;" filled="f" stroked="f" coordsize="21600,21600" o:gfxdata="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kFiaG8AAAA&#10;3AAAAA8AAAAAAAAAAQAgAAAAIgAAAGRycy9kb3ducmV2LnhtbFBLAQIUABQAAAAIAIdO4kAzLwWe&#10;OwAAADkAAAAQAAAAAAAAAAEAIAAAAAsBAABkcnMvc2hhcGV4bWwueG1sUEsFBgAAAAAGAAYAWwEA&#10;ALU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1100" w:lineRule="exact"/>
                          <w:jc w:val="center"/>
                          <w:textAlignment w:val="auto"/>
                          <w:rPr>
                            <w:rFonts w:hint="eastAsia" w:ascii="微软雅黑" w:hAnsi="微软雅黑" w:eastAsia="微软雅黑" w:cs="微软雅黑"/>
                            <w:b/>
                            <w:bCs/>
                            <w:color w:val="84C225"/>
                            <w:sz w:val="72"/>
                            <w:szCs w:val="72"/>
                            <w:lang w:val="en-US" w:eastAsia="zh-CN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b/>
                            <w:bCs/>
                            <w:color w:val="84C225"/>
                            <w:sz w:val="72"/>
                            <w:szCs w:val="72"/>
                            <w:lang w:val="en-US" w:eastAsia="zh-CN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  <w:t>奖励荣誉</w:t>
                        </w:r>
                      </w:p>
                      <w:p/>
                    </w:txbxContent>
                  </v:textbox>
                </v:shape>
                <v:group id="组合 452" o:spid="_x0000_s1026" o:spt="203" style="position:absolute;left:31085;top:36381;height:13598;width:9900;" coordorigin="31049,36081" coordsize="9900,13598" o:gfxdata="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YzQ4iL0AAADbAAAADwAAAAAAAAABACAAAAAiAAAAZHJzL2Rvd25yZXYueG1s&#10;UEsBAhQAFAAAAAgAh07iQDMvBZ47AAAAOQAAABUAAAAAAAAAAQAgAAAADAEAAGRycy9ncm91cHNo&#10;YXBleG1sLnhtbFBLBQYAAAAABgAGAGABAADJAwAAAAA=&#10;">
                  <o:lock v:ext="edit" aspectratio="f"/>
                  <v:group id="组合 440" o:spid="_x0000_s1026" o:spt="203" style="position:absolute;left:31049;top:36081;height:3999;width:9901;" coordorigin="31139,37221" coordsize="9901,3999" o:gfxdata="UEsDBAoAAAAAAIdO4kAAAAAAAAAAAAAAAAAEAAAAZHJzL1BLAwQUAAAACACHTuJAPGJbqL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nr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PGJbqLoAAADbAAAADwAAAAAAAAABACAAAAAiAAAAZHJzL2Rvd25yZXYueG1sUEsB&#10;AhQAFAAAAAgAh07iQDMvBZ47AAAAOQAAABUAAAAAAAAAAQAgAAAACQEAAGRycy9ncm91cHNoYXBl&#10;eG1sLnhtbFBLBQYAAAAABgAGAGABAADGAwAAAAA=&#10;">
                    <o:lock v:ext="edit" aspectratio="f"/>
                    <v:group id="组合 439" o:spid="_x0000_s1026" o:spt="203" style="position:absolute;left:31139;top:37221;height:3298;width:9901;" coordorigin="30919,37221" coordsize="9901,3298" o:gfxdata="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Uy7+M70AAADbAAAADwAAAAAAAAABACAAAAAiAAAAZHJzL2Rvd25yZXYueG1s&#10;UEsBAhQAFAAAAAgAh07iQDMvBZ47AAAAOQAAABUAAAAAAAAAAQAgAAAADAEAAGRycy9ncm91cHNo&#10;YXBleG1sLnhtbFBLBQYAAAAABgAGAGABAADJAwAAAAA=&#10;">
                      <o:lock v:ext="edit" aspectratio="f"/>
                      <v:shape id="图片 119" o:spid="_x0000_s1026" o:spt="75" alt="奖状" type="#_x0000_t75" style="position:absolute;left:36382;top:37221;height:3299;width:4439;" filled="f" o:preferrelative="t" stroked="f" coordsize="21600,21600" o:gfxdata="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SrRHi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on="f"/>
                        <v:imagedata r:id="rId24" o:title=""/>
                        <o:lock v:ext="edit" aspectratio="t"/>
                      </v:shape>
                      <v:shape id="图片 119" o:spid="_x0000_s1026" o:spt="75" alt="奖状" type="#_x0000_t75" style="position:absolute;left:30919;top:37221;height:3299;width:4439;" filled="f" o:preferrelative="t" stroked="f" coordsize="21600,21600" o:gfxdata="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LkEJ7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r:id="rId24" o:title=""/>
                        <o:lock v:ext="edit" aspectratio="t"/>
                      </v:shape>
                    </v:group>
                    <v:shape id="TextBox 3" o:spid="_x0000_s1026" o:spt="202" type="#_x0000_t202" style="position:absolute;left:31290;top:40527;height:693;width:9598;" filled="f" stroked="f" coordsize="21600,21600" o:gfxdata="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/tBLugAAANwA&#10;AAAPAAAAAAAAAAEAIAAAACIAAABkcnMvZG93bnJldi54bWxQSwECFAAUAAAACACHTuJAMy8FnjsA&#10;AAA5AAAAEAAAAAAAAAABACAAAAAJAQAAZHJzL3NoYXBleG1sLnhtbFBLBQYAAAAABgAGAFsBAACz&#10;AwAAAAA=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2"/>
                              <w:spacing w:before="0" w:beforeAutospacing="0" w:after="0" w:afterAutospacing="0"/>
                              <w:ind w:firstLine="640" w:firstLineChars="200"/>
                              <w:rPr>
                                <w:rFonts w:hint="default" w:eastAsia="宋体"/>
                                <w:color w:val="404040" w:themeColor="text1" w:themeTint="BF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20**三好学生                        ***活动一等奖      </w:t>
                            </w:r>
                          </w:p>
                        </w:txbxContent>
                      </v:textbox>
                    </v:shape>
                  </v:group>
                  <v:group id="组合 441" o:spid="_x0000_s1026" o:spt="203" style="position:absolute;left:31049;top:40851;height:4029;width:9901;" coordorigin="31139,37221" coordsize="9901,4029" o:gfxdata="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KP8YES+AAAA2wAAAA8AAAAAAAAAAQAgAAAAIgAAAGRycy9kb3ducmV2Lnht&#10;bFBLAQIUABQAAAAIAIdO4kAzLwWeOwAAADkAAAAVAAAAAAAAAAEAIAAAAA0BAABkcnMvZ3JvdXBz&#10;aGFwZXhtbC54bWxQSwUGAAAAAAYABgBgAQAAygMAAAAA&#10;">
                    <o:lock v:ext="edit" aspectratio="f"/>
                    <v:group id="组合 439" o:spid="_x0000_s1026" o:spt="203" style="position:absolute;left:31139;top:37221;height:3298;width:9901;" coordorigin="30919,37221" coordsize="9901,3298" o:gfxdata="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zLDF370AAADbAAAADwAAAAAAAAABACAAAAAiAAAAZHJzL2Rvd25yZXYueG1s&#10;UEsBAhQAFAAAAAgAh07iQDMvBZ47AAAAOQAAABUAAAAAAAAAAQAgAAAADAEAAGRycy9ncm91cHNo&#10;YXBleG1sLnhtbFBLBQYAAAAABgAGAGABAADJAwAAAAA=&#10;">
                      <o:lock v:ext="edit" aspectratio="f"/>
                      <v:shape id="图片 119" o:spid="_x0000_s1026" o:spt="75" alt="奖状" type="#_x0000_t75" style="position:absolute;left:36382;top:37221;height:3299;width:4439;" filled="f" o:preferrelative="t" stroked="f" coordsize="21600,21600" o:gfxdata="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D4ZKe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r:id="rId24" o:title=""/>
                        <o:lock v:ext="edit" aspectratio="t"/>
                      </v:shape>
                      <v:shape id="图片 119" o:spid="_x0000_s1026" o:spt="75" alt="奖状" type="#_x0000_t75" style="position:absolute;left:30919;top:37221;height:3299;width:4439;" filled="f" o:preferrelative="t" stroked="f" coordsize="21600,21600" o:gfxdata="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wICuq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on="f"/>
                        <v:imagedata r:id="rId24" o:title=""/>
                        <o:lock v:ext="edit" aspectratio="t"/>
                      </v:shape>
                    </v:group>
                    <v:shape id="TextBox 3" o:spid="_x0000_s1026" o:spt="202" type="#_x0000_t202" style="position:absolute;left:31290;top:40557;height:693;width:9598;" filled="f" stroked="f" coordsize="21600,21600" o:gfxdata="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P5DKi8AAAA&#10;3AAAAA8AAAAAAAAAAQAgAAAAIgAAAGRycy9kb3ducmV2LnhtbFBLAQIUABQAAAAIAIdO4kAzLwWe&#10;OwAAADkAAAAQAAAAAAAAAAEAIAAAAAsBAABkcnMvc2hhcGV4bWwueG1sUEsFBgAAAAAGAAYAWwEA&#10;ALUDAAAAAA==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2"/>
                              <w:spacing w:before="0" w:beforeAutospacing="0" w:after="0" w:afterAutospacing="0"/>
                              <w:ind w:firstLine="640" w:firstLineChars="200"/>
                              <w:rPr>
                                <w:rFonts w:hint="default" w:eastAsia="宋体"/>
                                <w:color w:val="404040" w:themeColor="text1" w:themeTint="BF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20**三好学生                        ***活动一等奖      </w:t>
                            </w:r>
                          </w:p>
                        </w:txbxContent>
                      </v:textbox>
                    </v:shape>
                  </v:group>
                  <v:group id="组合 446" o:spid="_x0000_s1026" o:spt="203" style="position:absolute;left:31049;top:45651;height:4029;width:9901;" coordorigin="31139,37221" coordsize="9901,4029" o:gfxdata="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DWV2rvwAAANsAAAAPAAAAAAAAAAEAIAAAACIAAABkcnMvZG93bnJldi54&#10;bWxQSwECFAAUAAAACACHTuJAMy8FnjsAAAA5AAAAFQAAAAAAAAABACAAAAAOAQAAZHJzL2dyb3Vw&#10;c2hhcGV4bWwueG1sUEsFBgAAAAAGAAYAYAEAAMsDAAAAAA==&#10;">
                    <o:lock v:ext="edit" aspectratio="f"/>
                    <v:group id="组合 439" o:spid="_x0000_s1026" o:spt="203" style="position:absolute;left:31139;top:37221;height:3298;width:9901;" coordorigin="30919,37221" coordsize="9901,3298" o:gfxdata="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LBX4ML0AAADbAAAADwAAAAAAAAABACAAAAAiAAAAZHJzL2Rvd25yZXYueG1s&#10;UEsBAhQAFAAAAAgAh07iQDMvBZ47AAAAOQAAABUAAAAAAAAAAQAgAAAADAEAAGRycy9ncm91cHNo&#10;YXBleG1sLnhtbFBLBQYAAAAABgAGAGABAADJAwAAAAA=&#10;">
                      <o:lock v:ext="edit" aspectratio="f"/>
                      <v:shape id="图片 119" o:spid="_x0000_s1026" o:spt="75" alt="奖状" type="#_x0000_t75" style="position:absolute;left:36382;top:37221;height:3299;width:4439;" filled="f" o:preferrelative="t" stroked="f" coordsize="21600,21600" o:gfxdata="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NRQDvugAAANwA&#10;AAAPAAAAAAAAAAEAIAAAACIAAABkcnMvZG93bnJldi54bWxQSwECFAAUAAAACACHTuJAMy8FnjsA&#10;AAA5AAAAEAAAAAAAAAABACAAAAAJAQAAZHJzL3NoYXBleG1sLnhtbFBLBQYAAAAABgAGAFsBAACz&#10;AwAAAAA=&#10;">
                        <v:fill on="f" focussize="0,0"/>
                        <v:stroke on="f"/>
                        <v:imagedata r:id="rId24" o:title=""/>
                        <o:lock v:ext="edit" aspectratio="t"/>
                      </v:shape>
                      <v:shape id="图片 119" o:spid="_x0000_s1026" o:spt="75" alt="奖状" type="#_x0000_t75" style="position:absolute;left:30919;top:37221;height:3299;width:4439;" filled="f" o:preferrelative="t" stroked="f" coordsize="21600,21600" o:gfxdata="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IJpXS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on="f"/>
                        <v:imagedata r:id="rId24" o:title=""/>
                        <o:lock v:ext="edit" aspectratio="t"/>
                      </v:shape>
                    </v:group>
                    <v:shape id="TextBox 3" o:spid="_x0000_s1026" o:spt="202" type="#_x0000_t202" style="position:absolute;left:31290;top:40557;height:693;width:9598;" filled="f" stroked="f" coordsize="21600,21600" o:gfxdata="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ZXOe25AAAA3AAA&#10;AA8AAAAAAAAAAQAgAAAAIgAAAGRycy9kb3ducmV2LnhtbFBLAQIUABQAAAAIAIdO4kAzLwWeOwAA&#10;ADkAAAAQAAAAAAAAAAEAIAAAAAgBAABkcnMvc2hhcGV4bWwueG1sUEsFBgAAAAAGAAYAWwEAALID&#10;AAAAAA==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2"/>
                              <w:spacing w:before="0" w:beforeAutospacing="0" w:after="0" w:afterAutospacing="0"/>
                              <w:ind w:firstLine="640" w:firstLineChars="200"/>
                              <w:rPr>
                                <w:rFonts w:hint="default" w:eastAsia="宋体"/>
                                <w:color w:val="404040" w:themeColor="text1" w:themeTint="BF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 w:themeColor="text1" w:themeTint="BF"/>
                                <w:kern w:val="24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 xml:space="preserve">20**三好学生                        ***活动一等奖      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  <w:r>
        <w:rPr>
          <w:sz w:val="24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6845935</wp:posOffset>
            </wp:positionV>
            <wp:extent cx="7559040" cy="1219200"/>
            <wp:effectExtent l="0" t="0" r="3810" b="0"/>
            <wp:wrapNone/>
            <wp:docPr id="398" name="图片 238" descr="E:\稻壳plan\素材\小升初素材\未标题-2.png未标题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" name="图片 238" descr="E:\稻壳plan\素材\小升初素材\未标题-2.png未标题-2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4445" y="9525635"/>
                      <a:ext cx="755904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="宋体"/>
          <w:lang w:eastAsia="zh-CN"/>
        </w:rPr>
        <w:sectPr>
          <w:footnotePr>
            <w:numFmt w:val="decimal"/>
          </w:footnotePr>
          <w:pgSz w:w="11905" w:h="16837"/>
          <w:pgMar w:top="0" w:right="0" w:bottom="0" w:left="0" w:header="0" w:footer="0" w:gutter="0"/>
          <w:cols w:space="720" w:num="1"/>
        </w:sectPr>
      </w:pPr>
      <w:bookmarkStart w:id="8" w:name="_GoBack"/>
      <w:bookmarkEnd w:id="8"/>
    </w:p>
    <w:p>
      <w:pPr>
        <w:spacing w:line="240" w:lineRule="exact"/>
        <w:ind w:left="2000"/>
      </w:pPr>
      <w:bookmarkStart w:id="3" w:name="PageMark4"/>
      <w:bookmarkEnd w:id="3"/>
      <w:r>
        <w:rPr>
          <w:sz w:val="24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101600</wp:posOffset>
                </wp:positionV>
                <wp:extent cx="7559040" cy="10622915"/>
                <wp:effectExtent l="1905" t="96520" r="40005" b="5715"/>
                <wp:wrapNone/>
                <wp:docPr id="386" name="组合 3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0622915"/>
                          <a:chOff x="2737" y="34630"/>
                          <a:chExt cx="11904" cy="16729"/>
                        </a:xfrm>
                      </wpg:grpSpPr>
                      <wps:wsp>
                        <wps:cNvPr id="387" name="矩形 279"/>
                        <wps:cNvSpPr/>
                        <wps:spPr>
                          <a:xfrm>
                            <a:off x="2952" y="34734"/>
                            <a:ext cx="11421" cy="1660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388" name="矩形 278"/>
                        <wps:cNvSpPr/>
                        <wps:spPr>
                          <a:xfrm>
                            <a:off x="2886" y="34630"/>
                            <a:ext cx="11639" cy="16529"/>
                          </a:xfrm>
                          <a:prstGeom prst="rect">
                            <a:avLst/>
                          </a:prstGeom>
                          <a:noFill/>
                          <a:ln w="193675">
                            <a:solidFill>
                              <a:srgbClr val="84C2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9" name="图片 238" descr="E:\稻壳plan\素材\小升初素材\未标题-2.png未标题-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737" y="49439"/>
                            <a:ext cx="11904" cy="1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0.95pt;margin-top:8pt;height:836.45pt;width:595.2pt;z-index:251687936;mso-width-relative:page;mso-height-relative:page;" coordorigin="2737,34630" coordsize="11904,16729" o:gfxdata="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">
                <o:lock v:ext="edit" aspectratio="f"/>
                <v:rect id="矩形 279" o:spid="_x0000_s1026" o:spt="1" style="position:absolute;left:2952;top:34734;height:16605;width:11421;v-text-anchor:middle;" fillcolor="#FFFFFF [3212]" filled="t" stroked="f" coordsize="21600,21600" o:gfxdata="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wBmPGugAAANwA&#10;AAAPAAAAAAAAAAEAIAAAACIAAABkcnMvZG93bnJldi54bWxQSwECFAAUAAAACACHTuJAMy8FnjsA&#10;AAA5AAAAEAAAAAAAAAABACAAAAAJAQAAZHJzL3NoYXBleG1sLnhtbFBLBQYAAAAABgAGAFsBAACz&#10;AwAAAAA=&#10;">
                  <v:fill on="t" focussize="0,0"/>
                  <v:stroke on="f" weight="2pt"/>
                  <v:imagedata o:title=""/>
                  <o:lock v:ext="edit" aspectratio="f"/>
                </v:rect>
                <v:rect id="矩形 278" o:spid="_x0000_s1026" o:spt="1" style="position:absolute;left:2886;top:34630;height:16529;width:11639;v-text-anchor:middle;" filled="f" stroked="t" coordsize="21600,21600" o:gfxdata="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73JEr4A&#10;AADcAAAADwAAAAAAAAABACAAAAAiAAAAZHJzL2Rvd25yZXYueG1sUEsBAhQAFAAAAAgAh07iQDMv&#10;BZ47AAAAOQAAABAAAAAAAAAAAQAgAAAADQEAAGRycy9zaGFwZXhtbC54bWxQSwUGAAAAAAYABgBb&#10;AQAAtwMAAAAA&#10;">
                  <v:fill on="f" focussize="0,0"/>
                  <v:stroke weight="15.25pt" color="#84C225 [3204]" joinstyle="round"/>
                  <v:imagedata o:title=""/>
                  <o:lock v:ext="edit" aspectratio="f"/>
                </v:rect>
                <v:shape id="图片 238" o:spid="_x0000_s1026" o:spt="75" alt="E:\稻壳plan\素材\小升初素材\未标题-2.png未标题-2" type="#_x0000_t75" style="position:absolute;left:2737;top:49439;height:1920;width:11904;" filled="f" o:preferrelative="t" stroked="f" coordsize="21600,21600" o:gfxdata="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Swcn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2165985</wp:posOffset>
                </wp:positionH>
                <wp:positionV relativeFrom="paragraph">
                  <wp:posOffset>405130</wp:posOffset>
                </wp:positionV>
                <wp:extent cx="3368675" cy="751205"/>
                <wp:effectExtent l="0" t="0" r="0" b="0"/>
                <wp:wrapNone/>
                <wp:docPr id="1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8675" cy="751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华文隶书" w:eastAsia="华文隶书" w:cs="Times New Roman" w:hAnsiTheme="minorBidi"/>
                                <w:b/>
                                <w:color w:val="84C225"/>
                                <w:spacing w:val="102"/>
                                <w:kern w:val="24"/>
                                <w:sz w:val="72"/>
                                <w:szCs w:val="72"/>
                                <w:lang w:val="en-US" w:eastAsia="zh-CN" w:bidi="ar-SA"/>
                                <w14:shadow w14:blurRad="38100" w14:dist="25400" w14:dir="540000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hint="eastAsia" w:ascii="华文隶书" w:eastAsia="华文隶书" w:cs="Times New Roman" w:hAnsiTheme="minorBidi"/>
                                <w:b/>
                                <w:color w:val="84C225"/>
                                <w:spacing w:val="102"/>
                                <w:kern w:val="24"/>
                                <w:sz w:val="72"/>
                                <w:szCs w:val="72"/>
                                <w:lang w:val="en-US" w:eastAsia="zh-CN" w:bidi="ar-SA"/>
                                <w14:shadow w14:blurRad="38100" w14:dist="25400" w14:dir="540000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爱好与特长</w:t>
                            </w:r>
                          </w:p>
                        </w:txbxContent>
                      </wps:txbx>
                      <wps:bodyPr rot="0" vert="horz" wrap="square" lIns="252000" tIns="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70.55pt;margin-top:31.9pt;height:59.15pt;width:265.25pt;z-index:251699200;mso-width-relative:page;mso-height-relative:page;" filled="f" stroked="f" coordsize="21600,21600" o:gfxdata="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G2DqWrZAAAACgEAAA8AAAAAAAAAAQAgAAAAIgAAAGRycy9kb3ducmV2LnhtbFBLAQIUABQA&#10;AAAIAIdO4kCs5AguKAIAACcEAAAOAAAAAAAAAAEAIAAAACgBAABkcnMvZTJvRG9jLnhtbFBLBQYA&#10;AAAABgAGAFkBAADCBQAAAAA=&#10;">
                <v:fill on="f" focussize="0,0"/>
                <v:stroke on="f" miterlimit="8" joinstyle="miter"/>
                <v:imagedata o:title=""/>
                <o:lock v:ext="edit" aspectratio="f"/>
                <v:textbox inset="7mm,0mm,2.54mm,1.27mm">
                  <w:txbxContent>
                    <w:p>
                      <w:pPr>
                        <w:rPr>
                          <w:rFonts w:hint="eastAsia" w:ascii="华文隶书" w:eastAsia="华文隶书" w:cs="Times New Roman" w:hAnsiTheme="minorBidi"/>
                          <w:b/>
                          <w:color w:val="84C225"/>
                          <w:spacing w:val="102"/>
                          <w:kern w:val="24"/>
                          <w:sz w:val="72"/>
                          <w:szCs w:val="72"/>
                          <w:lang w:val="en-US" w:eastAsia="zh-CN" w:bidi="ar-SA"/>
                          <w14:shadow w14:blurRad="38100" w14:dist="25400" w14:dir="540000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>
                        <w:rPr>
                          <w:rFonts w:hint="eastAsia" w:ascii="华文隶书" w:eastAsia="华文隶书" w:cs="Times New Roman" w:hAnsiTheme="minorBidi"/>
                          <w:b/>
                          <w:color w:val="84C225"/>
                          <w:spacing w:val="102"/>
                          <w:kern w:val="24"/>
                          <w:sz w:val="72"/>
                          <w:szCs w:val="72"/>
                          <w:lang w:val="en-US" w:eastAsia="zh-CN" w:bidi="ar-SA"/>
                          <w14:shadow w14:blurRad="38100" w14:dist="25400" w14:dir="540000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爱好与特长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469265</wp:posOffset>
                </wp:positionH>
                <wp:positionV relativeFrom="paragraph">
                  <wp:posOffset>2086610</wp:posOffset>
                </wp:positionV>
                <wp:extent cx="6672580" cy="6510020"/>
                <wp:effectExtent l="44450" t="9525" r="45720" b="52705"/>
                <wp:wrapNone/>
                <wp:docPr id="17" name="组合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672580" cy="6510020"/>
                          <a:chOff x="14260" y="36528"/>
                          <a:chExt cx="10508" cy="10252"/>
                        </a:xfrm>
                      </wpg:grpSpPr>
                      <wps:wsp>
                        <wps:cNvPr id="400" name="椭圆 381"/>
                        <wps:cNvSpPr/>
                        <wps:spPr>
                          <a:xfrm>
                            <a:off x="15847" y="38233"/>
                            <a:ext cx="7956" cy="7956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chemeClr val="accent3"/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260" y="39389"/>
                            <a:ext cx="3100" cy="3061"/>
                          </a:xfrm>
                          <a:prstGeom prst="ellipse">
                            <a:avLst/>
                          </a:prstGeom>
                          <a:ln w="444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835" y="36528"/>
                            <a:ext cx="3275" cy="3294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rgbClr val="FFC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2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531" y="43682"/>
                            <a:ext cx="3037" cy="3098"/>
                          </a:xfrm>
                          <a:prstGeom prst="ellipse">
                            <a:avLst/>
                          </a:prstGeom>
                          <a:ln w="44450">
                            <a:solidFill>
                              <a:srgbClr val="EB6603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3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850" y="39434"/>
                            <a:ext cx="2918" cy="3011"/>
                          </a:xfrm>
                          <a:prstGeom prst="ellipse">
                            <a:avLst/>
                          </a:prstGeom>
                          <a:ln w="44450">
                            <a:solidFill>
                              <a:srgbClr val="86D636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4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44" r="11444"/>
                          <a:stretch>
                            <a:fillRect/>
                          </a:stretch>
                        </pic:blipFill>
                        <pic:spPr>
                          <a:xfrm>
                            <a:off x="15743" y="43566"/>
                            <a:ext cx="3011" cy="3011"/>
                          </a:xfrm>
                          <a:prstGeom prst="ellipse">
                            <a:avLst/>
                          </a:prstGeom>
                          <a:ln w="44450">
                            <a:solidFill>
                              <a:srgbClr val="00B0F0"/>
                            </a:solidFill>
                          </a:ln>
                        </pic:spPr>
                      </pic:pic>
                      <wps:wsp>
                        <wps:cNvPr id="420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18143" y="40423"/>
                            <a:ext cx="3296" cy="34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360" w:lineRule="auto"/>
                                <w:ind w:firstLine="480" w:firstLineChars="200"/>
                                <w:textAlignment w:val="auto"/>
                                <w:rPr>
                                  <w:rFonts w:hint="eastAsia" w:ascii="微软雅黑" w:hAnsi="微软雅黑" w:eastAsia="微软雅黑"/>
                                  <w:sz w:val="24"/>
                                  <w:szCs w:val="24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/>
                                  <w:sz w:val="24"/>
                                  <w:szCs w:val="24"/>
                                  <w:lang w:val="en-US" w:eastAsia="zh-CN"/>
                                </w:rPr>
                                <w:t>我喜欢画画，游泳，跳舞，唱歌等等，尤其是画画，在全市儿童绘画比赛中获得过很多大奖呢。游泳能锻炼身体。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6.95pt;margin-top:164.3pt;height:512.6pt;width:525.4pt;z-index:251700224;mso-width-relative:page;mso-height-relative:page;" coordorigin="14260,36528" coordsize="10508,10252" o:gfxdata="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">
                <o:lock v:ext="edit" aspectratio="f"/>
                <v:shape id="椭圆 381" o:spid="_x0000_s1026" o:spt="3" type="#_x0000_t3" style="position:absolute;left:15847;top:38233;height:7956;width:7956;v-text-anchor:middle;" filled="f" stroked="t" coordsize="21600,21600" o:gfxdata="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3XAH6vQAA&#10;ANwAAAAPAAAAAAAAAAEAIAAAACIAAABkcnMvZG93bnJldi54bWxQSwECFAAUAAAACACHTuJAMy8F&#10;njsAAAA5AAAAEAAAAAAAAAABACAAAAAMAQAAZHJzL3NoYXBleG1sLnhtbFBLBQYAAAAABgAGAFsB&#10;AAC2AwAAAAA=&#10;">
                  <v:fill on="f" focussize="0,0"/>
                  <v:stroke weight="2pt" color="#9BBB59 [3206]" joinstyle="round" dashstyle="dash"/>
                  <v:imagedata o:title=""/>
                  <o:lock v:ext="edit" aspectratio="f"/>
                </v:shape>
                <v:shape id="图片 2" o:spid="_x0000_s1026" o:spt="75" type="#_x0000_t75" style="position:absolute;left:14260;top:39389;height:3061;width:3100;" filled="f" o:preferrelative="t" stroked="t" coordsize="21600,21600" o:gfxdata="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waYGr4A&#10;AADcAAAADwAAAAAAAAABACAAAAAiAAAAZHJzL2Rvd25yZXYueG1sUEsBAhQAFAAAAAgAh07iQDMv&#10;BZ47AAAAOQAAABAAAAAAAAAAAQAgAAAADQEAAGRycy9zaGFwZXhtbC54bWxQSwUGAAAAAAYABgBb&#10;AQAAtwMAAAAA&#10;">
                  <v:fill on="f" focussize="0,0"/>
                  <v:stroke weight="3.5pt" color="#604A7B [2407]" joinstyle="round"/>
                  <v:imagedata r:id="rId25" o:title=""/>
                  <o:lock v:ext="edit" aspectratio="t"/>
                </v:shape>
                <v:shape id="图片 3" o:spid="_x0000_s1026" o:spt="75" type="#_x0000_t75" style="position:absolute;left:17835;top:36528;height:3294;width:3275;" filled="f" o:preferrelative="t" stroked="t" coordsize="21600,21600" o:gfxdata="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8Y+Oy/&#10;AAAA3AAAAA8AAAAAAAAAAQAgAAAAIgAAAGRycy9kb3ducmV2LnhtbFBLAQIUABQAAAAIAIdO4kAz&#10;LwWeOwAAADkAAAAQAAAAAAAAAAEAIAAAAA4BAABkcnMvc2hhcGV4bWwueG1sUEsFBgAAAAAGAAYA&#10;WwEAALgDAAAAAA==&#10;">
                  <v:fill on="f" focussize="0,0"/>
                  <v:stroke color="#FFC000" joinstyle="round"/>
                  <v:imagedata r:id="rId26" o:title=""/>
                  <o:lock v:ext="edit" aspectratio="t"/>
                </v:shape>
                <v:shape id="图片 4" o:spid="_x0000_s1026" o:spt="75" type="#_x0000_t75" style="position:absolute;left:20531;top:43682;height:3098;width:3037;" filled="f" o:preferrelative="t" stroked="t" coordsize="21600,21600" o:gfxdata="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Y2Yv6/&#10;AAAA3AAAAA8AAAAAAAAAAQAgAAAAIgAAAGRycy9kb3ducmV2LnhtbFBLAQIUABQAAAAIAIdO4kAz&#10;LwWeOwAAADkAAAAQAAAAAAAAAAEAIAAAAA4BAABkcnMvc2hhcGV4bWwueG1sUEsFBgAAAAAGAAYA&#10;WwEAALgDAAAAAA==&#10;">
                  <v:fill on="f" focussize="0,0"/>
                  <v:stroke weight="3.5pt" color="#EB6603" joinstyle="round"/>
                  <v:imagedata r:id="rId27" o:title=""/>
                  <o:lock v:ext="edit" aspectratio="t"/>
                </v:shape>
                <v:shape id="图片 5" o:spid="_x0000_s1026" o:spt="75" type="#_x0000_t75" style="position:absolute;left:21850;top:39434;height:3011;width:2918;" filled="f" o:preferrelative="t" stroked="t" coordsize="21600,21600" o:gfxdata="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VpMZEvQAA&#10;ANwAAAAPAAAAAAAAAAEAIAAAACIAAABkcnMvZG93bnJldi54bWxQSwECFAAUAAAACACHTuJAMy8F&#10;njsAAAA5AAAAEAAAAAAAAAABACAAAAAMAQAAZHJzL3NoYXBleG1sLnhtbFBLBQYAAAAABgAGAFsB&#10;AAC2AwAAAAA=&#10;">
                  <v:fill on="f" focussize="0,0"/>
                  <v:stroke weight="3.5pt" color="#86D636" joinstyle="round"/>
                  <v:imagedata r:id="rId28" o:title=""/>
                  <o:lock v:ext="edit" aspectratio="t"/>
                </v:shape>
                <v:shape id="图片 13" o:spid="_x0000_s1026" o:spt="75" type="#_x0000_t75" style="position:absolute;left:15743;top:43566;height:3011;width:3011;" filled="f" o:preferrelative="t" stroked="t" coordsize="21600,21600" o:gfxdata="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aR/hr4A&#10;AADcAAAADwAAAAAAAAABACAAAAAiAAAAZHJzL2Rvd25yZXYueG1sUEsBAhQAFAAAAAgAh07iQDMv&#10;BZ47AAAAOQAAABAAAAAAAAAAAQAgAAAADQEAAGRycy9zaGFwZXhtbC54bWxQSwUGAAAAAAYABgBb&#10;AQAAtwMAAAAA&#10;">
                  <v:fill on="f" focussize="0,0"/>
                  <v:stroke weight="3.5pt" color="#00B0F0" joinstyle="round"/>
                  <v:imagedata r:id="rId29" cropleft="7500f" cropright="7500f" o:title=""/>
                  <o:lock v:ext="edit" aspectratio="t"/>
                </v:shape>
                <v:shape id="文本框 2" o:spid="_x0000_s1026" o:spt="202" type="#_x0000_t202" style="position:absolute;left:18143;top:40423;height:3407;width:3296;" filled="f" stroked="f" coordsize="21600,21600" o:gfxdata="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zV54m5AAAA3AAA&#10;AA8AAAAAAAAAAQAgAAAAIgAAAGRycy9kb3ducmV2LnhtbFBLAQIUABQAAAAIAIdO4kAzLwWeOwAA&#10;ADkAAAAQAAAAAAAAAAEAIAAAAAgBAABkcnMvc2hhcGV4bWwueG1sUEsFBgAAAAAGAAYAWwEAALID&#10;AAAAAA==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pageBreakBefore w:val="0"/>
                          <w:widowControl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360" w:lineRule="auto"/>
                          <w:ind w:firstLine="480" w:firstLineChars="200"/>
                          <w:textAlignment w:val="auto"/>
                          <w:rPr>
                            <w:rFonts w:hint="eastAsia" w:ascii="微软雅黑" w:hAnsi="微软雅黑" w:eastAsia="微软雅黑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eastAsia" w:ascii="微软雅黑" w:hAnsi="微软雅黑" w:eastAsia="微软雅黑"/>
                            <w:sz w:val="24"/>
                            <w:szCs w:val="24"/>
                            <w:lang w:val="en-US" w:eastAsia="zh-CN"/>
                          </w:rPr>
                          <w:t>我喜欢画画，游泳，跳舞，唱歌等等，尤其是画画，在全市儿童绘画比赛中获得过很多大奖呢。游泳能锻炼身体。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sectPr>
          <w:footnotePr>
            <w:numFmt w:val="decimal"/>
          </w:footnotePr>
          <w:pgSz w:w="11905" w:h="16837"/>
          <w:pgMar w:top="0" w:right="0" w:bottom="0" w:left="0" w:header="0" w:footer="0" w:gutter="0"/>
          <w:cols w:space="720" w:num="1"/>
        </w:sectPr>
      </w:pPr>
      <w: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484505</wp:posOffset>
                </wp:positionH>
                <wp:positionV relativeFrom="paragraph">
                  <wp:posOffset>377825</wp:posOffset>
                </wp:positionV>
                <wp:extent cx="4034155" cy="751205"/>
                <wp:effectExtent l="0" t="0" r="0" b="0"/>
                <wp:wrapNone/>
                <wp:docPr id="41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4155" cy="751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华文隶书" w:eastAsia="华文隶书" w:cs="Times New Roman" w:hAnsiTheme="minorBidi"/>
                                <w:b/>
                                <w:color w:val="84C225"/>
                                <w:spacing w:val="102"/>
                                <w:kern w:val="24"/>
                                <w:sz w:val="72"/>
                                <w:szCs w:val="72"/>
                                <w:lang w:val="en-US" w:eastAsia="zh-CN" w:bidi="ar-SA"/>
                                <w14:shadow w14:blurRad="38100" w14:dist="25400" w14:dir="540000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252000" tIns="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38.15pt;margin-top:29.75pt;height:59.15pt;width:317.65pt;z-index:251692032;mso-width-relative:page;mso-height-relative:page;" filled="f" stroked="f" coordsize="21600,21600" o:gfxdata="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NjW5tvZAAAACQEAAA8AAAAAAAAAAQAgAAAAIgAAAGRycy9kb3ducmV2LnhtbFBLAQIUABQA&#10;AAAIAIdO4kCDX1eoKAIAACgEAAAOAAAAAAAAAAEAIAAAACgBAABkcnMvZTJvRG9jLnhtbFBLBQYA&#10;AAAABgAGAFkBAADCBQAAAAA=&#10;">
                <v:fill on="f" focussize="0,0"/>
                <v:stroke on="f" miterlimit="8" joinstyle="miter"/>
                <v:imagedata o:title=""/>
                <o:lock v:ext="edit" aspectratio="f"/>
                <v:textbox inset="7mm,0mm,2.54mm,1.27mm">
                  <w:txbxContent>
                    <w:p>
                      <w:pPr>
                        <w:rPr>
                          <w:rFonts w:hint="default" w:ascii="华文隶书" w:eastAsia="华文隶书" w:cs="Times New Roman" w:hAnsiTheme="minorBidi"/>
                          <w:b/>
                          <w:color w:val="84C225"/>
                          <w:spacing w:val="102"/>
                          <w:kern w:val="24"/>
                          <w:sz w:val="72"/>
                          <w:szCs w:val="72"/>
                          <w:lang w:val="en-US" w:eastAsia="zh-CN" w:bidi="ar-SA"/>
                          <w14:shadow w14:blurRad="38100" w14:dist="25400" w14:dir="540000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line="240" w:lineRule="exact"/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288925</wp:posOffset>
                </wp:positionV>
                <wp:extent cx="7661275" cy="9337675"/>
                <wp:effectExtent l="114300" t="0" r="15875" b="16510"/>
                <wp:wrapNone/>
                <wp:docPr id="26" name="组合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61275" cy="9337675"/>
                          <a:chOff x="14681" y="34802"/>
                          <a:chExt cx="12065" cy="14705"/>
                        </a:xfrm>
                      </wpg:grpSpPr>
                      <wps:wsp>
                        <wps:cNvPr id="367" name="矩形 367"/>
                        <wps:cNvSpPr/>
                        <wps:spPr>
                          <a:xfrm>
                            <a:off x="18353" y="34802"/>
                            <a:ext cx="5086" cy="1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default" w:ascii="华文隶书" w:eastAsia="华文隶书" w:cs="Times New Roman" w:hAnsiTheme="minorBidi"/>
                                  <w:b/>
                                  <w:color w:val="84C225"/>
                                  <w:spacing w:val="102"/>
                                  <w:kern w:val="24"/>
                                  <w:sz w:val="72"/>
                                  <w:szCs w:val="72"/>
                                  <w:lang w:val="en-US" w:eastAsia="zh-CN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hint="eastAsia" w:ascii="华文隶书" w:eastAsia="华文隶书" w:cs="Times New Roman" w:hAnsiTheme="minorBidi"/>
                                  <w:b/>
                                  <w:color w:val="84C225"/>
                                  <w:spacing w:val="102"/>
                                  <w:kern w:val="24"/>
                                  <w:sz w:val="72"/>
                                  <w:szCs w:val="72"/>
                                  <w:lang w:val="en-US" w:eastAsia="zh-CN" w:bidi="ar-SA"/>
                                  <w14:shadow w14:blurRad="38100" w14:dist="25400" w14:dir="540000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  <w:t>大家的评价</w:t>
                              </w:r>
                            </w:p>
                          </w:txbxContent>
                        </wps:txbx>
                        <wps:bodyPr upright="1"/>
                      </wps:wsp>
                      <pic:pic xmlns:pic="http://schemas.openxmlformats.org/drawingml/2006/picture">
                        <pic:nvPicPr>
                          <pic:cNvPr id="380" name="图片 22" descr="1891ab1913c6ec1f8e32dceb46100c5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rcRect l="62605"/>
                          <a:stretch>
                            <a:fillRect/>
                          </a:stretch>
                        </pic:blipFill>
                        <pic:spPr>
                          <a:xfrm>
                            <a:off x="24832" y="37530"/>
                            <a:ext cx="1915" cy="5598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48" name="组合 381"/>
                        <wpg:cNvGrpSpPr/>
                        <wpg:grpSpPr>
                          <a:xfrm>
                            <a:off x="16931" y="36595"/>
                            <a:ext cx="8130" cy="12912"/>
                            <a:chOff x="65948" y="2405"/>
                            <a:chExt cx="8130" cy="12912"/>
                          </a:xfrm>
                        </wpg:grpSpPr>
                        <wpg:grpSp>
                          <wpg:cNvPr id="49" name="组合 3"/>
                          <wpg:cNvGrpSpPr/>
                          <wpg:grpSpPr>
                            <a:xfrm rot="0">
                              <a:off x="65948" y="2405"/>
                              <a:ext cx="8131" cy="4204"/>
                              <a:chOff x="7743" y="140087"/>
                              <a:chExt cx="8131" cy="4204"/>
                            </a:xfrm>
                          </wpg:grpSpPr>
                          <wps:wsp>
                            <wps:cNvPr id="391" name="Freeform 6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7743" y="140087"/>
                                <a:ext cx="8131" cy="4204"/>
                              </a:xfrm>
                              <a:custGeom>
                                <a:avLst/>
                                <a:gdLst>
                                  <a:gd name="T0" fmla="*/ 2487 w 15060"/>
                                  <a:gd name="T1" fmla="*/ 5583 h 5642"/>
                                  <a:gd name="T2" fmla="*/ 2044 w 15060"/>
                                  <a:gd name="T3" fmla="*/ 5074 h 5642"/>
                                  <a:gd name="T4" fmla="*/ 715 w 15060"/>
                                  <a:gd name="T5" fmla="*/ 5074 h 5642"/>
                                  <a:gd name="T6" fmla="*/ 209 w 15060"/>
                                  <a:gd name="T7" fmla="*/ 4865 h 5642"/>
                                  <a:gd name="T8" fmla="*/ 0 w 15060"/>
                                  <a:gd name="T9" fmla="*/ 4360 h 5642"/>
                                  <a:gd name="T10" fmla="*/ 0 w 15060"/>
                                  <a:gd name="T11" fmla="*/ 715 h 5642"/>
                                  <a:gd name="T12" fmla="*/ 209 w 15060"/>
                                  <a:gd name="T13" fmla="*/ 209 h 5642"/>
                                  <a:gd name="T14" fmla="*/ 715 w 15060"/>
                                  <a:gd name="T15" fmla="*/ 0 h 5642"/>
                                  <a:gd name="T16" fmla="*/ 14346 w 15060"/>
                                  <a:gd name="T17" fmla="*/ 0 h 5642"/>
                                  <a:gd name="T18" fmla="*/ 14851 w 15060"/>
                                  <a:gd name="T19" fmla="*/ 209 h 5642"/>
                                  <a:gd name="T20" fmla="*/ 15060 w 15060"/>
                                  <a:gd name="T21" fmla="*/ 715 h 5642"/>
                                  <a:gd name="T22" fmla="*/ 15060 w 15060"/>
                                  <a:gd name="T23" fmla="*/ 1779 h 5642"/>
                                  <a:gd name="T24" fmla="*/ 15060 w 15060"/>
                                  <a:gd name="T25" fmla="*/ 4360 h 5642"/>
                                  <a:gd name="T26" fmla="*/ 14851 w 15060"/>
                                  <a:gd name="T27" fmla="*/ 4865 h 5642"/>
                                  <a:gd name="T28" fmla="*/ 14346 w 15060"/>
                                  <a:gd name="T29" fmla="*/ 5074 h 5642"/>
                                  <a:gd name="T30" fmla="*/ 3182 w 15060"/>
                                  <a:gd name="T31" fmla="*/ 5074 h 5642"/>
                                  <a:gd name="T32" fmla="*/ 2739 w 15060"/>
                                  <a:gd name="T33" fmla="*/ 5583 h 5642"/>
                                  <a:gd name="T34" fmla="*/ 2738 w 15060"/>
                                  <a:gd name="T35" fmla="*/ 5583 h 5642"/>
                                  <a:gd name="T36" fmla="*/ 2720 w 15060"/>
                                  <a:gd name="T37" fmla="*/ 5601 h 5642"/>
                                  <a:gd name="T38" fmla="*/ 2613 w 15060"/>
                                  <a:gd name="T39" fmla="*/ 5642 h 5642"/>
                                  <a:gd name="T40" fmla="*/ 2505 w 15060"/>
                                  <a:gd name="T41" fmla="*/ 5601 h 5642"/>
                                  <a:gd name="T42" fmla="*/ 2487 w 15060"/>
                                  <a:gd name="T43" fmla="*/ 5583 h 5642"/>
                                  <a:gd name="T44" fmla="*/ 7726 w 15060"/>
                                  <a:gd name="T45" fmla="*/ 1055 h 5642"/>
                                  <a:gd name="T46" fmla="*/ 1153 w 15060"/>
                                  <a:gd name="T47" fmla="*/ 1055 h 5642"/>
                                  <a:gd name="T48" fmla="*/ 832 w 15060"/>
                                  <a:gd name="T49" fmla="*/ 735 h 5642"/>
                                  <a:gd name="T50" fmla="*/ 720 w 15060"/>
                                  <a:gd name="T51" fmla="*/ 60 h 5642"/>
                                  <a:gd name="T52" fmla="*/ 715 w 15060"/>
                                  <a:gd name="T53" fmla="*/ 60 h 5642"/>
                                  <a:gd name="T54" fmla="*/ 252 w 15060"/>
                                  <a:gd name="T55" fmla="*/ 252 h 5642"/>
                                  <a:gd name="T56" fmla="*/ 60 w 15060"/>
                                  <a:gd name="T57" fmla="*/ 715 h 5642"/>
                                  <a:gd name="T58" fmla="*/ 60 w 15060"/>
                                  <a:gd name="T59" fmla="*/ 4360 h 5642"/>
                                  <a:gd name="T60" fmla="*/ 252 w 15060"/>
                                  <a:gd name="T61" fmla="*/ 4822 h 5642"/>
                                  <a:gd name="T62" fmla="*/ 715 w 15060"/>
                                  <a:gd name="T63" fmla="*/ 5014 h 5642"/>
                                  <a:gd name="T64" fmla="*/ 2058 w 15060"/>
                                  <a:gd name="T65" fmla="*/ 5014 h 5642"/>
                                  <a:gd name="T66" fmla="*/ 2071 w 15060"/>
                                  <a:gd name="T67" fmla="*/ 5014 h 5642"/>
                                  <a:gd name="T68" fmla="*/ 2080 w 15060"/>
                                  <a:gd name="T69" fmla="*/ 5024 h 5642"/>
                                  <a:gd name="T70" fmla="*/ 2532 w 15060"/>
                                  <a:gd name="T71" fmla="*/ 5544 h 5642"/>
                                  <a:gd name="T72" fmla="*/ 2532 w 15060"/>
                                  <a:gd name="T73" fmla="*/ 5544 h 5642"/>
                                  <a:gd name="T74" fmla="*/ 2545 w 15060"/>
                                  <a:gd name="T75" fmla="*/ 5556 h 5642"/>
                                  <a:gd name="T76" fmla="*/ 2613 w 15060"/>
                                  <a:gd name="T77" fmla="*/ 5582 h 5642"/>
                                  <a:gd name="T78" fmla="*/ 2681 w 15060"/>
                                  <a:gd name="T79" fmla="*/ 5556 h 5642"/>
                                  <a:gd name="T80" fmla="*/ 2693 w 15060"/>
                                  <a:gd name="T81" fmla="*/ 5544 h 5642"/>
                                  <a:gd name="T82" fmla="*/ 2693 w 15060"/>
                                  <a:gd name="T83" fmla="*/ 5544 h 5642"/>
                                  <a:gd name="T84" fmla="*/ 3145 w 15060"/>
                                  <a:gd name="T85" fmla="*/ 5024 h 5642"/>
                                  <a:gd name="T86" fmla="*/ 3154 w 15060"/>
                                  <a:gd name="T87" fmla="*/ 5014 h 5642"/>
                                  <a:gd name="T88" fmla="*/ 3168 w 15060"/>
                                  <a:gd name="T89" fmla="*/ 5014 h 5642"/>
                                  <a:gd name="T90" fmla="*/ 14346 w 15060"/>
                                  <a:gd name="T91" fmla="*/ 5014 h 5642"/>
                                  <a:gd name="T92" fmla="*/ 14808 w 15060"/>
                                  <a:gd name="T93" fmla="*/ 4822 h 5642"/>
                                  <a:gd name="T94" fmla="*/ 15000 w 15060"/>
                                  <a:gd name="T95" fmla="*/ 4360 h 5642"/>
                                  <a:gd name="T96" fmla="*/ 15000 w 15060"/>
                                  <a:gd name="T97" fmla="*/ 1779 h 5642"/>
                                  <a:gd name="T98" fmla="*/ 15000 w 15060"/>
                                  <a:gd name="T99" fmla="*/ 715 h 5642"/>
                                  <a:gd name="T100" fmla="*/ 14808 w 15060"/>
                                  <a:gd name="T101" fmla="*/ 252 h 5642"/>
                                  <a:gd name="T102" fmla="*/ 14346 w 15060"/>
                                  <a:gd name="T103" fmla="*/ 60 h 5642"/>
                                  <a:gd name="T104" fmla="*/ 8190 w 15060"/>
                                  <a:gd name="T105" fmla="*/ 60 h 5642"/>
                                  <a:gd name="T106" fmla="*/ 8047 w 15060"/>
                                  <a:gd name="T107" fmla="*/ 735 h 5642"/>
                                  <a:gd name="T108" fmla="*/ 7726 w 15060"/>
                                  <a:gd name="T109" fmla="*/ 1055 h 56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15060" h="5642">
                                    <a:moveTo>
                                      <a:pt x="2487" y="5583"/>
                                    </a:moveTo>
                                    <a:lnTo>
                                      <a:pt x="2044" y="5074"/>
                                    </a:lnTo>
                                    <a:lnTo>
                                      <a:pt x="715" y="5074"/>
                                    </a:lnTo>
                                    <a:cubicBezTo>
                                      <a:pt x="517" y="5074"/>
                                      <a:pt x="339" y="4994"/>
                                      <a:pt x="209" y="4865"/>
                                    </a:cubicBezTo>
                                    <a:cubicBezTo>
                                      <a:pt x="80" y="4735"/>
                                      <a:pt x="0" y="4557"/>
                                      <a:pt x="0" y="4360"/>
                                    </a:cubicBezTo>
                                    <a:lnTo>
                                      <a:pt x="0" y="715"/>
                                    </a:lnTo>
                                    <a:cubicBezTo>
                                      <a:pt x="0" y="517"/>
                                      <a:pt x="80" y="339"/>
                                      <a:pt x="209" y="209"/>
                                    </a:cubicBezTo>
                                    <a:cubicBezTo>
                                      <a:pt x="339" y="80"/>
                                      <a:pt x="517" y="0"/>
                                      <a:pt x="715" y="0"/>
                                    </a:cubicBezTo>
                                    <a:lnTo>
                                      <a:pt x="14346" y="0"/>
                                    </a:lnTo>
                                    <a:cubicBezTo>
                                      <a:pt x="14543" y="0"/>
                                      <a:pt x="14721" y="80"/>
                                      <a:pt x="14851" y="209"/>
                                    </a:cubicBezTo>
                                    <a:cubicBezTo>
                                      <a:pt x="14980" y="339"/>
                                      <a:pt x="15060" y="517"/>
                                      <a:pt x="15060" y="715"/>
                                    </a:cubicBezTo>
                                    <a:lnTo>
                                      <a:pt x="15060" y="1779"/>
                                    </a:lnTo>
                                    <a:lnTo>
                                      <a:pt x="15060" y="4360"/>
                                    </a:lnTo>
                                    <a:cubicBezTo>
                                      <a:pt x="15060" y="4557"/>
                                      <a:pt x="14980" y="4735"/>
                                      <a:pt x="14851" y="4865"/>
                                    </a:cubicBezTo>
                                    <a:cubicBezTo>
                                      <a:pt x="14721" y="4994"/>
                                      <a:pt x="14543" y="5074"/>
                                      <a:pt x="14346" y="5074"/>
                                    </a:cubicBezTo>
                                    <a:lnTo>
                                      <a:pt x="3182" y="5074"/>
                                    </a:lnTo>
                                    <a:lnTo>
                                      <a:pt x="2739" y="5583"/>
                                    </a:lnTo>
                                    <a:lnTo>
                                      <a:pt x="2738" y="5583"/>
                                    </a:lnTo>
                                    <a:cubicBezTo>
                                      <a:pt x="2733" y="5590"/>
                                      <a:pt x="2727" y="5596"/>
                                      <a:pt x="2720" y="5601"/>
                                    </a:cubicBezTo>
                                    <a:cubicBezTo>
                                      <a:pt x="2689" y="5629"/>
                                      <a:pt x="2651" y="5642"/>
                                      <a:pt x="2613" y="5642"/>
                                    </a:cubicBezTo>
                                    <a:cubicBezTo>
                                      <a:pt x="2575" y="5642"/>
                                      <a:pt x="2537" y="5629"/>
                                      <a:pt x="2505" y="5601"/>
                                    </a:cubicBezTo>
                                    <a:cubicBezTo>
                                      <a:pt x="2499" y="5596"/>
                                      <a:pt x="2493" y="5590"/>
                                      <a:pt x="2487" y="5583"/>
                                    </a:cubicBezTo>
                                    <a:close/>
                                    <a:moveTo>
                                      <a:pt x="7726" y="1055"/>
                                    </a:moveTo>
                                    <a:lnTo>
                                      <a:pt x="1153" y="1055"/>
                                    </a:lnTo>
                                    <a:cubicBezTo>
                                      <a:pt x="976" y="1055"/>
                                      <a:pt x="868" y="915"/>
                                      <a:pt x="832" y="735"/>
                                    </a:cubicBezTo>
                                    <a:lnTo>
                                      <a:pt x="720" y="60"/>
                                    </a:lnTo>
                                    <a:lnTo>
                                      <a:pt x="715" y="60"/>
                                    </a:lnTo>
                                    <a:cubicBezTo>
                                      <a:pt x="534" y="60"/>
                                      <a:pt x="370" y="133"/>
                                      <a:pt x="252" y="252"/>
                                    </a:cubicBezTo>
                                    <a:cubicBezTo>
                                      <a:pt x="133" y="370"/>
                                      <a:pt x="60" y="534"/>
                                      <a:pt x="60" y="715"/>
                                    </a:cubicBezTo>
                                    <a:lnTo>
                                      <a:pt x="60" y="4360"/>
                                    </a:lnTo>
                                    <a:cubicBezTo>
                                      <a:pt x="60" y="4540"/>
                                      <a:pt x="133" y="4704"/>
                                      <a:pt x="252" y="4822"/>
                                    </a:cubicBezTo>
                                    <a:cubicBezTo>
                                      <a:pt x="370" y="4941"/>
                                      <a:pt x="534" y="5014"/>
                                      <a:pt x="715" y="5014"/>
                                    </a:cubicBezTo>
                                    <a:lnTo>
                                      <a:pt x="2058" y="5014"/>
                                    </a:lnTo>
                                    <a:lnTo>
                                      <a:pt x="2071" y="5014"/>
                                    </a:lnTo>
                                    <a:lnTo>
                                      <a:pt x="2080" y="5024"/>
                                    </a:lnTo>
                                    <a:lnTo>
                                      <a:pt x="2532" y="5544"/>
                                    </a:lnTo>
                                    <a:lnTo>
                                      <a:pt x="2532" y="5544"/>
                                    </a:lnTo>
                                    <a:cubicBezTo>
                                      <a:pt x="2536" y="5548"/>
                                      <a:pt x="2540" y="5552"/>
                                      <a:pt x="2545" y="5556"/>
                                    </a:cubicBezTo>
                                    <a:cubicBezTo>
                                      <a:pt x="2565" y="5574"/>
                                      <a:pt x="2589" y="5582"/>
                                      <a:pt x="2613" y="5582"/>
                                    </a:cubicBezTo>
                                    <a:cubicBezTo>
                                      <a:pt x="2637" y="5582"/>
                                      <a:pt x="2661" y="5574"/>
                                      <a:pt x="2681" y="5556"/>
                                    </a:cubicBezTo>
                                    <a:cubicBezTo>
                                      <a:pt x="2685" y="5552"/>
                                      <a:pt x="2689" y="5548"/>
                                      <a:pt x="2693" y="5544"/>
                                    </a:cubicBezTo>
                                    <a:lnTo>
                                      <a:pt x="2693" y="5544"/>
                                    </a:lnTo>
                                    <a:lnTo>
                                      <a:pt x="3145" y="5024"/>
                                    </a:lnTo>
                                    <a:lnTo>
                                      <a:pt x="3154" y="5014"/>
                                    </a:lnTo>
                                    <a:lnTo>
                                      <a:pt x="3168" y="5014"/>
                                    </a:lnTo>
                                    <a:lnTo>
                                      <a:pt x="14346" y="5014"/>
                                    </a:lnTo>
                                    <a:cubicBezTo>
                                      <a:pt x="14526" y="5014"/>
                                      <a:pt x="14690" y="4941"/>
                                      <a:pt x="14808" y="4822"/>
                                    </a:cubicBezTo>
                                    <a:cubicBezTo>
                                      <a:pt x="14927" y="4704"/>
                                      <a:pt x="15000" y="4540"/>
                                      <a:pt x="15000" y="4360"/>
                                    </a:cubicBezTo>
                                    <a:lnTo>
                                      <a:pt x="15000" y="1779"/>
                                    </a:lnTo>
                                    <a:lnTo>
                                      <a:pt x="15000" y="715"/>
                                    </a:lnTo>
                                    <a:cubicBezTo>
                                      <a:pt x="15000" y="534"/>
                                      <a:pt x="14927" y="370"/>
                                      <a:pt x="14808" y="252"/>
                                    </a:cubicBezTo>
                                    <a:cubicBezTo>
                                      <a:pt x="14690" y="133"/>
                                      <a:pt x="14526" y="60"/>
                                      <a:pt x="14346" y="60"/>
                                    </a:cubicBezTo>
                                    <a:lnTo>
                                      <a:pt x="8190" y="60"/>
                                    </a:lnTo>
                                    <a:lnTo>
                                      <a:pt x="8047" y="735"/>
                                    </a:lnTo>
                                    <a:cubicBezTo>
                                      <a:pt x="8008" y="922"/>
                                      <a:pt x="7903" y="1055"/>
                                      <a:pt x="7726" y="105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7ABC3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406" name="文本框 40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471" y="140176"/>
                                <a:ext cx="3409" cy="67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eastAsia" w:ascii="方正兰亭中黑_GBK" w:eastAsia="方正兰亭中黑_GBK"/>
                                      <w:color w:val="FFFFFF" w:themeColor="background1"/>
                                      <w:sz w:val="36"/>
                                      <w:szCs w:val="36"/>
                                      <w:lang w:eastAsia="zh-CN"/>
                                      <w14:textFill>
                                        <w14:solidFill>
                                          <w14:schemeClr w14:val="bg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方正兰亭中黑_GBK" w:eastAsia="方正兰亭中黑_GBK"/>
                                      <w:color w:val="FFFFFF" w:themeColor="background1"/>
                                      <w:sz w:val="36"/>
                                      <w:szCs w:val="36"/>
                                      <w14:textFill>
                                        <w14:solidFill>
                                          <w14:schemeClr w14:val="bg1"/>
                                        </w14:solidFill>
                                      </w14:textFill>
                                    </w:rPr>
                                    <w:t>老师评</w:t>
                                  </w:r>
                                  <w:r>
                                    <w:rPr>
                                      <w:rFonts w:hint="eastAsia" w:ascii="方正兰亭中黑_GBK" w:eastAsia="方正兰亭中黑_GBK"/>
                                      <w:color w:val="FFFFFF" w:themeColor="background1"/>
                                      <w:sz w:val="36"/>
                                      <w:szCs w:val="36"/>
                                      <w:lang w:val="en-US" w:eastAsia="zh-CN"/>
                                      <w14:textFill>
                                        <w14:solidFill>
                                          <w14:schemeClr w14:val="bg1"/>
                                        </w14:solidFill>
                                      </w14:textFill>
                                    </w:rPr>
                                    <w:t>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409" name="文本框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860" y="140775"/>
                                <a:ext cx="7947" cy="30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/>
                                    <w:kinsoku/>
                                    <w:wordWrap/>
                                    <w:overflowPunct/>
                                    <w:topLinePunct w:val="0"/>
                                    <w:autoSpaceDE/>
                                    <w:autoSpaceDN/>
                                    <w:bidi w:val="0"/>
                                    <w:adjustRightInd/>
                                    <w:snapToGrid/>
                                    <w:spacing w:line="360" w:lineRule="auto"/>
                                    <w:ind w:firstLine="480" w:firstLineChars="200"/>
                                    <w:textAlignment w:val="auto"/>
                                    <w:rPr>
                                      <w:rFonts w:hint="eastAsia" w:ascii="微软雅黑" w:hAnsi="微软雅黑" w:eastAsia="微软雅黑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对学习充满热情，对知识充满渴望。能独立完成老师布置的作业，自觉做好预习，复习的功课，业余时间，还不满足于课堂上所学到的知识，大量阅读有益的书、报刊、杂志，以开阔自己的视野、增长知识。功夫不负有心人，付出的辛勤劳动，终于获得了硕果累累，是我们学校师生公认的优秀学生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g:grpSp>
                          <wpg:cNvPr id="50" name="组合 3"/>
                          <wpg:cNvGrpSpPr/>
                          <wpg:grpSpPr>
                            <a:xfrm rot="0">
                              <a:off x="65948" y="6759"/>
                              <a:ext cx="8131" cy="4204"/>
                              <a:chOff x="7743" y="140087"/>
                              <a:chExt cx="8131" cy="4204"/>
                            </a:xfrm>
                          </wpg:grpSpPr>
                          <wps:wsp>
                            <wps:cNvPr id="369" name="Freeform 6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7743" y="140087"/>
                                <a:ext cx="8131" cy="4204"/>
                              </a:xfrm>
                              <a:custGeom>
                                <a:avLst/>
                                <a:gdLst>
                                  <a:gd name="T0" fmla="*/ 2487 w 15060"/>
                                  <a:gd name="T1" fmla="*/ 5583 h 5642"/>
                                  <a:gd name="T2" fmla="*/ 2044 w 15060"/>
                                  <a:gd name="T3" fmla="*/ 5074 h 5642"/>
                                  <a:gd name="T4" fmla="*/ 715 w 15060"/>
                                  <a:gd name="T5" fmla="*/ 5074 h 5642"/>
                                  <a:gd name="T6" fmla="*/ 209 w 15060"/>
                                  <a:gd name="T7" fmla="*/ 4865 h 5642"/>
                                  <a:gd name="T8" fmla="*/ 0 w 15060"/>
                                  <a:gd name="T9" fmla="*/ 4360 h 5642"/>
                                  <a:gd name="T10" fmla="*/ 0 w 15060"/>
                                  <a:gd name="T11" fmla="*/ 715 h 5642"/>
                                  <a:gd name="T12" fmla="*/ 209 w 15060"/>
                                  <a:gd name="T13" fmla="*/ 209 h 5642"/>
                                  <a:gd name="T14" fmla="*/ 715 w 15060"/>
                                  <a:gd name="T15" fmla="*/ 0 h 5642"/>
                                  <a:gd name="T16" fmla="*/ 14346 w 15060"/>
                                  <a:gd name="T17" fmla="*/ 0 h 5642"/>
                                  <a:gd name="T18" fmla="*/ 14851 w 15060"/>
                                  <a:gd name="T19" fmla="*/ 209 h 5642"/>
                                  <a:gd name="T20" fmla="*/ 15060 w 15060"/>
                                  <a:gd name="T21" fmla="*/ 715 h 5642"/>
                                  <a:gd name="T22" fmla="*/ 15060 w 15060"/>
                                  <a:gd name="T23" fmla="*/ 1779 h 5642"/>
                                  <a:gd name="T24" fmla="*/ 15060 w 15060"/>
                                  <a:gd name="T25" fmla="*/ 4360 h 5642"/>
                                  <a:gd name="T26" fmla="*/ 14851 w 15060"/>
                                  <a:gd name="T27" fmla="*/ 4865 h 5642"/>
                                  <a:gd name="T28" fmla="*/ 14346 w 15060"/>
                                  <a:gd name="T29" fmla="*/ 5074 h 5642"/>
                                  <a:gd name="T30" fmla="*/ 3182 w 15060"/>
                                  <a:gd name="T31" fmla="*/ 5074 h 5642"/>
                                  <a:gd name="T32" fmla="*/ 2739 w 15060"/>
                                  <a:gd name="T33" fmla="*/ 5583 h 5642"/>
                                  <a:gd name="T34" fmla="*/ 2738 w 15060"/>
                                  <a:gd name="T35" fmla="*/ 5583 h 5642"/>
                                  <a:gd name="T36" fmla="*/ 2720 w 15060"/>
                                  <a:gd name="T37" fmla="*/ 5601 h 5642"/>
                                  <a:gd name="T38" fmla="*/ 2613 w 15060"/>
                                  <a:gd name="T39" fmla="*/ 5642 h 5642"/>
                                  <a:gd name="T40" fmla="*/ 2505 w 15060"/>
                                  <a:gd name="T41" fmla="*/ 5601 h 5642"/>
                                  <a:gd name="T42" fmla="*/ 2487 w 15060"/>
                                  <a:gd name="T43" fmla="*/ 5583 h 5642"/>
                                  <a:gd name="T44" fmla="*/ 7726 w 15060"/>
                                  <a:gd name="T45" fmla="*/ 1055 h 5642"/>
                                  <a:gd name="T46" fmla="*/ 1153 w 15060"/>
                                  <a:gd name="T47" fmla="*/ 1055 h 5642"/>
                                  <a:gd name="T48" fmla="*/ 832 w 15060"/>
                                  <a:gd name="T49" fmla="*/ 735 h 5642"/>
                                  <a:gd name="T50" fmla="*/ 720 w 15060"/>
                                  <a:gd name="T51" fmla="*/ 60 h 5642"/>
                                  <a:gd name="T52" fmla="*/ 715 w 15060"/>
                                  <a:gd name="T53" fmla="*/ 60 h 5642"/>
                                  <a:gd name="T54" fmla="*/ 252 w 15060"/>
                                  <a:gd name="T55" fmla="*/ 252 h 5642"/>
                                  <a:gd name="T56" fmla="*/ 60 w 15060"/>
                                  <a:gd name="T57" fmla="*/ 715 h 5642"/>
                                  <a:gd name="T58" fmla="*/ 60 w 15060"/>
                                  <a:gd name="T59" fmla="*/ 4360 h 5642"/>
                                  <a:gd name="T60" fmla="*/ 252 w 15060"/>
                                  <a:gd name="T61" fmla="*/ 4822 h 5642"/>
                                  <a:gd name="T62" fmla="*/ 715 w 15060"/>
                                  <a:gd name="T63" fmla="*/ 5014 h 5642"/>
                                  <a:gd name="T64" fmla="*/ 2058 w 15060"/>
                                  <a:gd name="T65" fmla="*/ 5014 h 5642"/>
                                  <a:gd name="T66" fmla="*/ 2071 w 15060"/>
                                  <a:gd name="T67" fmla="*/ 5014 h 5642"/>
                                  <a:gd name="T68" fmla="*/ 2080 w 15060"/>
                                  <a:gd name="T69" fmla="*/ 5024 h 5642"/>
                                  <a:gd name="T70" fmla="*/ 2532 w 15060"/>
                                  <a:gd name="T71" fmla="*/ 5544 h 5642"/>
                                  <a:gd name="T72" fmla="*/ 2532 w 15060"/>
                                  <a:gd name="T73" fmla="*/ 5544 h 5642"/>
                                  <a:gd name="T74" fmla="*/ 2545 w 15060"/>
                                  <a:gd name="T75" fmla="*/ 5556 h 5642"/>
                                  <a:gd name="T76" fmla="*/ 2613 w 15060"/>
                                  <a:gd name="T77" fmla="*/ 5582 h 5642"/>
                                  <a:gd name="T78" fmla="*/ 2681 w 15060"/>
                                  <a:gd name="T79" fmla="*/ 5556 h 5642"/>
                                  <a:gd name="T80" fmla="*/ 2693 w 15060"/>
                                  <a:gd name="T81" fmla="*/ 5544 h 5642"/>
                                  <a:gd name="T82" fmla="*/ 2693 w 15060"/>
                                  <a:gd name="T83" fmla="*/ 5544 h 5642"/>
                                  <a:gd name="T84" fmla="*/ 3145 w 15060"/>
                                  <a:gd name="T85" fmla="*/ 5024 h 5642"/>
                                  <a:gd name="T86" fmla="*/ 3154 w 15060"/>
                                  <a:gd name="T87" fmla="*/ 5014 h 5642"/>
                                  <a:gd name="T88" fmla="*/ 3168 w 15060"/>
                                  <a:gd name="T89" fmla="*/ 5014 h 5642"/>
                                  <a:gd name="T90" fmla="*/ 14346 w 15060"/>
                                  <a:gd name="T91" fmla="*/ 5014 h 5642"/>
                                  <a:gd name="T92" fmla="*/ 14808 w 15060"/>
                                  <a:gd name="T93" fmla="*/ 4822 h 5642"/>
                                  <a:gd name="T94" fmla="*/ 15000 w 15060"/>
                                  <a:gd name="T95" fmla="*/ 4360 h 5642"/>
                                  <a:gd name="T96" fmla="*/ 15000 w 15060"/>
                                  <a:gd name="T97" fmla="*/ 1779 h 5642"/>
                                  <a:gd name="T98" fmla="*/ 15000 w 15060"/>
                                  <a:gd name="T99" fmla="*/ 715 h 5642"/>
                                  <a:gd name="T100" fmla="*/ 14808 w 15060"/>
                                  <a:gd name="T101" fmla="*/ 252 h 5642"/>
                                  <a:gd name="T102" fmla="*/ 14346 w 15060"/>
                                  <a:gd name="T103" fmla="*/ 60 h 5642"/>
                                  <a:gd name="T104" fmla="*/ 8190 w 15060"/>
                                  <a:gd name="T105" fmla="*/ 60 h 5642"/>
                                  <a:gd name="T106" fmla="*/ 8047 w 15060"/>
                                  <a:gd name="T107" fmla="*/ 735 h 5642"/>
                                  <a:gd name="T108" fmla="*/ 7726 w 15060"/>
                                  <a:gd name="T109" fmla="*/ 1055 h 56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15060" h="5642">
                                    <a:moveTo>
                                      <a:pt x="2487" y="5583"/>
                                    </a:moveTo>
                                    <a:lnTo>
                                      <a:pt x="2044" y="5074"/>
                                    </a:lnTo>
                                    <a:lnTo>
                                      <a:pt x="715" y="5074"/>
                                    </a:lnTo>
                                    <a:cubicBezTo>
                                      <a:pt x="517" y="5074"/>
                                      <a:pt x="339" y="4994"/>
                                      <a:pt x="209" y="4865"/>
                                    </a:cubicBezTo>
                                    <a:cubicBezTo>
                                      <a:pt x="80" y="4735"/>
                                      <a:pt x="0" y="4557"/>
                                      <a:pt x="0" y="4360"/>
                                    </a:cubicBezTo>
                                    <a:lnTo>
                                      <a:pt x="0" y="715"/>
                                    </a:lnTo>
                                    <a:cubicBezTo>
                                      <a:pt x="0" y="517"/>
                                      <a:pt x="80" y="339"/>
                                      <a:pt x="209" y="209"/>
                                    </a:cubicBezTo>
                                    <a:cubicBezTo>
                                      <a:pt x="339" y="80"/>
                                      <a:pt x="517" y="0"/>
                                      <a:pt x="715" y="0"/>
                                    </a:cubicBezTo>
                                    <a:lnTo>
                                      <a:pt x="14346" y="0"/>
                                    </a:lnTo>
                                    <a:cubicBezTo>
                                      <a:pt x="14543" y="0"/>
                                      <a:pt x="14721" y="80"/>
                                      <a:pt x="14851" y="209"/>
                                    </a:cubicBezTo>
                                    <a:cubicBezTo>
                                      <a:pt x="14980" y="339"/>
                                      <a:pt x="15060" y="517"/>
                                      <a:pt x="15060" y="715"/>
                                    </a:cubicBezTo>
                                    <a:lnTo>
                                      <a:pt x="15060" y="1779"/>
                                    </a:lnTo>
                                    <a:lnTo>
                                      <a:pt x="15060" y="4360"/>
                                    </a:lnTo>
                                    <a:cubicBezTo>
                                      <a:pt x="15060" y="4557"/>
                                      <a:pt x="14980" y="4735"/>
                                      <a:pt x="14851" y="4865"/>
                                    </a:cubicBezTo>
                                    <a:cubicBezTo>
                                      <a:pt x="14721" y="4994"/>
                                      <a:pt x="14543" y="5074"/>
                                      <a:pt x="14346" y="5074"/>
                                    </a:cubicBezTo>
                                    <a:lnTo>
                                      <a:pt x="3182" y="5074"/>
                                    </a:lnTo>
                                    <a:lnTo>
                                      <a:pt x="2739" y="5583"/>
                                    </a:lnTo>
                                    <a:lnTo>
                                      <a:pt x="2738" y="5583"/>
                                    </a:lnTo>
                                    <a:cubicBezTo>
                                      <a:pt x="2733" y="5590"/>
                                      <a:pt x="2727" y="5596"/>
                                      <a:pt x="2720" y="5601"/>
                                    </a:cubicBezTo>
                                    <a:cubicBezTo>
                                      <a:pt x="2689" y="5629"/>
                                      <a:pt x="2651" y="5642"/>
                                      <a:pt x="2613" y="5642"/>
                                    </a:cubicBezTo>
                                    <a:cubicBezTo>
                                      <a:pt x="2575" y="5642"/>
                                      <a:pt x="2537" y="5629"/>
                                      <a:pt x="2505" y="5601"/>
                                    </a:cubicBezTo>
                                    <a:cubicBezTo>
                                      <a:pt x="2499" y="5596"/>
                                      <a:pt x="2493" y="5590"/>
                                      <a:pt x="2487" y="5583"/>
                                    </a:cubicBezTo>
                                    <a:close/>
                                    <a:moveTo>
                                      <a:pt x="7726" y="1055"/>
                                    </a:moveTo>
                                    <a:lnTo>
                                      <a:pt x="1153" y="1055"/>
                                    </a:lnTo>
                                    <a:cubicBezTo>
                                      <a:pt x="976" y="1055"/>
                                      <a:pt x="868" y="915"/>
                                      <a:pt x="832" y="735"/>
                                    </a:cubicBezTo>
                                    <a:lnTo>
                                      <a:pt x="720" y="60"/>
                                    </a:lnTo>
                                    <a:lnTo>
                                      <a:pt x="715" y="60"/>
                                    </a:lnTo>
                                    <a:cubicBezTo>
                                      <a:pt x="534" y="60"/>
                                      <a:pt x="370" y="133"/>
                                      <a:pt x="252" y="252"/>
                                    </a:cubicBezTo>
                                    <a:cubicBezTo>
                                      <a:pt x="133" y="370"/>
                                      <a:pt x="60" y="534"/>
                                      <a:pt x="60" y="715"/>
                                    </a:cubicBezTo>
                                    <a:lnTo>
                                      <a:pt x="60" y="4360"/>
                                    </a:lnTo>
                                    <a:cubicBezTo>
                                      <a:pt x="60" y="4540"/>
                                      <a:pt x="133" y="4704"/>
                                      <a:pt x="252" y="4822"/>
                                    </a:cubicBezTo>
                                    <a:cubicBezTo>
                                      <a:pt x="370" y="4941"/>
                                      <a:pt x="534" y="5014"/>
                                      <a:pt x="715" y="5014"/>
                                    </a:cubicBezTo>
                                    <a:lnTo>
                                      <a:pt x="2058" y="5014"/>
                                    </a:lnTo>
                                    <a:lnTo>
                                      <a:pt x="2071" y="5014"/>
                                    </a:lnTo>
                                    <a:lnTo>
                                      <a:pt x="2080" y="5024"/>
                                    </a:lnTo>
                                    <a:lnTo>
                                      <a:pt x="2532" y="5544"/>
                                    </a:lnTo>
                                    <a:lnTo>
                                      <a:pt x="2532" y="5544"/>
                                    </a:lnTo>
                                    <a:cubicBezTo>
                                      <a:pt x="2536" y="5548"/>
                                      <a:pt x="2540" y="5552"/>
                                      <a:pt x="2545" y="5556"/>
                                    </a:cubicBezTo>
                                    <a:cubicBezTo>
                                      <a:pt x="2565" y="5574"/>
                                      <a:pt x="2589" y="5582"/>
                                      <a:pt x="2613" y="5582"/>
                                    </a:cubicBezTo>
                                    <a:cubicBezTo>
                                      <a:pt x="2637" y="5582"/>
                                      <a:pt x="2661" y="5574"/>
                                      <a:pt x="2681" y="5556"/>
                                    </a:cubicBezTo>
                                    <a:cubicBezTo>
                                      <a:pt x="2685" y="5552"/>
                                      <a:pt x="2689" y="5548"/>
                                      <a:pt x="2693" y="5544"/>
                                    </a:cubicBezTo>
                                    <a:lnTo>
                                      <a:pt x="2693" y="5544"/>
                                    </a:lnTo>
                                    <a:lnTo>
                                      <a:pt x="3145" y="5024"/>
                                    </a:lnTo>
                                    <a:lnTo>
                                      <a:pt x="3154" y="5014"/>
                                    </a:lnTo>
                                    <a:lnTo>
                                      <a:pt x="3168" y="5014"/>
                                    </a:lnTo>
                                    <a:lnTo>
                                      <a:pt x="14346" y="5014"/>
                                    </a:lnTo>
                                    <a:cubicBezTo>
                                      <a:pt x="14526" y="5014"/>
                                      <a:pt x="14690" y="4941"/>
                                      <a:pt x="14808" y="4822"/>
                                    </a:cubicBezTo>
                                    <a:cubicBezTo>
                                      <a:pt x="14927" y="4704"/>
                                      <a:pt x="15000" y="4540"/>
                                      <a:pt x="15000" y="4360"/>
                                    </a:cubicBezTo>
                                    <a:lnTo>
                                      <a:pt x="15000" y="1779"/>
                                    </a:lnTo>
                                    <a:lnTo>
                                      <a:pt x="15000" y="715"/>
                                    </a:lnTo>
                                    <a:cubicBezTo>
                                      <a:pt x="15000" y="534"/>
                                      <a:pt x="14927" y="370"/>
                                      <a:pt x="14808" y="252"/>
                                    </a:cubicBezTo>
                                    <a:cubicBezTo>
                                      <a:pt x="14690" y="133"/>
                                      <a:pt x="14526" y="60"/>
                                      <a:pt x="14346" y="60"/>
                                    </a:cubicBezTo>
                                    <a:lnTo>
                                      <a:pt x="8190" y="60"/>
                                    </a:lnTo>
                                    <a:lnTo>
                                      <a:pt x="8047" y="735"/>
                                    </a:lnTo>
                                    <a:cubicBezTo>
                                      <a:pt x="8008" y="922"/>
                                      <a:pt x="7903" y="1055"/>
                                      <a:pt x="7726" y="105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7ABC3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370" name="文本框 40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471" y="140176"/>
                                <a:ext cx="3409" cy="67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eastAsia" w:ascii="方正兰亭中黑_GBK" w:eastAsia="方正兰亭中黑_GBK"/>
                                      <w:color w:val="FFFFFF" w:themeColor="background1"/>
                                      <w:sz w:val="36"/>
                                      <w:szCs w:val="36"/>
                                      <w:lang w:val="en-US" w:eastAsia="zh-CN"/>
                                      <w14:textFill>
                                        <w14:solidFill>
                                          <w14:schemeClr w14:val="bg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方正兰亭中黑_GBK" w:eastAsia="方正兰亭中黑_GBK"/>
                                      <w:color w:val="FFFFFF" w:themeColor="background1"/>
                                      <w:sz w:val="36"/>
                                      <w:szCs w:val="36"/>
                                      <w:lang w:val="en-US" w:eastAsia="zh-CN"/>
                                      <w14:textFill>
                                        <w14:solidFill>
                                          <w14:schemeClr w14:val="bg1"/>
                                        </w14:solidFill>
                                      </w14:textFill>
                                    </w:rPr>
                                    <w:t>同学</w:t>
                                  </w:r>
                                  <w:r>
                                    <w:rPr>
                                      <w:rFonts w:hint="eastAsia" w:ascii="方正兰亭中黑_GBK" w:eastAsia="方正兰亭中黑_GBK"/>
                                      <w:color w:val="FFFFFF" w:themeColor="background1"/>
                                      <w:sz w:val="36"/>
                                      <w:szCs w:val="36"/>
                                      <w14:textFill>
                                        <w14:solidFill>
                                          <w14:schemeClr w14:val="bg1"/>
                                        </w14:solidFill>
                                      </w14:textFill>
                                    </w:rPr>
                                    <w:t>评</w:t>
                                  </w:r>
                                  <w:r>
                                    <w:rPr>
                                      <w:rFonts w:hint="eastAsia" w:ascii="方正兰亭中黑_GBK" w:eastAsia="方正兰亭中黑_GBK"/>
                                      <w:color w:val="FFFFFF" w:themeColor="background1"/>
                                      <w:sz w:val="36"/>
                                      <w:szCs w:val="36"/>
                                      <w:lang w:val="en-US" w:eastAsia="zh-CN"/>
                                      <w14:textFill>
                                        <w14:solidFill>
                                          <w14:schemeClr w14:val="bg1"/>
                                        </w14:solidFill>
                                      </w14:textFill>
                                    </w:rPr>
                                    <w:t>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71" name="文本框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860" y="140775"/>
                                <a:ext cx="7947" cy="30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/>
                                    <w:kinsoku/>
                                    <w:wordWrap/>
                                    <w:overflowPunct/>
                                    <w:topLinePunct w:val="0"/>
                                    <w:autoSpaceDE/>
                                    <w:autoSpaceDN/>
                                    <w:bidi w:val="0"/>
                                    <w:adjustRightInd/>
                                    <w:snapToGrid/>
                                    <w:spacing w:line="360" w:lineRule="auto"/>
                                    <w:ind w:firstLine="480" w:firstLineChars="200"/>
                                    <w:textAlignment w:val="auto"/>
                                    <w:rPr>
                                      <w:rFonts w:hint="eastAsia" w:ascii="微软雅黑" w:hAnsi="微软雅黑" w:eastAsia="微软雅黑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我与她小学六年同学，也是她的邻居，生活中，她是个做事认真踏实、尊敬师长、敬老爱幼、拥有爱心的好学生。她学习成绩优异，思想道德纯洁，热爱参加各项社会活动。她还兴趣爱好广泛，喜欢弹钢琴、阅读、唱歌、画画、下棋、打乒乓球、轮滑、踢毽子等。全面发展的她是同学们学习的好榜样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g:grpSp>
                          <wpg:cNvPr id="51" name="组合 3"/>
                          <wpg:cNvGrpSpPr/>
                          <wpg:grpSpPr>
                            <a:xfrm rot="0">
                              <a:off x="65948" y="11113"/>
                              <a:ext cx="8131" cy="4204"/>
                              <a:chOff x="7743" y="140087"/>
                              <a:chExt cx="8131" cy="4204"/>
                            </a:xfrm>
                          </wpg:grpSpPr>
                          <wps:wsp>
                            <wps:cNvPr id="377" name="Freeform 6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7743" y="140087"/>
                                <a:ext cx="8131" cy="4204"/>
                              </a:xfrm>
                              <a:custGeom>
                                <a:avLst/>
                                <a:gdLst>
                                  <a:gd name="T0" fmla="*/ 2487 w 15060"/>
                                  <a:gd name="T1" fmla="*/ 5583 h 5642"/>
                                  <a:gd name="T2" fmla="*/ 2044 w 15060"/>
                                  <a:gd name="T3" fmla="*/ 5074 h 5642"/>
                                  <a:gd name="T4" fmla="*/ 715 w 15060"/>
                                  <a:gd name="T5" fmla="*/ 5074 h 5642"/>
                                  <a:gd name="T6" fmla="*/ 209 w 15060"/>
                                  <a:gd name="T7" fmla="*/ 4865 h 5642"/>
                                  <a:gd name="T8" fmla="*/ 0 w 15060"/>
                                  <a:gd name="T9" fmla="*/ 4360 h 5642"/>
                                  <a:gd name="T10" fmla="*/ 0 w 15060"/>
                                  <a:gd name="T11" fmla="*/ 715 h 5642"/>
                                  <a:gd name="T12" fmla="*/ 209 w 15060"/>
                                  <a:gd name="T13" fmla="*/ 209 h 5642"/>
                                  <a:gd name="T14" fmla="*/ 715 w 15060"/>
                                  <a:gd name="T15" fmla="*/ 0 h 5642"/>
                                  <a:gd name="T16" fmla="*/ 14346 w 15060"/>
                                  <a:gd name="T17" fmla="*/ 0 h 5642"/>
                                  <a:gd name="T18" fmla="*/ 14851 w 15060"/>
                                  <a:gd name="T19" fmla="*/ 209 h 5642"/>
                                  <a:gd name="T20" fmla="*/ 15060 w 15060"/>
                                  <a:gd name="T21" fmla="*/ 715 h 5642"/>
                                  <a:gd name="T22" fmla="*/ 15060 w 15060"/>
                                  <a:gd name="T23" fmla="*/ 1779 h 5642"/>
                                  <a:gd name="T24" fmla="*/ 15060 w 15060"/>
                                  <a:gd name="T25" fmla="*/ 4360 h 5642"/>
                                  <a:gd name="T26" fmla="*/ 14851 w 15060"/>
                                  <a:gd name="T27" fmla="*/ 4865 h 5642"/>
                                  <a:gd name="T28" fmla="*/ 14346 w 15060"/>
                                  <a:gd name="T29" fmla="*/ 5074 h 5642"/>
                                  <a:gd name="T30" fmla="*/ 3182 w 15060"/>
                                  <a:gd name="T31" fmla="*/ 5074 h 5642"/>
                                  <a:gd name="T32" fmla="*/ 2739 w 15060"/>
                                  <a:gd name="T33" fmla="*/ 5583 h 5642"/>
                                  <a:gd name="T34" fmla="*/ 2738 w 15060"/>
                                  <a:gd name="T35" fmla="*/ 5583 h 5642"/>
                                  <a:gd name="T36" fmla="*/ 2720 w 15060"/>
                                  <a:gd name="T37" fmla="*/ 5601 h 5642"/>
                                  <a:gd name="T38" fmla="*/ 2613 w 15060"/>
                                  <a:gd name="T39" fmla="*/ 5642 h 5642"/>
                                  <a:gd name="T40" fmla="*/ 2505 w 15060"/>
                                  <a:gd name="T41" fmla="*/ 5601 h 5642"/>
                                  <a:gd name="T42" fmla="*/ 2487 w 15060"/>
                                  <a:gd name="T43" fmla="*/ 5583 h 5642"/>
                                  <a:gd name="T44" fmla="*/ 7726 w 15060"/>
                                  <a:gd name="T45" fmla="*/ 1055 h 5642"/>
                                  <a:gd name="T46" fmla="*/ 1153 w 15060"/>
                                  <a:gd name="T47" fmla="*/ 1055 h 5642"/>
                                  <a:gd name="T48" fmla="*/ 832 w 15060"/>
                                  <a:gd name="T49" fmla="*/ 735 h 5642"/>
                                  <a:gd name="T50" fmla="*/ 720 w 15060"/>
                                  <a:gd name="T51" fmla="*/ 60 h 5642"/>
                                  <a:gd name="T52" fmla="*/ 715 w 15060"/>
                                  <a:gd name="T53" fmla="*/ 60 h 5642"/>
                                  <a:gd name="T54" fmla="*/ 252 w 15060"/>
                                  <a:gd name="T55" fmla="*/ 252 h 5642"/>
                                  <a:gd name="T56" fmla="*/ 60 w 15060"/>
                                  <a:gd name="T57" fmla="*/ 715 h 5642"/>
                                  <a:gd name="T58" fmla="*/ 60 w 15060"/>
                                  <a:gd name="T59" fmla="*/ 4360 h 5642"/>
                                  <a:gd name="T60" fmla="*/ 252 w 15060"/>
                                  <a:gd name="T61" fmla="*/ 4822 h 5642"/>
                                  <a:gd name="T62" fmla="*/ 715 w 15060"/>
                                  <a:gd name="T63" fmla="*/ 5014 h 5642"/>
                                  <a:gd name="T64" fmla="*/ 2058 w 15060"/>
                                  <a:gd name="T65" fmla="*/ 5014 h 5642"/>
                                  <a:gd name="T66" fmla="*/ 2071 w 15060"/>
                                  <a:gd name="T67" fmla="*/ 5014 h 5642"/>
                                  <a:gd name="T68" fmla="*/ 2080 w 15060"/>
                                  <a:gd name="T69" fmla="*/ 5024 h 5642"/>
                                  <a:gd name="T70" fmla="*/ 2532 w 15060"/>
                                  <a:gd name="T71" fmla="*/ 5544 h 5642"/>
                                  <a:gd name="T72" fmla="*/ 2532 w 15060"/>
                                  <a:gd name="T73" fmla="*/ 5544 h 5642"/>
                                  <a:gd name="T74" fmla="*/ 2545 w 15060"/>
                                  <a:gd name="T75" fmla="*/ 5556 h 5642"/>
                                  <a:gd name="T76" fmla="*/ 2613 w 15060"/>
                                  <a:gd name="T77" fmla="*/ 5582 h 5642"/>
                                  <a:gd name="T78" fmla="*/ 2681 w 15060"/>
                                  <a:gd name="T79" fmla="*/ 5556 h 5642"/>
                                  <a:gd name="T80" fmla="*/ 2693 w 15060"/>
                                  <a:gd name="T81" fmla="*/ 5544 h 5642"/>
                                  <a:gd name="T82" fmla="*/ 2693 w 15060"/>
                                  <a:gd name="T83" fmla="*/ 5544 h 5642"/>
                                  <a:gd name="T84" fmla="*/ 3145 w 15060"/>
                                  <a:gd name="T85" fmla="*/ 5024 h 5642"/>
                                  <a:gd name="T86" fmla="*/ 3154 w 15060"/>
                                  <a:gd name="T87" fmla="*/ 5014 h 5642"/>
                                  <a:gd name="T88" fmla="*/ 3168 w 15060"/>
                                  <a:gd name="T89" fmla="*/ 5014 h 5642"/>
                                  <a:gd name="T90" fmla="*/ 14346 w 15060"/>
                                  <a:gd name="T91" fmla="*/ 5014 h 5642"/>
                                  <a:gd name="T92" fmla="*/ 14808 w 15060"/>
                                  <a:gd name="T93" fmla="*/ 4822 h 5642"/>
                                  <a:gd name="T94" fmla="*/ 15000 w 15060"/>
                                  <a:gd name="T95" fmla="*/ 4360 h 5642"/>
                                  <a:gd name="T96" fmla="*/ 15000 w 15060"/>
                                  <a:gd name="T97" fmla="*/ 1779 h 5642"/>
                                  <a:gd name="T98" fmla="*/ 15000 w 15060"/>
                                  <a:gd name="T99" fmla="*/ 715 h 5642"/>
                                  <a:gd name="T100" fmla="*/ 14808 w 15060"/>
                                  <a:gd name="T101" fmla="*/ 252 h 5642"/>
                                  <a:gd name="T102" fmla="*/ 14346 w 15060"/>
                                  <a:gd name="T103" fmla="*/ 60 h 5642"/>
                                  <a:gd name="T104" fmla="*/ 8190 w 15060"/>
                                  <a:gd name="T105" fmla="*/ 60 h 5642"/>
                                  <a:gd name="T106" fmla="*/ 8047 w 15060"/>
                                  <a:gd name="T107" fmla="*/ 735 h 5642"/>
                                  <a:gd name="T108" fmla="*/ 7726 w 15060"/>
                                  <a:gd name="T109" fmla="*/ 1055 h 56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15060" h="5642">
                                    <a:moveTo>
                                      <a:pt x="2487" y="5583"/>
                                    </a:moveTo>
                                    <a:lnTo>
                                      <a:pt x="2044" y="5074"/>
                                    </a:lnTo>
                                    <a:lnTo>
                                      <a:pt x="715" y="5074"/>
                                    </a:lnTo>
                                    <a:cubicBezTo>
                                      <a:pt x="517" y="5074"/>
                                      <a:pt x="339" y="4994"/>
                                      <a:pt x="209" y="4865"/>
                                    </a:cubicBezTo>
                                    <a:cubicBezTo>
                                      <a:pt x="80" y="4735"/>
                                      <a:pt x="0" y="4557"/>
                                      <a:pt x="0" y="4360"/>
                                    </a:cubicBezTo>
                                    <a:lnTo>
                                      <a:pt x="0" y="715"/>
                                    </a:lnTo>
                                    <a:cubicBezTo>
                                      <a:pt x="0" y="517"/>
                                      <a:pt x="80" y="339"/>
                                      <a:pt x="209" y="209"/>
                                    </a:cubicBezTo>
                                    <a:cubicBezTo>
                                      <a:pt x="339" y="80"/>
                                      <a:pt x="517" y="0"/>
                                      <a:pt x="715" y="0"/>
                                    </a:cubicBezTo>
                                    <a:lnTo>
                                      <a:pt x="14346" y="0"/>
                                    </a:lnTo>
                                    <a:cubicBezTo>
                                      <a:pt x="14543" y="0"/>
                                      <a:pt x="14721" y="80"/>
                                      <a:pt x="14851" y="209"/>
                                    </a:cubicBezTo>
                                    <a:cubicBezTo>
                                      <a:pt x="14980" y="339"/>
                                      <a:pt x="15060" y="517"/>
                                      <a:pt x="15060" y="715"/>
                                    </a:cubicBezTo>
                                    <a:lnTo>
                                      <a:pt x="15060" y="1779"/>
                                    </a:lnTo>
                                    <a:lnTo>
                                      <a:pt x="15060" y="4360"/>
                                    </a:lnTo>
                                    <a:cubicBezTo>
                                      <a:pt x="15060" y="4557"/>
                                      <a:pt x="14980" y="4735"/>
                                      <a:pt x="14851" y="4865"/>
                                    </a:cubicBezTo>
                                    <a:cubicBezTo>
                                      <a:pt x="14721" y="4994"/>
                                      <a:pt x="14543" y="5074"/>
                                      <a:pt x="14346" y="5074"/>
                                    </a:cubicBezTo>
                                    <a:lnTo>
                                      <a:pt x="3182" y="5074"/>
                                    </a:lnTo>
                                    <a:lnTo>
                                      <a:pt x="2739" y="5583"/>
                                    </a:lnTo>
                                    <a:lnTo>
                                      <a:pt x="2738" y="5583"/>
                                    </a:lnTo>
                                    <a:cubicBezTo>
                                      <a:pt x="2733" y="5590"/>
                                      <a:pt x="2727" y="5596"/>
                                      <a:pt x="2720" y="5601"/>
                                    </a:cubicBezTo>
                                    <a:cubicBezTo>
                                      <a:pt x="2689" y="5629"/>
                                      <a:pt x="2651" y="5642"/>
                                      <a:pt x="2613" y="5642"/>
                                    </a:cubicBezTo>
                                    <a:cubicBezTo>
                                      <a:pt x="2575" y="5642"/>
                                      <a:pt x="2537" y="5629"/>
                                      <a:pt x="2505" y="5601"/>
                                    </a:cubicBezTo>
                                    <a:cubicBezTo>
                                      <a:pt x="2499" y="5596"/>
                                      <a:pt x="2493" y="5590"/>
                                      <a:pt x="2487" y="5583"/>
                                    </a:cubicBezTo>
                                    <a:close/>
                                    <a:moveTo>
                                      <a:pt x="7726" y="1055"/>
                                    </a:moveTo>
                                    <a:lnTo>
                                      <a:pt x="1153" y="1055"/>
                                    </a:lnTo>
                                    <a:cubicBezTo>
                                      <a:pt x="976" y="1055"/>
                                      <a:pt x="868" y="915"/>
                                      <a:pt x="832" y="735"/>
                                    </a:cubicBezTo>
                                    <a:lnTo>
                                      <a:pt x="720" y="60"/>
                                    </a:lnTo>
                                    <a:lnTo>
                                      <a:pt x="715" y="60"/>
                                    </a:lnTo>
                                    <a:cubicBezTo>
                                      <a:pt x="534" y="60"/>
                                      <a:pt x="370" y="133"/>
                                      <a:pt x="252" y="252"/>
                                    </a:cubicBezTo>
                                    <a:cubicBezTo>
                                      <a:pt x="133" y="370"/>
                                      <a:pt x="60" y="534"/>
                                      <a:pt x="60" y="715"/>
                                    </a:cubicBezTo>
                                    <a:lnTo>
                                      <a:pt x="60" y="4360"/>
                                    </a:lnTo>
                                    <a:cubicBezTo>
                                      <a:pt x="60" y="4540"/>
                                      <a:pt x="133" y="4704"/>
                                      <a:pt x="252" y="4822"/>
                                    </a:cubicBezTo>
                                    <a:cubicBezTo>
                                      <a:pt x="370" y="4941"/>
                                      <a:pt x="534" y="5014"/>
                                      <a:pt x="715" y="5014"/>
                                    </a:cubicBezTo>
                                    <a:lnTo>
                                      <a:pt x="2058" y="5014"/>
                                    </a:lnTo>
                                    <a:lnTo>
                                      <a:pt x="2071" y="5014"/>
                                    </a:lnTo>
                                    <a:lnTo>
                                      <a:pt x="2080" y="5024"/>
                                    </a:lnTo>
                                    <a:lnTo>
                                      <a:pt x="2532" y="5544"/>
                                    </a:lnTo>
                                    <a:lnTo>
                                      <a:pt x="2532" y="5544"/>
                                    </a:lnTo>
                                    <a:cubicBezTo>
                                      <a:pt x="2536" y="5548"/>
                                      <a:pt x="2540" y="5552"/>
                                      <a:pt x="2545" y="5556"/>
                                    </a:cubicBezTo>
                                    <a:cubicBezTo>
                                      <a:pt x="2565" y="5574"/>
                                      <a:pt x="2589" y="5582"/>
                                      <a:pt x="2613" y="5582"/>
                                    </a:cubicBezTo>
                                    <a:cubicBezTo>
                                      <a:pt x="2637" y="5582"/>
                                      <a:pt x="2661" y="5574"/>
                                      <a:pt x="2681" y="5556"/>
                                    </a:cubicBezTo>
                                    <a:cubicBezTo>
                                      <a:pt x="2685" y="5552"/>
                                      <a:pt x="2689" y="5548"/>
                                      <a:pt x="2693" y="5544"/>
                                    </a:cubicBezTo>
                                    <a:lnTo>
                                      <a:pt x="2693" y="5544"/>
                                    </a:lnTo>
                                    <a:lnTo>
                                      <a:pt x="3145" y="5024"/>
                                    </a:lnTo>
                                    <a:lnTo>
                                      <a:pt x="3154" y="5014"/>
                                    </a:lnTo>
                                    <a:lnTo>
                                      <a:pt x="3168" y="5014"/>
                                    </a:lnTo>
                                    <a:lnTo>
                                      <a:pt x="14346" y="5014"/>
                                    </a:lnTo>
                                    <a:cubicBezTo>
                                      <a:pt x="14526" y="5014"/>
                                      <a:pt x="14690" y="4941"/>
                                      <a:pt x="14808" y="4822"/>
                                    </a:cubicBezTo>
                                    <a:cubicBezTo>
                                      <a:pt x="14927" y="4704"/>
                                      <a:pt x="15000" y="4540"/>
                                      <a:pt x="15000" y="4360"/>
                                    </a:cubicBezTo>
                                    <a:lnTo>
                                      <a:pt x="15000" y="1779"/>
                                    </a:lnTo>
                                    <a:lnTo>
                                      <a:pt x="15000" y="715"/>
                                    </a:lnTo>
                                    <a:cubicBezTo>
                                      <a:pt x="15000" y="534"/>
                                      <a:pt x="14927" y="370"/>
                                      <a:pt x="14808" y="252"/>
                                    </a:cubicBezTo>
                                    <a:cubicBezTo>
                                      <a:pt x="14690" y="133"/>
                                      <a:pt x="14526" y="60"/>
                                      <a:pt x="14346" y="60"/>
                                    </a:cubicBezTo>
                                    <a:lnTo>
                                      <a:pt x="8190" y="60"/>
                                    </a:lnTo>
                                    <a:lnTo>
                                      <a:pt x="8047" y="735"/>
                                    </a:lnTo>
                                    <a:cubicBezTo>
                                      <a:pt x="8008" y="922"/>
                                      <a:pt x="7903" y="1055"/>
                                      <a:pt x="7726" y="105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7ABC3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378" name="文本框 40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471" y="140176"/>
                                <a:ext cx="3409" cy="67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eastAsia" w:ascii="方正兰亭中黑_GBK" w:eastAsia="方正兰亭中黑_GBK"/>
                                      <w:color w:val="FFFFFF" w:themeColor="background1"/>
                                      <w:sz w:val="36"/>
                                      <w:szCs w:val="36"/>
                                      <w:lang w:val="en-US" w:eastAsia="zh-CN"/>
                                      <w14:textFill>
                                        <w14:solidFill>
                                          <w14:schemeClr w14:val="bg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方正兰亭中黑_GBK" w:eastAsia="方正兰亭中黑_GBK"/>
                                      <w:color w:val="FFFFFF" w:themeColor="background1"/>
                                      <w:sz w:val="36"/>
                                      <w:szCs w:val="36"/>
                                      <w:lang w:val="en-US" w:eastAsia="zh-CN"/>
                                      <w14:textFill>
                                        <w14:solidFill>
                                          <w14:schemeClr w14:val="bg1"/>
                                        </w14:solidFill>
                                      </w14:textFill>
                                    </w:rPr>
                                    <w:t>同学</w:t>
                                  </w:r>
                                  <w:r>
                                    <w:rPr>
                                      <w:rFonts w:hint="eastAsia" w:ascii="方正兰亭中黑_GBK" w:eastAsia="方正兰亭中黑_GBK"/>
                                      <w:color w:val="FFFFFF" w:themeColor="background1"/>
                                      <w:sz w:val="36"/>
                                      <w:szCs w:val="36"/>
                                      <w14:textFill>
                                        <w14:solidFill>
                                          <w14:schemeClr w14:val="bg1"/>
                                        </w14:solidFill>
                                      </w14:textFill>
                                    </w:rPr>
                                    <w:t>评</w:t>
                                  </w:r>
                                  <w:r>
                                    <w:rPr>
                                      <w:rFonts w:hint="eastAsia" w:ascii="方正兰亭中黑_GBK" w:eastAsia="方正兰亭中黑_GBK"/>
                                      <w:color w:val="FFFFFF" w:themeColor="background1"/>
                                      <w:sz w:val="36"/>
                                      <w:szCs w:val="36"/>
                                      <w:lang w:val="en-US" w:eastAsia="zh-CN"/>
                                      <w14:textFill>
                                        <w14:solidFill>
                                          <w14:schemeClr w14:val="bg1"/>
                                        </w14:solidFill>
                                      </w14:textFill>
                                    </w:rPr>
                                    <w:t>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79" name="文本框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860" y="140775"/>
                                <a:ext cx="7947" cy="30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/>
                                    <w:kinsoku/>
                                    <w:wordWrap/>
                                    <w:overflowPunct/>
                                    <w:topLinePunct w:val="0"/>
                                    <w:autoSpaceDE/>
                                    <w:autoSpaceDN/>
                                    <w:bidi w:val="0"/>
                                    <w:adjustRightInd/>
                                    <w:snapToGrid/>
                                    <w:spacing w:line="360" w:lineRule="auto"/>
                                    <w:ind w:firstLine="480" w:firstLineChars="200"/>
                                    <w:textAlignment w:val="auto"/>
                                    <w:rPr>
                                      <w:rFonts w:hint="eastAsia" w:ascii="微软雅黑" w:hAnsi="微软雅黑" w:eastAsia="微软雅黑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孝敬父母，对人有礼貌，有进取心，是大家族中公认的好孩子。学习自觉，知识面广，多才多艺，成绩优秀。爱看书，爱问问题，有强烈的求知渴望。缺点是任性，对自己认定的事情，不论对错与否，不轻易听取别人的意见。希望你能改正缺点，发扬优点。老师和爸爸妈妈相信你能做好，也期待你有更大的进步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382" name="图片 22" descr="1891ab1913c6ec1f8e32dceb46100c5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rcRect t="54394" r="39055"/>
                          <a:stretch>
                            <a:fillRect/>
                          </a:stretch>
                        </pic:blipFill>
                        <pic:spPr>
                          <a:xfrm rot="540000">
                            <a:off x="14681" y="41940"/>
                            <a:ext cx="3121" cy="255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0.95pt;margin-top:22.75pt;height:735.25pt;width:603.25pt;z-index:251702272;mso-width-relative:page;mso-height-relative:page;" coordorigin="14681,34802" coordsize="12065,14705" o:gfxdata="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">
                <o:lock v:ext="edit" aspectratio="f"/>
                <v:rect id="_x0000_s1026" o:spid="_x0000_s1026" o:spt="1" style="position:absolute;left:18353;top:34802;height:1524;width:5086;" filled="f" stroked="f" coordsize="21600,21600" o:gfxdata="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X3o+q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default" w:ascii="华文隶书" w:eastAsia="华文隶书" w:cs="Times New Roman" w:hAnsiTheme="minorBidi"/>
                            <w:b/>
                            <w:color w:val="84C225"/>
                            <w:spacing w:val="102"/>
                            <w:kern w:val="24"/>
                            <w:sz w:val="72"/>
                            <w:szCs w:val="72"/>
                            <w:lang w:val="en-US" w:eastAsia="zh-CN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</w:pPr>
                        <w:r>
                          <w:rPr>
                            <w:rFonts w:hint="eastAsia" w:ascii="华文隶书" w:eastAsia="华文隶书" w:cs="Times New Roman" w:hAnsiTheme="minorBidi"/>
                            <w:b/>
                            <w:color w:val="84C225"/>
                            <w:spacing w:val="102"/>
                            <w:kern w:val="24"/>
                            <w:sz w:val="72"/>
                            <w:szCs w:val="72"/>
                            <w:lang w:val="en-US" w:eastAsia="zh-CN" w:bidi="ar-SA"/>
                            <w14:shadow w14:blurRad="38100" w14:dist="25400" w14:dir="540000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  <w:t>大家的评价</w:t>
                        </w:r>
                      </w:p>
                    </w:txbxContent>
                  </v:textbox>
                </v:rect>
                <v:shape id="图片 22" o:spid="_x0000_s1026" o:spt="75" alt="1891ab1913c6ec1f8e32dceb46100c52" type="#_x0000_t75" style="position:absolute;left:24832;top:37530;height:5598;width:1915;" filled="f" o:preferrelative="t" stroked="f" coordsize="21600,21600" o:gfxdata="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IQB17gAAADc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0" cropleft="41029f" o:title=""/>
                  <o:lock v:ext="edit" aspectratio="t"/>
                </v:shape>
                <v:group id="组合 381" o:spid="_x0000_s1026" o:spt="203" style="position:absolute;left:16931;top:36595;height:12912;width:8130;" coordorigin="65948,2405" coordsize="8130,12912" o:gfxdata="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B/Lsg67AAAA2wAAAA8AAAAAAAAAAQAgAAAAIgAAAGRycy9kb3ducmV2LnhtbFBL&#10;AQIUABQAAAAIAIdO4kAzLwWeOwAAADkAAAAVAAAAAAAAAAEAIAAAAAoBAABkcnMvZ3JvdXBzaGFw&#10;ZXhtbC54bWxQSwUGAAAAAAYABgBgAQAAxwMAAAAA&#10;">
                  <o:lock v:ext="edit" aspectratio="f"/>
                  <v:group id="组合 3" o:spid="_x0000_s1026" o:spt="203" style="position:absolute;left:65948;top:2405;height:4204;width:8131;" coordorigin="7743,140087" coordsize="8131,4204" o:gfxdata="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whxeVvwAAANsAAAAPAAAAAAAAAAEAIAAAACIAAABkcnMvZG93bnJldi54&#10;bWxQSwECFAAUAAAACACHTuJAMy8FnjsAAAA5AAAAFQAAAAAAAAABACAAAAAOAQAAZHJzL2dyb3Vw&#10;c2hhcGV4bWwueG1sUEsFBgAAAAAGAAYAYAEAAMsDAAAAAA==&#10;">
                    <o:lock v:ext="edit" aspectratio="f"/>
                    <v:shape id="Freeform 6" o:spid="_x0000_s1026" o:spt="100" style="position:absolute;left:7743;top:140087;height:4204;width:8131;" fillcolor="#7ABC32" filled="t" stroked="f" coordsize="15060,5642" o:gfxdata="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/izqUtwAAANwAAAAP&#10;AAAAAAAAAAEAIAAAACIAAABkcnMvZG93bnJldi54bWxQSwECFAAUAAAACACHTuJAMy8FnjsAAAA5&#10;AAAAEAAAAAAAAAABACAAAAAGAQAAZHJzL3NoYXBleG1sLnhtbFBLBQYAAAAABgAGAFsBAACwAwAA&#10;AAA=&#10;" path="m2487,5583l2044,5074,715,5074c517,5074,339,4994,209,4865c80,4735,0,4557,0,4360l0,715c0,517,80,339,209,209c339,80,517,0,715,0l14346,0c14543,0,14721,80,14851,209c14980,339,15060,517,15060,715l15060,1779,15060,4360c15060,4557,14980,4735,14851,4865c14721,4994,14543,5074,14346,5074l3182,5074,2739,5583,2738,5583c2733,5590,2727,5596,2720,5601c2689,5629,2651,5642,2613,5642c2575,5642,2537,5629,2505,5601c2499,5596,2493,5590,2487,5583xm7726,1055l1153,1055c976,1055,868,915,832,735l720,60,715,60c534,60,370,133,252,252c133,370,60,534,60,715l60,4360c60,4540,133,4704,252,4822c370,4941,534,5014,715,5014l2058,5014,2071,5014,2080,5024,2532,5544,2532,5544c2536,5548,2540,5552,2545,5556c2565,5574,2589,5582,2613,5582c2637,5582,2661,5574,2681,5556c2685,5552,2689,5548,2693,5544l2693,5544,3145,5024,3154,5014,3168,5014,14346,5014c14526,5014,14690,4941,14808,4822c14927,4704,15000,4540,15000,4360l15000,1779,15000,715c15000,534,14927,370,14808,252c14690,133,14526,60,14346,60l8190,60,8047,735c8008,922,7903,1055,7726,1055xe">
                      <v:path o:connectlocs="1342,4160;1103,3780;386,3780;112,3625;0,3248;0,532;112,155;386,0;7745,0;8018,155;8131,532;8131,1325;8131,3248;8018,3625;7745,3780;1717,3780;1478,4160;1478,4160;1468,4173;1410,4204;1352,4173;1342,4160;4171,786;622,786;449,547;388,44;386,44;136,187;32,532;32,3248;136,3592;386,3736;1111,3736;1118,3736;1123,3743;1367,4130;1367,4130;1374,4139;1410,4159;1447,4139;1453,4130;1453,4130;1698,3743;1702,3736;1710,3736;7745,3736;7994,3592;8098,3248;8098,1325;8098,532;7994,187;7745,44;4421,44;4344,547;4171,786" o:connectangles="0,0,0,0,0,0,0,0,0,0,0,0,0,0,0,0,0,0,0,0,0,0,0,0,0,0,0,0,0,0,0,0,0,0,0,0,0,0,0,0,0,0,0,0,0,0,0,0,0,0,0,0,0,0,0"/>
                      <v:fill on="t" focussize="0,0"/>
                      <v:stroke on="f" weight="2pt"/>
                      <v:imagedata o:title=""/>
                      <o:lock v:ext="edit" aspectratio="f"/>
                    </v:shape>
                    <v:shape id="_x0000_s1026" o:spid="_x0000_s1026" o:spt="202" type="#_x0000_t202" style="position:absolute;left:8471;top:140176;height:677;width:3409;" filled="f" stroked="f" coordsize="21600,21600" o:gfxdata="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8WGBrsAAADc&#10;AAAADwAAAAAAAAABACAAAAAiAAAAZHJzL2Rvd25yZXYueG1sUEsBAhQAFAAAAAgAh07iQDMvBZ47&#10;AAAAOQAAABAAAAAAAAAAAQAgAAAACgEAAGRycy9zaGFwZXhtbC54bWxQSwUGAAAAAAYABgBbAQAA&#10;tAMAAAAA&#10;">
                      <v:fill on="f" focussize="0,0"/>
                      <v:stroke on="f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36"/>
                                <w:szCs w:val="36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老师评</w:t>
                            </w:r>
                            <w:r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36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价</w:t>
                            </w:r>
                          </w:p>
                        </w:txbxContent>
                      </v:textbox>
                    </v:shape>
                    <v:shape id="文本框 2" o:spid="_x0000_s1026" o:spt="202" type="#_x0000_t202" style="position:absolute;left:7860;top:140775;height:3036;width:7947;" filled="f" stroked="f" coordsize="21600,21600" o:gfxdata="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1loSdLsAAADc&#10;AAAADwAAAAAAAAABACAAAAAiAAAAZHJzL2Rvd25yZXYueG1sUEsBAhQAFAAAAAgAh07iQDMvBZ47&#10;AAAAOQAAABAAAAAAAAAAAQAgAAAACgEAAGRycy9zaGFwZXhtbC54bWxQSwUGAAAAAAYABgBbAQAA&#10;tAMAAAAA&#10;">
                      <v:fill on="f" focussize="0,0"/>
                      <v:stroke on="f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ind w:firstLine="480" w:firstLineChars="200"/>
                              <w:textAlignment w:val="auto"/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对学习充满热情，对知识充满渴望。能独立完成老师布置的作业，自觉做好预习，复习的功课，业余时间，还不满足于课堂上所学到的知识，大量阅读有益的书、报刊、杂志，以开阔自己的视野、增长知识。功夫不负有心人，付出的辛勤劳动，终于获得了硕果累累，是我们学校师生公认的优秀学生。</w:t>
                            </w:r>
                          </w:p>
                        </w:txbxContent>
                      </v:textbox>
                    </v:shape>
                  </v:group>
                  <v:group id="组合 3" o:spid="_x0000_s1026" o:spt="203" style="position:absolute;left:65948;top:6759;height:4204;width:8131;" coordorigin="7743,140087" coordsize="8131,4204" o:gfxdata="UEsDBAoAAAAAAIdO4kAAAAAAAAAAAAAAAAAEAAAAZHJzL1BLAwQUAAAACACHTuJAZGQo1b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vr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ZGQo1boAAADbAAAADwAAAAAAAAABACAAAAAiAAAAZHJzL2Rvd25yZXYueG1sUEsB&#10;AhQAFAAAAAgAh07iQDMvBZ47AAAAOQAAABUAAAAAAAAAAQAgAAAACQEAAGRycy9ncm91cHNoYXBl&#10;eG1sLnhtbFBLBQYAAAAABgAGAGABAADGAwAAAAA=&#10;">
                    <o:lock v:ext="edit" aspectratio="f"/>
                    <v:shape id="Freeform 6" o:spid="_x0000_s1026" o:spt="100" style="position:absolute;left:7743;top:140087;height:4204;width:8131;" fillcolor="#7ABC32" filled="t" stroked="f" coordsize="15060,5642" o:gfxdata="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0KEa1twAAANwAAAAP&#10;AAAAAAAAAAEAIAAAACIAAABkcnMvZG93bnJldi54bWxQSwECFAAUAAAACACHTuJAMy8FnjsAAAA5&#10;AAAAEAAAAAAAAAABACAAAAAGAQAAZHJzL3NoYXBleG1sLnhtbFBLBQYAAAAABgAGAFsBAACwAwAA&#10;AAA=&#10;" path="m2487,5583l2044,5074,715,5074c517,5074,339,4994,209,4865c80,4735,0,4557,0,4360l0,715c0,517,80,339,209,209c339,80,517,0,715,0l14346,0c14543,0,14721,80,14851,209c14980,339,15060,517,15060,715l15060,1779,15060,4360c15060,4557,14980,4735,14851,4865c14721,4994,14543,5074,14346,5074l3182,5074,2739,5583,2738,5583c2733,5590,2727,5596,2720,5601c2689,5629,2651,5642,2613,5642c2575,5642,2537,5629,2505,5601c2499,5596,2493,5590,2487,5583xm7726,1055l1153,1055c976,1055,868,915,832,735l720,60,715,60c534,60,370,133,252,252c133,370,60,534,60,715l60,4360c60,4540,133,4704,252,4822c370,4941,534,5014,715,5014l2058,5014,2071,5014,2080,5024,2532,5544,2532,5544c2536,5548,2540,5552,2545,5556c2565,5574,2589,5582,2613,5582c2637,5582,2661,5574,2681,5556c2685,5552,2689,5548,2693,5544l2693,5544,3145,5024,3154,5014,3168,5014,14346,5014c14526,5014,14690,4941,14808,4822c14927,4704,15000,4540,15000,4360l15000,1779,15000,715c15000,534,14927,370,14808,252c14690,133,14526,60,14346,60l8190,60,8047,735c8008,922,7903,1055,7726,1055xe">
                      <v:path o:connectlocs="1342,4160;1103,3780;386,3780;112,3625;0,3248;0,532;112,155;386,0;7745,0;8018,155;8131,532;8131,1325;8131,3248;8018,3625;7745,3780;1717,3780;1478,4160;1478,4160;1468,4173;1410,4204;1352,4173;1342,4160;4171,786;622,786;449,547;388,44;386,44;136,187;32,532;32,3248;136,3592;386,3736;1111,3736;1118,3736;1123,3743;1367,4130;1367,4130;1374,4139;1410,4159;1447,4139;1453,4130;1453,4130;1698,3743;1702,3736;1710,3736;7745,3736;7994,3592;8098,3248;8098,1325;8098,532;7994,187;7745,44;4421,44;4344,547;4171,786" o:connectangles="0,0,0,0,0,0,0,0,0,0,0,0,0,0,0,0,0,0,0,0,0,0,0,0,0,0,0,0,0,0,0,0,0,0,0,0,0,0,0,0,0,0,0,0,0,0,0,0,0,0,0,0,0,0,0"/>
                      <v:fill on="t" focussize="0,0"/>
                      <v:stroke on="f" weight="2pt"/>
                      <v:imagedata o:title=""/>
                      <o:lock v:ext="edit" aspectratio="f"/>
                    </v:shape>
                    <v:shape id="文本框 406" o:spid="_x0000_s1026" o:spt="202" type="#_x0000_t202" style="position:absolute;left:8471;top:140176;height:677;width:3409;" filled="f" stroked="f" coordsize="21600,21600" o:gfxdata="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N/MBfG5AAAA3AAA&#10;AA8AAAAAAAAAAQAgAAAAIgAAAGRycy9kb3ducmV2LnhtbFBLAQIUABQAAAAIAIdO4kAzLwWeOwAA&#10;ADkAAAAQAAAAAAAAAAEAIAAAAAgBAABkcnMvc2hhcGV4bWwueG1sUEsFBgAAAAAGAAYAWwEAALID&#10;AAAAAA==&#10;">
                      <v:fill on="f" focussize="0,0"/>
                      <v:stroke on="f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36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36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同学</w:t>
                            </w:r>
                            <w:r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评</w:t>
                            </w:r>
                            <w:r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36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价</w:t>
                            </w:r>
                          </w:p>
                        </w:txbxContent>
                      </v:textbox>
                    </v:shape>
                    <v:shape id="文本框 2" o:spid="_x0000_s1026" o:spt="202" type="#_x0000_t202" style="position:absolute;left:7860;top:140775;height:3036;width:7947;" filled="f" stroked="f" coordsize="21600,21600" o:gfxdata="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gKBqvQAA&#10;ANwAAAAPAAAAAAAAAAEAIAAAACIAAABkcnMvZG93bnJldi54bWxQSwECFAAUAAAACACHTuJAMy8F&#10;njsAAAA5AAAAEAAAAAAAAAABACAAAAAMAQAAZHJzL3NoYXBleG1sLnhtbFBLBQYAAAAABgAGAFsB&#10;AAC2AwAAAAA=&#10;">
                      <v:fill on="f" focussize="0,0"/>
                      <v:stroke on="f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ind w:firstLine="480" w:firstLineChars="200"/>
                              <w:textAlignment w:val="auto"/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我与她小学六年同学，也是她的邻居，生活中，她是个做事认真踏实、尊敬师长、敬老爱幼、拥有爱心的好学生。她学习成绩优异，思想道德纯洁，热爱参加各项社会活动。她还兴趣爱好广泛，喜欢弹钢琴、阅读、唱歌、画画、下棋、打乒乓球、轮滑、踢毽子等。全面发展的她是同学们学习的好榜样。</w:t>
                            </w:r>
                          </w:p>
                        </w:txbxContent>
                      </v:textbox>
                    </v:shape>
                  </v:group>
                  <v:group id="组合 3" o:spid="_x0000_s1026" o:spt="203" style="position:absolute;left:65948;top:11113;height:4204;width:8131;" coordorigin="7743,140087" coordsize="8131,4204" o:gfxdata="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AsojU6+AAAA2wAAAA8AAAAAAAAAAQAgAAAAIgAAAGRycy9kb3ducmV2Lnht&#10;bFBLAQIUABQAAAAIAIdO4kAzLwWeOwAAADkAAAAVAAAAAAAAAAEAIAAAAA0BAABkcnMvZ3JvdXBz&#10;aGFwZXhtbC54bWxQSwUGAAAAAAYABgBgAQAAygMAAAAA&#10;">
                    <o:lock v:ext="edit" aspectratio="f"/>
                    <v:shape id="Freeform 6" o:spid="_x0000_s1026" o:spt="100" style="position:absolute;left:7743;top:140087;height:4204;width:8131;" fillcolor="#7ABC32" filled="t" stroked="f" coordsize="15060,5642" o:gfxdata="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vIuGBtwAAANwAAAAP&#10;AAAAAAAAAAEAIAAAACIAAABkcnMvZG93bnJldi54bWxQSwECFAAUAAAACACHTuJAMy8FnjsAAAA5&#10;AAAAEAAAAAAAAAABACAAAAAGAQAAZHJzL3NoYXBleG1sLnhtbFBLBQYAAAAABgAGAFsBAACwAwAA&#10;AAA=&#10;" path="m2487,5583l2044,5074,715,5074c517,5074,339,4994,209,4865c80,4735,0,4557,0,4360l0,715c0,517,80,339,209,209c339,80,517,0,715,0l14346,0c14543,0,14721,80,14851,209c14980,339,15060,517,15060,715l15060,1779,15060,4360c15060,4557,14980,4735,14851,4865c14721,4994,14543,5074,14346,5074l3182,5074,2739,5583,2738,5583c2733,5590,2727,5596,2720,5601c2689,5629,2651,5642,2613,5642c2575,5642,2537,5629,2505,5601c2499,5596,2493,5590,2487,5583xm7726,1055l1153,1055c976,1055,868,915,832,735l720,60,715,60c534,60,370,133,252,252c133,370,60,534,60,715l60,4360c60,4540,133,4704,252,4822c370,4941,534,5014,715,5014l2058,5014,2071,5014,2080,5024,2532,5544,2532,5544c2536,5548,2540,5552,2545,5556c2565,5574,2589,5582,2613,5582c2637,5582,2661,5574,2681,5556c2685,5552,2689,5548,2693,5544l2693,5544,3145,5024,3154,5014,3168,5014,14346,5014c14526,5014,14690,4941,14808,4822c14927,4704,15000,4540,15000,4360l15000,1779,15000,715c15000,534,14927,370,14808,252c14690,133,14526,60,14346,60l8190,60,8047,735c8008,922,7903,1055,7726,1055xe">
                      <v:path o:connectlocs="1342,4160;1103,3780;386,3780;112,3625;0,3248;0,532;112,155;386,0;7745,0;8018,155;8131,532;8131,1325;8131,3248;8018,3625;7745,3780;1717,3780;1478,4160;1478,4160;1468,4173;1410,4204;1352,4173;1342,4160;4171,786;622,786;449,547;388,44;386,44;136,187;32,532;32,3248;136,3592;386,3736;1111,3736;1118,3736;1123,3743;1367,4130;1367,4130;1374,4139;1410,4159;1447,4139;1453,4130;1453,4130;1698,3743;1702,3736;1710,3736;7745,3736;7994,3592;8098,3248;8098,1325;8098,532;7994,187;7745,44;4421,44;4344,547;4171,786" o:connectangles="0,0,0,0,0,0,0,0,0,0,0,0,0,0,0,0,0,0,0,0,0,0,0,0,0,0,0,0,0,0,0,0,0,0,0,0,0,0,0,0,0,0,0,0,0,0,0,0,0,0,0,0,0,0,0"/>
                      <v:fill on="t" focussize="0,0"/>
                      <v:stroke on="f" weight="2pt"/>
                      <v:imagedata o:title=""/>
                      <o:lock v:ext="edit" aspectratio="f"/>
                    </v:shape>
                    <v:shape id="文本框 406" o:spid="_x0000_s1026" o:spt="202" type="#_x0000_t202" style="position:absolute;left:8471;top:140176;height:677;width:3409;" filled="f" stroked="f" coordsize="21600,21600" o:gfxdata="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G6Cfe5AAAA3AAA&#10;AA8AAAAAAAAAAQAgAAAAIgAAAGRycy9kb3ducmV2LnhtbFBLAQIUABQAAAAIAIdO4kAzLwWeOwAA&#10;ADkAAAAQAAAAAAAAAAEAIAAAAAgBAABkcnMvc2hhcGV4bWwueG1sUEsFBgAAAAAGAAYAWwEAALID&#10;AAAAAA==&#10;">
                      <v:fill on="f" focussize="0,0"/>
                      <v:stroke on="f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36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36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同学</w:t>
                            </w:r>
                            <w:r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评</w:t>
                            </w:r>
                            <w:r>
                              <w:rPr>
                                <w:rFonts w:hint="eastAsia" w:ascii="方正兰亭中黑_GBK" w:eastAsia="方正兰亭中黑_GBK"/>
                                <w:color w:val="FFFFFF" w:themeColor="background1"/>
                                <w:sz w:val="36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价</w:t>
                            </w:r>
                          </w:p>
                        </w:txbxContent>
                      </v:textbox>
                    </v:shape>
                    <v:shape id="文本框 2" o:spid="_x0000_s1026" o:spt="202" type="#_x0000_t202" style="position:absolute;left:7860;top:140775;height:3036;width:7947;" filled="f" stroked="f" coordsize="21600,21600" o:gfxdata="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vasbL4A&#10;AADcAAAADwAAAAAAAAABACAAAAAiAAAAZHJzL2Rvd25yZXYueG1sUEsBAhQAFAAAAAgAh07iQDMv&#10;BZ47AAAAOQAAABAAAAAAAAAAAQAgAAAADQEAAGRycy9zaGFwZXhtbC54bWxQSwUGAAAAAAYABgBb&#10;AQAAtwMAAAAA&#10;">
                      <v:fill on="f" focussize="0,0"/>
                      <v:stroke on="f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60" w:lineRule="auto"/>
                              <w:ind w:firstLine="480" w:firstLineChars="200"/>
                              <w:textAlignment w:val="auto"/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  <w:szCs w:val="24"/>
                                <w:lang w:val="en-US" w:eastAsia="zh-CN"/>
                              </w:rPr>
                              <w:t>孝敬父母，对人有礼貌，有进取心，是大家族中公认的好孩子。学习自觉，知识面广，多才多艺，成绩优秀。爱看书，爱问问题，有强烈的求知渴望。缺点是任性，对自己认定的事情，不论对错与否，不轻易听取别人的意见。希望你能改正缺点，发扬优点。老师和爸爸妈妈相信你能做好，也期待你有更大的进步。</w:t>
                            </w:r>
                          </w:p>
                        </w:txbxContent>
                      </v:textbox>
                    </v:shape>
                  </v:group>
                </v:group>
                <v:shape id="图片 22" o:spid="_x0000_s1026" o:spt="75" alt="1891ab1913c6ec1f8e32dceb46100c52" type="#_x0000_t75" style="position:absolute;left:14681;top:41940;height:2553;width:3121;rotation:589824f;" filled="f" o:preferrelative="t" stroked="f" coordsize="21600,21600" o:gfxdata="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vU+I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croptop="35648f" cropright="25595f" o:title=""/>
                  <o:lock v:ext="edit" aspectratio="t"/>
                </v:shape>
              </v:group>
            </w:pict>
          </mc:Fallback>
        </mc:AlternateContent>
      </w:r>
      <w:r>
        <w:rPr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-53340</wp:posOffset>
            </wp:positionV>
            <wp:extent cx="7611110" cy="10758805"/>
            <wp:effectExtent l="9525" t="9525" r="18415" b="13970"/>
            <wp:wrapNone/>
            <wp:docPr id="419" name="图片 6" descr="C:\Users\Administrator\Desktop\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" name="图片 6" descr="C:\Users\Administrator\Desktop\图片1.png图片1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11110" cy="1075880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-64135</wp:posOffset>
            </wp:positionH>
            <wp:positionV relativeFrom="page">
              <wp:posOffset>10789920</wp:posOffset>
            </wp:positionV>
            <wp:extent cx="7658100" cy="10691495"/>
            <wp:effectExtent l="0" t="0" r="0" b="14605"/>
            <wp:wrapNone/>
            <wp:docPr id="1" name="图片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2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658100" cy="106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3403600</wp:posOffset>
                </wp:positionH>
                <wp:positionV relativeFrom="page">
                  <wp:posOffset>8194040</wp:posOffset>
                </wp:positionV>
                <wp:extent cx="304800" cy="292100"/>
                <wp:effectExtent l="0" t="0" r="17038320" b="36539805"/>
                <wp:wrapNone/>
                <wp:docPr id="40" name="组合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" cy="292100"/>
                          <a:chOff x="5360" y="11500"/>
                          <a:chExt cx="480" cy="460"/>
                        </a:xfrm>
                      </wpg:grpSpPr>
                      <wps:wsp>
                        <wps:cNvPr id="39" name="任意多边形 42"/>
                        <wps:cNvSpPr>
                          <a:spLocks noEditPoints="1"/>
                        </wps:cNvSpPr>
                        <wps:spPr>
                          <a:xfrm>
                            <a:off x="32192" y="69023"/>
                            <a:ext cx="480" cy="46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80" h="460">
                                <a:moveTo>
                                  <a:pt x="480" y="230"/>
                                </a:moveTo>
                                <a:lnTo>
                                  <a:pt x="480" y="230"/>
                                </a:lnTo>
                                <a:lnTo>
                                  <a:pt x="480" y="233"/>
                                </a:lnTo>
                                <a:lnTo>
                                  <a:pt x="480" y="236"/>
                                </a:lnTo>
                                <a:lnTo>
                                  <a:pt x="480" y="239"/>
                                </a:lnTo>
                                <a:lnTo>
                                  <a:pt x="480" y="243"/>
                                </a:lnTo>
                                <a:lnTo>
                                  <a:pt x="480" y="246"/>
                                </a:lnTo>
                                <a:lnTo>
                                  <a:pt x="480" y="249"/>
                                </a:lnTo>
                                <a:lnTo>
                                  <a:pt x="479" y="252"/>
                                </a:lnTo>
                                <a:lnTo>
                                  <a:pt x="479" y="256"/>
                                </a:lnTo>
                                <a:lnTo>
                                  <a:pt x="479" y="259"/>
                                </a:lnTo>
                                <a:lnTo>
                                  <a:pt x="478" y="262"/>
                                </a:lnTo>
                                <a:lnTo>
                                  <a:pt x="478" y="265"/>
                                </a:lnTo>
                                <a:lnTo>
                                  <a:pt x="477" y="268"/>
                                </a:lnTo>
                                <a:lnTo>
                                  <a:pt x="477" y="271"/>
                                </a:lnTo>
                                <a:lnTo>
                                  <a:pt x="476" y="274"/>
                                </a:lnTo>
                                <a:lnTo>
                                  <a:pt x="476" y="277"/>
                                </a:lnTo>
                                <a:lnTo>
                                  <a:pt x="475" y="280"/>
                                </a:lnTo>
                                <a:lnTo>
                                  <a:pt x="474" y="283"/>
                                </a:lnTo>
                                <a:lnTo>
                                  <a:pt x="474" y="286"/>
                                </a:lnTo>
                                <a:lnTo>
                                  <a:pt x="473" y="289"/>
                                </a:lnTo>
                                <a:lnTo>
                                  <a:pt x="471" y="291"/>
                                </a:lnTo>
                                <a:lnTo>
                                  <a:pt x="470" y="294"/>
                                </a:lnTo>
                                <a:lnTo>
                                  <a:pt x="470" y="297"/>
                                </a:lnTo>
                                <a:lnTo>
                                  <a:pt x="469" y="301"/>
                                </a:lnTo>
                                <a:lnTo>
                                  <a:pt x="468" y="304"/>
                                </a:lnTo>
                                <a:lnTo>
                                  <a:pt x="467" y="307"/>
                                </a:lnTo>
                                <a:lnTo>
                                  <a:pt x="466" y="309"/>
                                </a:lnTo>
                                <a:lnTo>
                                  <a:pt x="465" y="312"/>
                                </a:lnTo>
                                <a:lnTo>
                                  <a:pt x="464" y="315"/>
                                </a:lnTo>
                                <a:lnTo>
                                  <a:pt x="463" y="318"/>
                                </a:lnTo>
                                <a:lnTo>
                                  <a:pt x="461" y="320"/>
                                </a:lnTo>
                                <a:lnTo>
                                  <a:pt x="460" y="323"/>
                                </a:lnTo>
                                <a:lnTo>
                                  <a:pt x="459" y="326"/>
                                </a:lnTo>
                                <a:lnTo>
                                  <a:pt x="458" y="328"/>
                                </a:lnTo>
                                <a:lnTo>
                                  <a:pt x="457" y="331"/>
                                </a:lnTo>
                                <a:lnTo>
                                  <a:pt x="454" y="334"/>
                                </a:lnTo>
                                <a:lnTo>
                                  <a:pt x="453" y="336"/>
                                </a:lnTo>
                                <a:lnTo>
                                  <a:pt x="451" y="339"/>
                                </a:lnTo>
                                <a:lnTo>
                                  <a:pt x="450" y="341"/>
                                </a:lnTo>
                                <a:lnTo>
                                  <a:pt x="449" y="344"/>
                                </a:lnTo>
                                <a:lnTo>
                                  <a:pt x="447" y="348"/>
                                </a:lnTo>
                                <a:lnTo>
                                  <a:pt x="446" y="350"/>
                                </a:lnTo>
                                <a:lnTo>
                                  <a:pt x="444" y="353"/>
                                </a:lnTo>
                                <a:lnTo>
                                  <a:pt x="443" y="355"/>
                                </a:lnTo>
                                <a:lnTo>
                                  <a:pt x="441" y="357"/>
                                </a:lnTo>
                                <a:lnTo>
                                  <a:pt x="438" y="360"/>
                                </a:lnTo>
                                <a:lnTo>
                                  <a:pt x="437" y="362"/>
                                </a:lnTo>
                                <a:lnTo>
                                  <a:pt x="435" y="365"/>
                                </a:lnTo>
                                <a:lnTo>
                                  <a:pt x="433" y="367"/>
                                </a:lnTo>
                                <a:lnTo>
                                  <a:pt x="432" y="369"/>
                                </a:lnTo>
                                <a:lnTo>
                                  <a:pt x="430" y="372"/>
                                </a:lnTo>
                                <a:lnTo>
                                  <a:pt x="428" y="374"/>
                                </a:lnTo>
                                <a:lnTo>
                                  <a:pt x="426" y="376"/>
                                </a:lnTo>
                                <a:lnTo>
                                  <a:pt x="423" y="378"/>
                                </a:lnTo>
                                <a:lnTo>
                                  <a:pt x="421" y="381"/>
                                </a:lnTo>
                                <a:lnTo>
                                  <a:pt x="419" y="383"/>
                                </a:lnTo>
                                <a:lnTo>
                                  <a:pt x="418" y="385"/>
                                </a:lnTo>
                                <a:lnTo>
                                  <a:pt x="416" y="387"/>
                                </a:lnTo>
                                <a:lnTo>
                                  <a:pt x="414" y="389"/>
                                </a:lnTo>
                                <a:lnTo>
                                  <a:pt x="412" y="392"/>
                                </a:lnTo>
                                <a:lnTo>
                                  <a:pt x="409" y="394"/>
                                </a:lnTo>
                                <a:lnTo>
                                  <a:pt x="406" y="396"/>
                                </a:lnTo>
                                <a:lnTo>
                                  <a:pt x="404" y="398"/>
                                </a:lnTo>
                                <a:lnTo>
                                  <a:pt x="402" y="400"/>
                                </a:lnTo>
                                <a:lnTo>
                                  <a:pt x="400" y="402"/>
                                </a:lnTo>
                                <a:lnTo>
                                  <a:pt x="398" y="404"/>
                                </a:lnTo>
                                <a:lnTo>
                                  <a:pt x="396" y="406"/>
                                </a:lnTo>
                                <a:lnTo>
                                  <a:pt x="393" y="408"/>
                                </a:lnTo>
                                <a:lnTo>
                                  <a:pt x="390" y="410"/>
                                </a:lnTo>
                                <a:lnTo>
                                  <a:pt x="388" y="411"/>
                                </a:lnTo>
                                <a:lnTo>
                                  <a:pt x="386" y="413"/>
                                </a:lnTo>
                                <a:lnTo>
                                  <a:pt x="383" y="415"/>
                                </a:lnTo>
                                <a:lnTo>
                                  <a:pt x="381" y="417"/>
                                </a:lnTo>
                                <a:lnTo>
                                  <a:pt x="378" y="418"/>
                                </a:lnTo>
                                <a:lnTo>
                                  <a:pt x="375" y="420"/>
                                </a:lnTo>
                                <a:lnTo>
                                  <a:pt x="373" y="422"/>
                                </a:lnTo>
                                <a:lnTo>
                                  <a:pt x="370" y="423"/>
                                </a:lnTo>
                                <a:lnTo>
                                  <a:pt x="368" y="425"/>
                                </a:lnTo>
                                <a:lnTo>
                                  <a:pt x="365" y="426"/>
                                </a:lnTo>
                                <a:lnTo>
                                  <a:pt x="363" y="428"/>
                                </a:lnTo>
                                <a:lnTo>
                                  <a:pt x="359" y="429"/>
                                </a:lnTo>
                                <a:lnTo>
                                  <a:pt x="357" y="431"/>
                                </a:lnTo>
                                <a:lnTo>
                                  <a:pt x="354" y="432"/>
                                </a:lnTo>
                                <a:lnTo>
                                  <a:pt x="352" y="434"/>
                                </a:lnTo>
                                <a:lnTo>
                                  <a:pt x="349" y="435"/>
                                </a:lnTo>
                                <a:lnTo>
                                  <a:pt x="346" y="436"/>
                                </a:lnTo>
                                <a:lnTo>
                                  <a:pt x="343" y="439"/>
                                </a:lnTo>
                                <a:lnTo>
                                  <a:pt x="340" y="440"/>
                                </a:lnTo>
                                <a:lnTo>
                                  <a:pt x="337" y="441"/>
                                </a:lnTo>
                                <a:lnTo>
                                  <a:pt x="335" y="442"/>
                                </a:lnTo>
                                <a:lnTo>
                                  <a:pt x="332" y="443"/>
                                </a:lnTo>
                                <a:lnTo>
                                  <a:pt x="329" y="444"/>
                                </a:lnTo>
                                <a:lnTo>
                                  <a:pt x="325" y="445"/>
                                </a:lnTo>
                                <a:lnTo>
                                  <a:pt x="323" y="446"/>
                                </a:lnTo>
                                <a:lnTo>
                                  <a:pt x="320" y="447"/>
                                </a:lnTo>
                                <a:lnTo>
                                  <a:pt x="317" y="448"/>
                                </a:lnTo>
                                <a:lnTo>
                                  <a:pt x="314" y="449"/>
                                </a:lnTo>
                                <a:lnTo>
                                  <a:pt x="310" y="450"/>
                                </a:lnTo>
                                <a:lnTo>
                                  <a:pt x="308" y="451"/>
                                </a:lnTo>
                                <a:lnTo>
                                  <a:pt x="305" y="452"/>
                                </a:lnTo>
                                <a:lnTo>
                                  <a:pt x="302" y="453"/>
                                </a:lnTo>
                                <a:lnTo>
                                  <a:pt x="299" y="453"/>
                                </a:lnTo>
                                <a:lnTo>
                                  <a:pt x="295" y="454"/>
                                </a:lnTo>
                                <a:lnTo>
                                  <a:pt x="292" y="455"/>
                                </a:lnTo>
                                <a:lnTo>
                                  <a:pt x="289" y="455"/>
                                </a:lnTo>
                                <a:lnTo>
                                  <a:pt x="286" y="456"/>
                                </a:lnTo>
                                <a:lnTo>
                                  <a:pt x="283" y="457"/>
                                </a:lnTo>
                                <a:lnTo>
                                  <a:pt x="279" y="457"/>
                                </a:lnTo>
                                <a:lnTo>
                                  <a:pt x="276" y="458"/>
                                </a:lnTo>
                                <a:lnTo>
                                  <a:pt x="273" y="458"/>
                                </a:lnTo>
                                <a:lnTo>
                                  <a:pt x="270" y="458"/>
                                </a:lnTo>
                                <a:lnTo>
                                  <a:pt x="267" y="459"/>
                                </a:lnTo>
                                <a:lnTo>
                                  <a:pt x="263" y="459"/>
                                </a:lnTo>
                                <a:lnTo>
                                  <a:pt x="260" y="459"/>
                                </a:lnTo>
                                <a:lnTo>
                                  <a:pt x="257" y="460"/>
                                </a:lnTo>
                                <a:lnTo>
                                  <a:pt x="254" y="460"/>
                                </a:lnTo>
                                <a:lnTo>
                                  <a:pt x="251" y="460"/>
                                </a:lnTo>
                                <a:lnTo>
                                  <a:pt x="247" y="460"/>
                                </a:lnTo>
                                <a:lnTo>
                                  <a:pt x="244" y="460"/>
                                </a:lnTo>
                                <a:lnTo>
                                  <a:pt x="240" y="460"/>
                                </a:lnTo>
                                <a:lnTo>
                                  <a:pt x="240" y="460"/>
                                </a:lnTo>
                                <a:lnTo>
                                  <a:pt x="237" y="460"/>
                                </a:lnTo>
                                <a:lnTo>
                                  <a:pt x="234" y="460"/>
                                </a:lnTo>
                                <a:lnTo>
                                  <a:pt x="230" y="460"/>
                                </a:lnTo>
                                <a:lnTo>
                                  <a:pt x="227" y="460"/>
                                </a:lnTo>
                                <a:lnTo>
                                  <a:pt x="224" y="460"/>
                                </a:lnTo>
                                <a:lnTo>
                                  <a:pt x="221" y="459"/>
                                </a:lnTo>
                                <a:lnTo>
                                  <a:pt x="218" y="459"/>
                                </a:lnTo>
                                <a:lnTo>
                                  <a:pt x="214" y="459"/>
                                </a:lnTo>
                                <a:lnTo>
                                  <a:pt x="211" y="458"/>
                                </a:lnTo>
                                <a:lnTo>
                                  <a:pt x="208" y="458"/>
                                </a:lnTo>
                                <a:lnTo>
                                  <a:pt x="205" y="458"/>
                                </a:lnTo>
                                <a:lnTo>
                                  <a:pt x="202" y="457"/>
                                </a:lnTo>
                                <a:lnTo>
                                  <a:pt x="198" y="457"/>
                                </a:lnTo>
                                <a:lnTo>
                                  <a:pt x="195" y="456"/>
                                </a:lnTo>
                                <a:lnTo>
                                  <a:pt x="192" y="455"/>
                                </a:lnTo>
                                <a:lnTo>
                                  <a:pt x="189" y="455"/>
                                </a:lnTo>
                                <a:lnTo>
                                  <a:pt x="186" y="454"/>
                                </a:lnTo>
                                <a:lnTo>
                                  <a:pt x="182" y="453"/>
                                </a:lnTo>
                                <a:lnTo>
                                  <a:pt x="179" y="453"/>
                                </a:lnTo>
                                <a:lnTo>
                                  <a:pt x="176" y="452"/>
                                </a:lnTo>
                                <a:lnTo>
                                  <a:pt x="173" y="451"/>
                                </a:lnTo>
                                <a:lnTo>
                                  <a:pt x="170" y="450"/>
                                </a:lnTo>
                                <a:lnTo>
                                  <a:pt x="167" y="449"/>
                                </a:lnTo>
                                <a:lnTo>
                                  <a:pt x="164" y="448"/>
                                </a:lnTo>
                                <a:lnTo>
                                  <a:pt x="161" y="447"/>
                                </a:lnTo>
                                <a:lnTo>
                                  <a:pt x="158" y="446"/>
                                </a:lnTo>
                                <a:lnTo>
                                  <a:pt x="155" y="445"/>
                                </a:lnTo>
                                <a:lnTo>
                                  <a:pt x="153" y="444"/>
                                </a:lnTo>
                                <a:lnTo>
                                  <a:pt x="149" y="443"/>
                                </a:lnTo>
                                <a:lnTo>
                                  <a:pt x="146" y="442"/>
                                </a:lnTo>
                                <a:lnTo>
                                  <a:pt x="143" y="441"/>
                                </a:lnTo>
                                <a:lnTo>
                                  <a:pt x="141" y="440"/>
                                </a:lnTo>
                                <a:lnTo>
                                  <a:pt x="138" y="439"/>
                                </a:lnTo>
                                <a:lnTo>
                                  <a:pt x="134" y="436"/>
                                </a:lnTo>
                                <a:lnTo>
                                  <a:pt x="132" y="435"/>
                                </a:lnTo>
                                <a:lnTo>
                                  <a:pt x="129" y="434"/>
                                </a:lnTo>
                                <a:lnTo>
                                  <a:pt x="127" y="432"/>
                                </a:lnTo>
                                <a:lnTo>
                                  <a:pt x="124" y="431"/>
                                </a:lnTo>
                                <a:lnTo>
                                  <a:pt x="122" y="429"/>
                                </a:lnTo>
                                <a:lnTo>
                                  <a:pt x="118" y="428"/>
                                </a:lnTo>
                                <a:lnTo>
                                  <a:pt x="116" y="426"/>
                                </a:lnTo>
                                <a:lnTo>
                                  <a:pt x="113" y="425"/>
                                </a:lnTo>
                                <a:lnTo>
                                  <a:pt x="111" y="423"/>
                                </a:lnTo>
                                <a:lnTo>
                                  <a:pt x="108" y="422"/>
                                </a:lnTo>
                                <a:lnTo>
                                  <a:pt x="106" y="420"/>
                                </a:lnTo>
                                <a:lnTo>
                                  <a:pt x="102" y="418"/>
                                </a:lnTo>
                                <a:lnTo>
                                  <a:pt x="100" y="417"/>
                                </a:lnTo>
                                <a:lnTo>
                                  <a:pt x="98" y="415"/>
                                </a:lnTo>
                                <a:lnTo>
                                  <a:pt x="95" y="413"/>
                                </a:lnTo>
                                <a:lnTo>
                                  <a:pt x="93" y="411"/>
                                </a:lnTo>
                                <a:lnTo>
                                  <a:pt x="91" y="410"/>
                                </a:lnTo>
                                <a:lnTo>
                                  <a:pt x="87" y="408"/>
                                </a:lnTo>
                                <a:lnTo>
                                  <a:pt x="85" y="406"/>
                                </a:lnTo>
                                <a:lnTo>
                                  <a:pt x="83" y="404"/>
                                </a:lnTo>
                                <a:lnTo>
                                  <a:pt x="81" y="402"/>
                                </a:lnTo>
                                <a:lnTo>
                                  <a:pt x="79" y="400"/>
                                </a:lnTo>
                                <a:lnTo>
                                  <a:pt x="77" y="398"/>
                                </a:lnTo>
                                <a:lnTo>
                                  <a:pt x="74" y="396"/>
                                </a:lnTo>
                                <a:lnTo>
                                  <a:pt x="71" y="394"/>
                                </a:lnTo>
                                <a:lnTo>
                                  <a:pt x="69" y="392"/>
                                </a:lnTo>
                                <a:lnTo>
                                  <a:pt x="67" y="389"/>
                                </a:lnTo>
                                <a:lnTo>
                                  <a:pt x="65" y="387"/>
                                </a:lnTo>
                                <a:lnTo>
                                  <a:pt x="63" y="385"/>
                                </a:lnTo>
                                <a:lnTo>
                                  <a:pt x="61" y="383"/>
                                </a:lnTo>
                                <a:lnTo>
                                  <a:pt x="59" y="381"/>
                                </a:lnTo>
                                <a:lnTo>
                                  <a:pt x="58" y="378"/>
                                </a:lnTo>
                                <a:lnTo>
                                  <a:pt x="55" y="376"/>
                                </a:lnTo>
                                <a:lnTo>
                                  <a:pt x="53" y="374"/>
                                </a:lnTo>
                                <a:lnTo>
                                  <a:pt x="51" y="372"/>
                                </a:lnTo>
                                <a:lnTo>
                                  <a:pt x="49" y="369"/>
                                </a:lnTo>
                                <a:lnTo>
                                  <a:pt x="48" y="367"/>
                                </a:lnTo>
                                <a:lnTo>
                                  <a:pt x="46" y="365"/>
                                </a:lnTo>
                                <a:lnTo>
                                  <a:pt x="44" y="362"/>
                                </a:lnTo>
                                <a:lnTo>
                                  <a:pt x="42" y="360"/>
                                </a:lnTo>
                                <a:lnTo>
                                  <a:pt x="41" y="357"/>
                                </a:lnTo>
                                <a:lnTo>
                                  <a:pt x="38" y="355"/>
                                </a:lnTo>
                                <a:lnTo>
                                  <a:pt x="37" y="353"/>
                                </a:lnTo>
                                <a:lnTo>
                                  <a:pt x="35" y="350"/>
                                </a:lnTo>
                                <a:lnTo>
                                  <a:pt x="34" y="348"/>
                                </a:lnTo>
                                <a:lnTo>
                                  <a:pt x="32" y="344"/>
                                </a:lnTo>
                                <a:lnTo>
                                  <a:pt x="31" y="341"/>
                                </a:lnTo>
                                <a:lnTo>
                                  <a:pt x="29" y="339"/>
                                </a:lnTo>
                                <a:lnTo>
                                  <a:pt x="28" y="336"/>
                                </a:lnTo>
                                <a:lnTo>
                                  <a:pt x="27" y="334"/>
                                </a:lnTo>
                                <a:lnTo>
                                  <a:pt x="25" y="331"/>
                                </a:lnTo>
                                <a:lnTo>
                                  <a:pt x="23" y="328"/>
                                </a:lnTo>
                                <a:lnTo>
                                  <a:pt x="22" y="326"/>
                                </a:lnTo>
                                <a:lnTo>
                                  <a:pt x="21" y="323"/>
                                </a:lnTo>
                                <a:lnTo>
                                  <a:pt x="19" y="320"/>
                                </a:lnTo>
                                <a:lnTo>
                                  <a:pt x="18" y="318"/>
                                </a:lnTo>
                                <a:lnTo>
                                  <a:pt x="17" y="315"/>
                                </a:lnTo>
                                <a:lnTo>
                                  <a:pt x="16" y="312"/>
                                </a:lnTo>
                                <a:lnTo>
                                  <a:pt x="15" y="309"/>
                                </a:lnTo>
                                <a:lnTo>
                                  <a:pt x="14" y="307"/>
                                </a:lnTo>
                                <a:lnTo>
                                  <a:pt x="13" y="304"/>
                                </a:lnTo>
                                <a:lnTo>
                                  <a:pt x="12" y="301"/>
                                </a:lnTo>
                                <a:lnTo>
                                  <a:pt x="11" y="297"/>
                                </a:lnTo>
                                <a:lnTo>
                                  <a:pt x="10" y="294"/>
                                </a:lnTo>
                                <a:lnTo>
                                  <a:pt x="10" y="291"/>
                                </a:lnTo>
                                <a:lnTo>
                                  <a:pt x="9" y="289"/>
                                </a:lnTo>
                                <a:lnTo>
                                  <a:pt x="7" y="286"/>
                                </a:lnTo>
                                <a:lnTo>
                                  <a:pt x="6" y="283"/>
                                </a:lnTo>
                                <a:lnTo>
                                  <a:pt x="6" y="280"/>
                                </a:lnTo>
                                <a:lnTo>
                                  <a:pt x="5" y="277"/>
                                </a:lnTo>
                                <a:lnTo>
                                  <a:pt x="4" y="274"/>
                                </a:lnTo>
                                <a:lnTo>
                                  <a:pt x="4" y="271"/>
                                </a:lnTo>
                                <a:lnTo>
                                  <a:pt x="3" y="268"/>
                                </a:lnTo>
                                <a:lnTo>
                                  <a:pt x="3" y="265"/>
                                </a:lnTo>
                                <a:lnTo>
                                  <a:pt x="3" y="262"/>
                                </a:lnTo>
                                <a:lnTo>
                                  <a:pt x="2" y="259"/>
                                </a:lnTo>
                                <a:lnTo>
                                  <a:pt x="2" y="256"/>
                                </a:lnTo>
                                <a:lnTo>
                                  <a:pt x="1" y="252"/>
                                </a:lnTo>
                                <a:lnTo>
                                  <a:pt x="1" y="249"/>
                                </a:lnTo>
                                <a:lnTo>
                                  <a:pt x="1" y="246"/>
                                </a:lnTo>
                                <a:lnTo>
                                  <a:pt x="1" y="243"/>
                                </a:lnTo>
                                <a:lnTo>
                                  <a:pt x="1" y="239"/>
                                </a:lnTo>
                                <a:lnTo>
                                  <a:pt x="0" y="236"/>
                                </a:lnTo>
                                <a:lnTo>
                                  <a:pt x="0" y="233"/>
                                </a:lnTo>
                                <a:lnTo>
                                  <a:pt x="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227"/>
                                </a:lnTo>
                                <a:lnTo>
                                  <a:pt x="0" y="224"/>
                                </a:lnTo>
                                <a:lnTo>
                                  <a:pt x="1" y="221"/>
                                </a:lnTo>
                                <a:lnTo>
                                  <a:pt x="1" y="218"/>
                                </a:lnTo>
                                <a:lnTo>
                                  <a:pt x="1" y="215"/>
                                </a:lnTo>
                                <a:lnTo>
                                  <a:pt x="1" y="212"/>
                                </a:lnTo>
                                <a:lnTo>
                                  <a:pt x="1" y="208"/>
                                </a:lnTo>
                                <a:lnTo>
                                  <a:pt x="2" y="204"/>
                                </a:lnTo>
                                <a:lnTo>
                                  <a:pt x="2" y="201"/>
                                </a:lnTo>
                                <a:lnTo>
                                  <a:pt x="3" y="198"/>
                                </a:lnTo>
                                <a:lnTo>
                                  <a:pt x="3" y="195"/>
                                </a:lnTo>
                                <a:lnTo>
                                  <a:pt x="3" y="192"/>
                                </a:lnTo>
                                <a:lnTo>
                                  <a:pt x="4" y="189"/>
                                </a:lnTo>
                                <a:lnTo>
                                  <a:pt x="4" y="186"/>
                                </a:lnTo>
                                <a:lnTo>
                                  <a:pt x="5" y="183"/>
                                </a:lnTo>
                                <a:lnTo>
                                  <a:pt x="6" y="180"/>
                                </a:lnTo>
                                <a:lnTo>
                                  <a:pt x="6" y="178"/>
                                </a:lnTo>
                                <a:lnTo>
                                  <a:pt x="7" y="175"/>
                                </a:lnTo>
                                <a:lnTo>
                                  <a:pt x="9" y="172"/>
                                </a:lnTo>
                                <a:lnTo>
                                  <a:pt x="10" y="169"/>
                                </a:lnTo>
                                <a:lnTo>
                                  <a:pt x="10" y="166"/>
                                </a:lnTo>
                                <a:lnTo>
                                  <a:pt x="11" y="163"/>
                                </a:lnTo>
                                <a:lnTo>
                                  <a:pt x="12" y="159"/>
                                </a:lnTo>
                                <a:lnTo>
                                  <a:pt x="13" y="156"/>
                                </a:lnTo>
                                <a:lnTo>
                                  <a:pt x="14" y="154"/>
                                </a:lnTo>
                                <a:lnTo>
                                  <a:pt x="15" y="151"/>
                                </a:lnTo>
                                <a:lnTo>
                                  <a:pt x="16" y="148"/>
                                </a:lnTo>
                                <a:lnTo>
                                  <a:pt x="17" y="145"/>
                                </a:lnTo>
                                <a:lnTo>
                                  <a:pt x="18" y="143"/>
                                </a:lnTo>
                                <a:lnTo>
                                  <a:pt x="19" y="140"/>
                                </a:lnTo>
                                <a:lnTo>
                                  <a:pt x="21" y="137"/>
                                </a:lnTo>
                                <a:lnTo>
                                  <a:pt x="22" y="134"/>
                                </a:lnTo>
                                <a:lnTo>
                                  <a:pt x="23" y="132"/>
                                </a:lnTo>
                                <a:lnTo>
                                  <a:pt x="25" y="129"/>
                                </a:lnTo>
                                <a:lnTo>
                                  <a:pt x="27" y="127"/>
                                </a:lnTo>
                                <a:lnTo>
                                  <a:pt x="28" y="124"/>
                                </a:lnTo>
                                <a:lnTo>
                                  <a:pt x="29" y="121"/>
                                </a:lnTo>
                                <a:lnTo>
                                  <a:pt x="31" y="119"/>
                                </a:lnTo>
                                <a:lnTo>
                                  <a:pt x="32" y="116"/>
                                </a:lnTo>
                                <a:lnTo>
                                  <a:pt x="34" y="113"/>
                                </a:lnTo>
                                <a:lnTo>
                                  <a:pt x="35" y="110"/>
                                </a:lnTo>
                                <a:lnTo>
                                  <a:pt x="37" y="108"/>
                                </a:lnTo>
                                <a:lnTo>
                                  <a:pt x="38" y="105"/>
                                </a:lnTo>
                                <a:lnTo>
                                  <a:pt x="41" y="103"/>
                                </a:lnTo>
                                <a:lnTo>
                                  <a:pt x="42" y="100"/>
                                </a:lnTo>
                                <a:lnTo>
                                  <a:pt x="44" y="98"/>
                                </a:lnTo>
                                <a:lnTo>
                                  <a:pt x="46" y="96"/>
                                </a:lnTo>
                                <a:lnTo>
                                  <a:pt x="48" y="93"/>
                                </a:lnTo>
                                <a:lnTo>
                                  <a:pt x="49" y="91"/>
                                </a:lnTo>
                                <a:lnTo>
                                  <a:pt x="51" y="89"/>
                                </a:lnTo>
                                <a:lnTo>
                                  <a:pt x="53" y="86"/>
                                </a:lnTo>
                                <a:lnTo>
                                  <a:pt x="55" y="84"/>
                                </a:lnTo>
                                <a:lnTo>
                                  <a:pt x="58" y="82"/>
                                </a:lnTo>
                                <a:lnTo>
                                  <a:pt x="59" y="80"/>
                                </a:lnTo>
                                <a:lnTo>
                                  <a:pt x="61" y="78"/>
                                </a:lnTo>
                                <a:lnTo>
                                  <a:pt x="63" y="75"/>
                                </a:lnTo>
                                <a:lnTo>
                                  <a:pt x="65" y="73"/>
                                </a:lnTo>
                                <a:lnTo>
                                  <a:pt x="67" y="71"/>
                                </a:lnTo>
                                <a:lnTo>
                                  <a:pt x="69" y="68"/>
                                </a:lnTo>
                                <a:lnTo>
                                  <a:pt x="71" y="66"/>
                                </a:lnTo>
                                <a:lnTo>
                                  <a:pt x="74" y="64"/>
                                </a:lnTo>
                                <a:lnTo>
                                  <a:pt x="77" y="62"/>
                                </a:lnTo>
                                <a:lnTo>
                                  <a:pt x="79" y="60"/>
                                </a:lnTo>
                                <a:lnTo>
                                  <a:pt x="81" y="58"/>
                                </a:lnTo>
                                <a:lnTo>
                                  <a:pt x="83" y="56"/>
                                </a:lnTo>
                                <a:lnTo>
                                  <a:pt x="85" y="54"/>
                                </a:lnTo>
                                <a:lnTo>
                                  <a:pt x="87" y="52"/>
                                </a:lnTo>
                                <a:lnTo>
                                  <a:pt x="91" y="51"/>
                                </a:lnTo>
                                <a:lnTo>
                                  <a:pt x="93" y="49"/>
                                </a:lnTo>
                                <a:lnTo>
                                  <a:pt x="95" y="47"/>
                                </a:lnTo>
                                <a:lnTo>
                                  <a:pt x="98" y="45"/>
                                </a:lnTo>
                                <a:lnTo>
                                  <a:pt x="100" y="44"/>
                                </a:lnTo>
                                <a:lnTo>
                                  <a:pt x="102" y="42"/>
                                </a:lnTo>
                                <a:lnTo>
                                  <a:pt x="106" y="40"/>
                                </a:lnTo>
                                <a:lnTo>
                                  <a:pt x="108" y="39"/>
                                </a:lnTo>
                                <a:lnTo>
                                  <a:pt x="111" y="37"/>
                                </a:lnTo>
                                <a:lnTo>
                                  <a:pt x="113" y="35"/>
                                </a:lnTo>
                                <a:lnTo>
                                  <a:pt x="116" y="34"/>
                                </a:lnTo>
                                <a:lnTo>
                                  <a:pt x="118" y="32"/>
                                </a:lnTo>
                                <a:lnTo>
                                  <a:pt x="122" y="31"/>
                                </a:lnTo>
                                <a:lnTo>
                                  <a:pt x="124" y="29"/>
                                </a:lnTo>
                                <a:lnTo>
                                  <a:pt x="127" y="28"/>
                                </a:lnTo>
                                <a:lnTo>
                                  <a:pt x="129" y="27"/>
                                </a:lnTo>
                                <a:lnTo>
                                  <a:pt x="132" y="25"/>
                                </a:lnTo>
                                <a:lnTo>
                                  <a:pt x="134" y="24"/>
                                </a:lnTo>
                                <a:lnTo>
                                  <a:pt x="138" y="22"/>
                                </a:lnTo>
                                <a:lnTo>
                                  <a:pt x="141" y="20"/>
                                </a:lnTo>
                                <a:lnTo>
                                  <a:pt x="143" y="19"/>
                                </a:lnTo>
                                <a:lnTo>
                                  <a:pt x="146" y="18"/>
                                </a:lnTo>
                                <a:lnTo>
                                  <a:pt x="149" y="17"/>
                                </a:lnTo>
                                <a:lnTo>
                                  <a:pt x="153" y="16"/>
                                </a:lnTo>
                                <a:lnTo>
                                  <a:pt x="155" y="15"/>
                                </a:lnTo>
                                <a:lnTo>
                                  <a:pt x="158" y="14"/>
                                </a:lnTo>
                                <a:lnTo>
                                  <a:pt x="161" y="13"/>
                                </a:lnTo>
                                <a:lnTo>
                                  <a:pt x="164" y="12"/>
                                </a:lnTo>
                                <a:lnTo>
                                  <a:pt x="167" y="11"/>
                                </a:lnTo>
                                <a:lnTo>
                                  <a:pt x="170" y="10"/>
                                </a:lnTo>
                                <a:lnTo>
                                  <a:pt x="173" y="9"/>
                                </a:lnTo>
                                <a:lnTo>
                                  <a:pt x="176" y="8"/>
                                </a:lnTo>
                                <a:lnTo>
                                  <a:pt x="179" y="8"/>
                                </a:lnTo>
                                <a:lnTo>
                                  <a:pt x="182" y="7"/>
                                </a:lnTo>
                                <a:lnTo>
                                  <a:pt x="186" y="6"/>
                                </a:lnTo>
                                <a:lnTo>
                                  <a:pt x="189" y="5"/>
                                </a:lnTo>
                                <a:lnTo>
                                  <a:pt x="192" y="5"/>
                                </a:lnTo>
                                <a:lnTo>
                                  <a:pt x="195" y="4"/>
                                </a:lnTo>
                                <a:lnTo>
                                  <a:pt x="198" y="4"/>
                                </a:lnTo>
                                <a:lnTo>
                                  <a:pt x="202" y="3"/>
                                </a:lnTo>
                                <a:lnTo>
                                  <a:pt x="205" y="3"/>
                                </a:lnTo>
                                <a:lnTo>
                                  <a:pt x="208" y="2"/>
                                </a:lnTo>
                                <a:lnTo>
                                  <a:pt x="211" y="2"/>
                                </a:lnTo>
                                <a:lnTo>
                                  <a:pt x="214" y="1"/>
                                </a:lnTo>
                                <a:lnTo>
                                  <a:pt x="218" y="1"/>
                                </a:lnTo>
                                <a:lnTo>
                                  <a:pt x="221" y="1"/>
                                </a:lnTo>
                                <a:lnTo>
                                  <a:pt x="224" y="1"/>
                                </a:lnTo>
                                <a:lnTo>
                                  <a:pt x="227" y="0"/>
                                </a:lnTo>
                                <a:lnTo>
                                  <a:pt x="230" y="0"/>
                                </a:lnTo>
                                <a:lnTo>
                                  <a:pt x="234" y="0"/>
                                </a:lnTo>
                                <a:lnTo>
                                  <a:pt x="237" y="0"/>
                                </a:lnTo>
                                <a:lnTo>
                                  <a:pt x="240" y="0"/>
                                </a:lnTo>
                                <a:lnTo>
                                  <a:pt x="240" y="0"/>
                                </a:lnTo>
                                <a:lnTo>
                                  <a:pt x="244" y="0"/>
                                </a:lnTo>
                                <a:lnTo>
                                  <a:pt x="247" y="0"/>
                                </a:lnTo>
                                <a:lnTo>
                                  <a:pt x="251" y="0"/>
                                </a:lnTo>
                                <a:lnTo>
                                  <a:pt x="254" y="0"/>
                                </a:lnTo>
                                <a:lnTo>
                                  <a:pt x="257" y="1"/>
                                </a:lnTo>
                                <a:lnTo>
                                  <a:pt x="260" y="1"/>
                                </a:lnTo>
                                <a:lnTo>
                                  <a:pt x="263" y="1"/>
                                </a:lnTo>
                                <a:lnTo>
                                  <a:pt x="267" y="1"/>
                                </a:lnTo>
                                <a:lnTo>
                                  <a:pt x="270" y="2"/>
                                </a:lnTo>
                                <a:lnTo>
                                  <a:pt x="273" y="2"/>
                                </a:lnTo>
                                <a:lnTo>
                                  <a:pt x="276" y="3"/>
                                </a:lnTo>
                                <a:lnTo>
                                  <a:pt x="279" y="3"/>
                                </a:lnTo>
                                <a:lnTo>
                                  <a:pt x="283" y="4"/>
                                </a:lnTo>
                                <a:lnTo>
                                  <a:pt x="286" y="4"/>
                                </a:lnTo>
                                <a:lnTo>
                                  <a:pt x="289" y="5"/>
                                </a:lnTo>
                                <a:lnTo>
                                  <a:pt x="292" y="5"/>
                                </a:lnTo>
                                <a:lnTo>
                                  <a:pt x="295" y="6"/>
                                </a:lnTo>
                                <a:lnTo>
                                  <a:pt x="299" y="7"/>
                                </a:lnTo>
                                <a:lnTo>
                                  <a:pt x="302" y="8"/>
                                </a:lnTo>
                                <a:lnTo>
                                  <a:pt x="305" y="8"/>
                                </a:lnTo>
                                <a:lnTo>
                                  <a:pt x="308" y="9"/>
                                </a:lnTo>
                                <a:lnTo>
                                  <a:pt x="310" y="10"/>
                                </a:lnTo>
                                <a:lnTo>
                                  <a:pt x="314" y="11"/>
                                </a:lnTo>
                                <a:lnTo>
                                  <a:pt x="317" y="12"/>
                                </a:lnTo>
                                <a:lnTo>
                                  <a:pt x="320" y="13"/>
                                </a:lnTo>
                                <a:lnTo>
                                  <a:pt x="323" y="14"/>
                                </a:lnTo>
                                <a:lnTo>
                                  <a:pt x="325" y="15"/>
                                </a:lnTo>
                                <a:lnTo>
                                  <a:pt x="329" y="16"/>
                                </a:lnTo>
                                <a:lnTo>
                                  <a:pt x="332" y="17"/>
                                </a:lnTo>
                                <a:lnTo>
                                  <a:pt x="335" y="18"/>
                                </a:lnTo>
                                <a:lnTo>
                                  <a:pt x="337" y="19"/>
                                </a:lnTo>
                                <a:lnTo>
                                  <a:pt x="340" y="20"/>
                                </a:lnTo>
                                <a:lnTo>
                                  <a:pt x="343" y="22"/>
                                </a:lnTo>
                                <a:lnTo>
                                  <a:pt x="346" y="24"/>
                                </a:lnTo>
                                <a:lnTo>
                                  <a:pt x="349" y="25"/>
                                </a:lnTo>
                                <a:lnTo>
                                  <a:pt x="352" y="27"/>
                                </a:lnTo>
                                <a:lnTo>
                                  <a:pt x="354" y="28"/>
                                </a:lnTo>
                                <a:lnTo>
                                  <a:pt x="357" y="29"/>
                                </a:lnTo>
                                <a:lnTo>
                                  <a:pt x="359" y="31"/>
                                </a:lnTo>
                                <a:lnTo>
                                  <a:pt x="363" y="32"/>
                                </a:lnTo>
                                <a:lnTo>
                                  <a:pt x="365" y="34"/>
                                </a:lnTo>
                                <a:lnTo>
                                  <a:pt x="368" y="35"/>
                                </a:lnTo>
                                <a:lnTo>
                                  <a:pt x="370" y="37"/>
                                </a:lnTo>
                                <a:lnTo>
                                  <a:pt x="373" y="39"/>
                                </a:lnTo>
                                <a:lnTo>
                                  <a:pt x="375" y="40"/>
                                </a:lnTo>
                                <a:lnTo>
                                  <a:pt x="378" y="42"/>
                                </a:lnTo>
                                <a:lnTo>
                                  <a:pt x="381" y="44"/>
                                </a:lnTo>
                                <a:lnTo>
                                  <a:pt x="383" y="45"/>
                                </a:lnTo>
                                <a:lnTo>
                                  <a:pt x="386" y="47"/>
                                </a:lnTo>
                                <a:lnTo>
                                  <a:pt x="388" y="49"/>
                                </a:lnTo>
                                <a:lnTo>
                                  <a:pt x="390" y="51"/>
                                </a:lnTo>
                                <a:lnTo>
                                  <a:pt x="393" y="52"/>
                                </a:lnTo>
                                <a:lnTo>
                                  <a:pt x="396" y="54"/>
                                </a:lnTo>
                                <a:lnTo>
                                  <a:pt x="398" y="56"/>
                                </a:lnTo>
                                <a:lnTo>
                                  <a:pt x="400" y="58"/>
                                </a:lnTo>
                                <a:lnTo>
                                  <a:pt x="402" y="60"/>
                                </a:lnTo>
                                <a:lnTo>
                                  <a:pt x="404" y="62"/>
                                </a:lnTo>
                                <a:lnTo>
                                  <a:pt x="406" y="64"/>
                                </a:lnTo>
                                <a:lnTo>
                                  <a:pt x="409" y="66"/>
                                </a:lnTo>
                                <a:lnTo>
                                  <a:pt x="412" y="68"/>
                                </a:lnTo>
                                <a:lnTo>
                                  <a:pt x="414" y="71"/>
                                </a:lnTo>
                                <a:lnTo>
                                  <a:pt x="416" y="73"/>
                                </a:lnTo>
                                <a:lnTo>
                                  <a:pt x="418" y="75"/>
                                </a:lnTo>
                                <a:lnTo>
                                  <a:pt x="419" y="78"/>
                                </a:lnTo>
                                <a:lnTo>
                                  <a:pt x="421" y="80"/>
                                </a:lnTo>
                                <a:lnTo>
                                  <a:pt x="423" y="82"/>
                                </a:lnTo>
                                <a:lnTo>
                                  <a:pt x="426" y="84"/>
                                </a:lnTo>
                                <a:lnTo>
                                  <a:pt x="428" y="86"/>
                                </a:lnTo>
                                <a:lnTo>
                                  <a:pt x="430" y="89"/>
                                </a:lnTo>
                                <a:lnTo>
                                  <a:pt x="432" y="91"/>
                                </a:lnTo>
                                <a:lnTo>
                                  <a:pt x="433" y="93"/>
                                </a:lnTo>
                                <a:lnTo>
                                  <a:pt x="435" y="96"/>
                                </a:lnTo>
                                <a:lnTo>
                                  <a:pt x="437" y="98"/>
                                </a:lnTo>
                                <a:lnTo>
                                  <a:pt x="438" y="100"/>
                                </a:lnTo>
                                <a:lnTo>
                                  <a:pt x="441" y="103"/>
                                </a:lnTo>
                                <a:lnTo>
                                  <a:pt x="443" y="105"/>
                                </a:lnTo>
                                <a:lnTo>
                                  <a:pt x="444" y="108"/>
                                </a:lnTo>
                                <a:lnTo>
                                  <a:pt x="446" y="110"/>
                                </a:lnTo>
                                <a:lnTo>
                                  <a:pt x="447" y="113"/>
                                </a:lnTo>
                                <a:lnTo>
                                  <a:pt x="449" y="116"/>
                                </a:lnTo>
                                <a:lnTo>
                                  <a:pt x="450" y="119"/>
                                </a:lnTo>
                                <a:lnTo>
                                  <a:pt x="451" y="121"/>
                                </a:lnTo>
                                <a:lnTo>
                                  <a:pt x="453" y="124"/>
                                </a:lnTo>
                                <a:lnTo>
                                  <a:pt x="454" y="127"/>
                                </a:lnTo>
                                <a:lnTo>
                                  <a:pt x="457" y="129"/>
                                </a:lnTo>
                                <a:lnTo>
                                  <a:pt x="458" y="132"/>
                                </a:lnTo>
                                <a:lnTo>
                                  <a:pt x="459" y="134"/>
                                </a:lnTo>
                                <a:lnTo>
                                  <a:pt x="460" y="137"/>
                                </a:lnTo>
                                <a:lnTo>
                                  <a:pt x="461" y="140"/>
                                </a:lnTo>
                                <a:lnTo>
                                  <a:pt x="463" y="143"/>
                                </a:lnTo>
                                <a:lnTo>
                                  <a:pt x="464" y="145"/>
                                </a:lnTo>
                                <a:lnTo>
                                  <a:pt x="465" y="148"/>
                                </a:lnTo>
                                <a:lnTo>
                                  <a:pt x="466" y="151"/>
                                </a:lnTo>
                                <a:lnTo>
                                  <a:pt x="467" y="154"/>
                                </a:lnTo>
                                <a:lnTo>
                                  <a:pt x="468" y="156"/>
                                </a:lnTo>
                                <a:lnTo>
                                  <a:pt x="469" y="159"/>
                                </a:lnTo>
                                <a:lnTo>
                                  <a:pt x="470" y="163"/>
                                </a:lnTo>
                                <a:lnTo>
                                  <a:pt x="470" y="166"/>
                                </a:lnTo>
                                <a:lnTo>
                                  <a:pt x="471" y="169"/>
                                </a:lnTo>
                                <a:lnTo>
                                  <a:pt x="473" y="172"/>
                                </a:lnTo>
                                <a:lnTo>
                                  <a:pt x="474" y="175"/>
                                </a:lnTo>
                                <a:lnTo>
                                  <a:pt x="474" y="178"/>
                                </a:lnTo>
                                <a:lnTo>
                                  <a:pt x="475" y="180"/>
                                </a:lnTo>
                                <a:lnTo>
                                  <a:pt x="476" y="183"/>
                                </a:lnTo>
                                <a:lnTo>
                                  <a:pt x="476" y="186"/>
                                </a:lnTo>
                                <a:lnTo>
                                  <a:pt x="477" y="189"/>
                                </a:lnTo>
                                <a:lnTo>
                                  <a:pt x="477" y="192"/>
                                </a:lnTo>
                                <a:lnTo>
                                  <a:pt x="478" y="195"/>
                                </a:lnTo>
                                <a:lnTo>
                                  <a:pt x="478" y="198"/>
                                </a:lnTo>
                                <a:lnTo>
                                  <a:pt x="479" y="201"/>
                                </a:lnTo>
                                <a:lnTo>
                                  <a:pt x="479" y="204"/>
                                </a:lnTo>
                                <a:lnTo>
                                  <a:pt x="479" y="208"/>
                                </a:lnTo>
                                <a:lnTo>
                                  <a:pt x="480" y="212"/>
                                </a:lnTo>
                                <a:lnTo>
                                  <a:pt x="480" y="215"/>
                                </a:lnTo>
                                <a:lnTo>
                                  <a:pt x="480" y="218"/>
                                </a:lnTo>
                                <a:lnTo>
                                  <a:pt x="480" y="221"/>
                                </a:lnTo>
                                <a:lnTo>
                                  <a:pt x="480" y="224"/>
                                </a:lnTo>
                                <a:lnTo>
                                  <a:pt x="480" y="227"/>
                                </a:lnTo>
                                <a:lnTo>
                                  <a:pt x="480" y="230"/>
                                </a:lnTo>
                              </a:path>
                            </a:pathLst>
                          </a:custGeom>
                          <a:solidFill>
                            <a:srgbClr val="FE8500"/>
                          </a:solidFill>
                          <a:ln>
                            <a:noFill/>
                          </a:ln>
                        </wps:spPr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41" o:spid="_x0000_s1026" o:spt="203" style="position:absolute;left:0pt;margin-left:268pt;margin-top:645.2pt;height:23pt;width:24pt;mso-position-horizontal-relative:page;mso-position-vertical-relative:page;z-index:251669504;mso-width-relative:page;mso-height-relative:page;" coordorigin="5360,11500" coordsize="480,460" o:gfxdata="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">
                <o:lock v:ext="edit" aspectratio="f"/>
                <v:shape id="任意多边形 42" o:spid="_x0000_s1026" o:spt="100" style="position:absolute;left:32192;top:69023;height:460;width:480;" fillcolor="#FE8500" filled="t" stroked="f" coordsize="480,460" o:gfxdata="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lVOH74A&#10;AADbAAAADwAAAAAAAAABACAAAAAiAAAAZHJzL2Rvd25yZXYueG1sUEsBAhQAFAAAAAgAh07iQDMv&#10;BZ47AAAAOQAAABAAAAAAAAAAAQAgAAAADQEAAGRycy9zaGFwZXhtbC54bWxQSwUGAAAAAAYABgBb&#10;AQAAtwMAAAAA&#10;" path="m480,230l480,230,480,233,480,236,480,239,480,243,480,246,480,249,479,252,479,256,479,259,478,262,478,265,477,268,477,271,476,274,476,277,475,280,474,283,474,286,473,289,471,291,470,294,470,297,469,301,468,304,467,307,466,309,465,312,464,315,463,318,461,320,460,323,459,326,458,328,457,331,454,334,453,336,451,339,450,341,449,344,447,348,446,350,444,353,443,355,441,357,438,360,437,362,435,365,433,367,432,369,430,372,428,374,426,376,423,378,421,381,419,383,418,385,416,387,414,389,412,392,409,394,406,396,404,398,402,400,400,402,398,404,396,406,393,408,390,410,388,411,386,413,383,415,381,417,378,418,375,420,373,422,370,423,368,425,365,426,363,428,359,429,357,431,354,432,352,434,349,435,346,436,343,439,340,440,337,441,335,442,332,443,329,444,325,445,323,446,320,447,317,448,314,449,310,450,308,451,305,452,302,453,299,453,295,454,292,455,289,455,286,456,283,457,279,457,276,458,273,458,270,458,267,459,263,459,260,459,257,460,254,460,251,460,247,460,244,460,240,460,240,460,237,460,234,460,230,460,227,460,224,460,221,459,218,459,214,459,211,458,208,458,205,458,202,457,198,457,195,456,192,455,189,455,186,454,182,453,179,453,176,452,173,451,170,450,167,449,164,448,161,447,158,446,155,445,153,444,149,443,146,442,143,441,141,440,138,439,134,436,132,435,129,434,127,432,124,431,122,429,118,428,116,426,113,425,111,423,108,422,106,420,102,418,100,417,98,415,95,413,93,411,91,410,87,408,85,406,83,404,81,402,79,400,77,398,74,396,71,394,69,392,67,389,65,387,63,385,61,383,59,381,58,378,55,376,53,374,51,372,49,369,48,367,46,365,44,362,42,360,41,357,38,355,37,353,35,350,34,348,32,344,31,341,29,339,28,336,27,334,25,331,23,328,22,326,21,323,19,320,18,318,17,315,16,312,15,309,14,307,13,304,12,301,11,297,10,294,10,291,9,289,7,286,6,283,6,280,5,277,4,274,4,271,3,268,3,265,3,262,2,259,2,256,1,252,1,249,1,246,1,243,1,239,0,236,0,233,0,230,0,230,0,227,0,224,1,221,1,218,1,215,1,212,1,208,2,204,2,201,3,198,3,195,3,192,4,189,4,186,5,183,6,180,6,178,7,175,9,172,10,169,10,166,11,163,12,159,13,156,14,154,15,151,16,148,17,145,18,143,19,140,21,137,22,134,23,132,25,129,27,127,28,124,29,121,31,119,32,116,34,113,35,110,37,108,38,105,41,103,42,100,44,98,46,96,48,93,49,91,51,89,53,86,55,84,58,82,59,80,61,78,63,75,65,73,67,71,69,68,71,66,74,64,77,62,79,60,81,58,83,56,85,54,87,52,91,51,93,49,95,47,98,45,100,44,102,42,106,40,108,39,111,37,113,35,116,34,118,32,122,31,124,29,127,28,129,27,132,25,134,24,138,22,141,20,143,19,146,18,149,17,153,16,155,15,158,14,161,13,164,12,167,11,170,10,173,9,176,8,179,8,182,7,186,6,189,5,192,5,195,4,198,4,202,3,205,3,208,2,211,2,214,1,218,1,221,1,224,1,227,0,230,0,234,0,237,0,240,0,240,0,244,0,247,0,251,0,254,0,257,1,260,1,263,1,267,1,270,2,273,2,276,3,279,3,283,4,286,4,289,5,292,5,295,6,299,7,302,8,305,8,308,9,310,10,314,11,317,12,320,13,323,14,325,15,329,16,332,17,335,18,337,19,340,20,343,22,346,24,349,25,352,27,354,28,357,29,359,31,363,32,365,34,368,35,370,37,373,39,375,40,378,42,381,44,383,45,386,47,388,49,390,51,393,52,396,54,398,56,400,58,402,60,404,62,406,64,409,66,412,68,414,71,416,73,418,75,419,78,421,80,423,82,426,84,428,86,430,89,432,91,433,93,435,96,437,98,438,100,441,103,443,105,444,108,446,110,447,113,449,116,450,119,451,121,453,124,454,127,457,129,458,132,459,134,460,137,461,140,463,143,464,145,465,148,466,151,467,154,468,156,469,159,470,163,470,166,471,169,473,172,474,175,474,178,475,180,476,183,476,186,477,189,477,192,478,195,478,198,479,201,479,204,479,208,480,212,480,215,480,218,480,221,480,224,480,227,480,230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3454400</wp:posOffset>
                </wp:positionH>
                <wp:positionV relativeFrom="page">
                  <wp:posOffset>2413000</wp:posOffset>
                </wp:positionV>
                <wp:extent cx="38100" cy="25400"/>
                <wp:effectExtent l="0" t="0" r="17296130" b="12084685"/>
                <wp:wrapNone/>
                <wp:docPr id="34" name="组合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00" cy="25400"/>
                          <a:chOff x="5440" y="3800"/>
                          <a:chExt cx="60" cy="40"/>
                        </a:xfrm>
                      </wpg:grpSpPr>
                      <wps:wsp>
                        <wps:cNvPr id="33" name="任意多边形 60"/>
                        <wps:cNvSpPr>
                          <a:spLocks noEditPoints="1"/>
                        </wps:cNvSpPr>
                        <wps:spPr>
                          <a:xfrm>
                            <a:off x="32678" y="22826"/>
                            <a:ext cx="60" cy="4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0" h="40">
                                <a:moveTo>
                                  <a:pt x="60" y="19"/>
                                </a:moveTo>
                                <a:lnTo>
                                  <a:pt x="60" y="19"/>
                                </a:lnTo>
                                <a:lnTo>
                                  <a:pt x="60" y="18"/>
                                </a:lnTo>
                                <a:lnTo>
                                  <a:pt x="60" y="18"/>
                                </a:lnTo>
                                <a:lnTo>
                                  <a:pt x="60" y="18"/>
                                </a:lnTo>
                                <a:lnTo>
                                  <a:pt x="60" y="18"/>
                                </a:lnTo>
                                <a:lnTo>
                                  <a:pt x="60" y="17"/>
                                </a:lnTo>
                                <a:lnTo>
                                  <a:pt x="60" y="17"/>
                                </a:lnTo>
                                <a:lnTo>
                                  <a:pt x="60" y="17"/>
                                </a:lnTo>
                                <a:lnTo>
                                  <a:pt x="60" y="17"/>
                                </a:lnTo>
                                <a:lnTo>
                                  <a:pt x="60" y="17"/>
                                </a:lnTo>
                                <a:lnTo>
                                  <a:pt x="60" y="15"/>
                                </a:lnTo>
                                <a:lnTo>
                                  <a:pt x="60" y="15"/>
                                </a:lnTo>
                                <a:lnTo>
                                  <a:pt x="60" y="15"/>
                                </a:lnTo>
                                <a:lnTo>
                                  <a:pt x="60" y="15"/>
                                </a:lnTo>
                                <a:lnTo>
                                  <a:pt x="60" y="15"/>
                                </a:lnTo>
                                <a:lnTo>
                                  <a:pt x="60" y="14"/>
                                </a:lnTo>
                                <a:lnTo>
                                  <a:pt x="60" y="14"/>
                                </a:lnTo>
                                <a:lnTo>
                                  <a:pt x="60" y="14"/>
                                </a:lnTo>
                                <a:lnTo>
                                  <a:pt x="60" y="14"/>
                                </a:lnTo>
                                <a:lnTo>
                                  <a:pt x="60" y="14"/>
                                </a:lnTo>
                                <a:lnTo>
                                  <a:pt x="60" y="14"/>
                                </a:lnTo>
                                <a:lnTo>
                                  <a:pt x="58" y="13"/>
                                </a:lnTo>
                                <a:lnTo>
                                  <a:pt x="58" y="13"/>
                                </a:lnTo>
                                <a:lnTo>
                                  <a:pt x="58" y="13"/>
                                </a:lnTo>
                                <a:lnTo>
                                  <a:pt x="58" y="13"/>
                                </a:lnTo>
                                <a:lnTo>
                                  <a:pt x="58" y="13"/>
                                </a:lnTo>
                                <a:lnTo>
                                  <a:pt x="58" y="12"/>
                                </a:lnTo>
                                <a:lnTo>
                                  <a:pt x="58" y="12"/>
                                </a:lnTo>
                                <a:lnTo>
                                  <a:pt x="58" y="12"/>
                                </a:lnTo>
                                <a:lnTo>
                                  <a:pt x="58" y="12"/>
                                </a:lnTo>
                                <a:lnTo>
                                  <a:pt x="58" y="12"/>
                                </a:lnTo>
                                <a:lnTo>
                                  <a:pt x="58" y="12"/>
                                </a:lnTo>
                                <a:lnTo>
                                  <a:pt x="58" y="10"/>
                                </a:lnTo>
                                <a:lnTo>
                                  <a:pt x="56" y="10"/>
                                </a:lnTo>
                                <a:lnTo>
                                  <a:pt x="56" y="10"/>
                                </a:lnTo>
                                <a:lnTo>
                                  <a:pt x="56" y="10"/>
                                </a:lnTo>
                                <a:lnTo>
                                  <a:pt x="56" y="10"/>
                                </a:lnTo>
                                <a:lnTo>
                                  <a:pt x="56" y="10"/>
                                </a:lnTo>
                                <a:lnTo>
                                  <a:pt x="56" y="9"/>
                                </a:lnTo>
                                <a:lnTo>
                                  <a:pt x="56" y="9"/>
                                </a:lnTo>
                                <a:lnTo>
                                  <a:pt x="56" y="9"/>
                                </a:lnTo>
                                <a:lnTo>
                                  <a:pt x="56" y="9"/>
                                </a:lnTo>
                                <a:lnTo>
                                  <a:pt x="56" y="9"/>
                                </a:lnTo>
                                <a:lnTo>
                                  <a:pt x="54" y="9"/>
                                </a:lnTo>
                                <a:lnTo>
                                  <a:pt x="54" y="8"/>
                                </a:lnTo>
                                <a:lnTo>
                                  <a:pt x="54" y="8"/>
                                </a:lnTo>
                                <a:lnTo>
                                  <a:pt x="54" y="8"/>
                                </a:lnTo>
                                <a:lnTo>
                                  <a:pt x="54" y="8"/>
                                </a:lnTo>
                                <a:lnTo>
                                  <a:pt x="54" y="8"/>
                                </a:lnTo>
                                <a:lnTo>
                                  <a:pt x="54" y="8"/>
                                </a:lnTo>
                                <a:lnTo>
                                  <a:pt x="54" y="6"/>
                                </a:lnTo>
                                <a:lnTo>
                                  <a:pt x="52" y="6"/>
                                </a:lnTo>
                                <a:lnTo>
                                  <a:pt x="52" y="6"/>
                                </a:lnTo>
                                <a:lnTo>
                                  <a:pt x="52" y="6"/>
                                </a:lnTo>
                                <a:lnTo>
                                  <a:pt x="52" y="6"/>
                                </a:lnTo>
                                <a:lnTo>
                                  <a:pt x="52" y="6"/>
                                </a:lnTo>
                                <a:lnTo>
                                  <a:pt x="52" y="6"/>
                                </a:lnTo>
                                <a:lnTo>
                                  <a:pt x="52" y="6"/>
                                </a:lnTo>
                                <a:lnTo>
                                  <a:pt x="52" y="5"/>
                                </a:lnTo>
                                <a:lnTo>
                                  <a:pt x="50" y="5"/>
                                </a:lnTo>
                                <a:lnTo>
                                  <a:pt x="50" y="5"/>
                                </a:lnTo>
                                <a:lnTo>
                                  <a:pt x="50" y="5"/>
                                </a:lnTo>
                                <a:lnTo>
                                  <a:pt x="50" y="5"/>
                                </a:lnTo>
                                <a:lnTo>
                                  <a:pt x="50" y="5"/>
                                </a:lnTo>
                                <a:lnTo>
                                  <a:pt x="50" y="5"/>
                                </a:lnTo>
                                <a:lnTo>
                                  <a:pt x="48" y="5"/>
                                </a:lnTo>
                                <a:lnTo>
                                  <a:pt x="48" y="4"/>
                                </a:lnTo>
                                <a:lnTo>
                                  <a:pt x="48" y="4"/>
                                </a:lnTo>
                                <a:lnTo>
                                  <a:pt x="48" y="4"/>
                                </a:lnTo>
                                <a:lnTo>
                                  <a:pt x="48" y="4"/>
                                </a:lnTo>
                                <a:lnTo>
                                  <a:pt x="48" y="4"/>
                                </a:lnTo>
                                <a:lnTo>
                                  <a:pt x="48" y="4"/>
                                </a:lnTo>
                                <a:lnTo>
                                  <a:pt x="46" y="4"/>
                                </a:lnTo>
                                <a:lnTo>
                                  <a:pt x="46" y="4"/>
                                </a:lnTo>
                                <a:lnTo>
                                  <a:pt x="46" y="4"/>
                                </a:lnTo>
                                <a:lnTo>
                                  <a:pt x="46" y="3"/>
                                </a:lnTo>
                                <a:lnTo>
                                  <a:pt x="46" y="3"/>
                                </a:lnTo>
                                <a:lnTo>
                                  <a:pt x="46" y="3"/>
                                </a:lnTo>
                                <a:lnTo>
                                  <a:pt x="44" y="3"/>
                                </a:lnTo>
                                <a:lnTo>
                                  <a:pt x="44" y="3"/>
                                </a:lnTo>
                                <a:lnTo>
                                  <a:pt x="44" y="3"/>
                                </a:lnTo>
                                <a:lnTo>
                                  <a:pt x="44" y="3"/>
                                </a:lnTo>
                                <a:lnTo>
                                  <a:pt x="44" y="3"/>
                                </a:lnTo>
                                <a:lnTo>
                                  <a:pt x="42" y="3"/>
                                </a:lnTo>
                                <a:lnTo>
                                  <a:pt x="42" y="3"/>
                                </a:lnTo>
                                <a:lnTo>
                                  <a:pt x="42" y="3"/>
                                </a:lnTo>
                                <a:lnTo>
                                  <a:pt x="42" y="1"/>
                                </a:lnTo>
                                <a:lnTo>
                                  <a:pt x="42" y="1"/>
                                </a:lnTo>
                                <a:lnTo>
                                  <a:pt x="42" y="1"/>
                                </a:lnTo>
                                <a:lnTo>
                                  <a:pt x="40" y="1"/>
                                </a:lnTo>
                                <a:lnTo>
                                  <a:pt x="40" y="1"/>
                                </a:lnTo>
                                <a:lnTo>
                                  <a:pt x="40" y="1"/>
                                </a:lnTo>
                                <a:lnTo>
                                  <a:pt x="40" y="1"/>
                                </a:lnTo>
                                <a:lnTo>
                                  <a:pt x="40" y="1"/>
                                </a:lnTo>
                                <a:lnTo>
                                  <a:pt x="38" y="1"/>
                                </a:lnTo>
                                <a:lnTo>
                                  <a:pt x="38" y="1"/>
                                </a:lnTo>
                                <a:lnTo>
                                  <a:pt x="38" y="1"/>
                                </a:lnTo>
                                <a:lnTo>
                                  <a:pt x="38" y="1"/>
                                </a:lnTo>
                                <a:lnTo>
                                  <a:pt x="38" y="1"/>
                                </a:lnTo>
                                <a:lnTo>
                                  <a:pt x="36" y="1"/>
                                </a:lnTo>
                                <a:lnTo>
                                  <a:pt x="36" y="1"/>
                                </a:lnTo>
                                <a:lnTo>
                                  <a:pt x="36" y="1"/>
                                </a:lnTo>
                                <a:lnTo>
                                  <a:pt x="36" y="1"/>
                                </a:lnTo>
                                <a:lnTo>
                                  <a:pt x="36" y="1"/>
                                </a:lnTo>
                                <a:lnTo>
                                  <a:pt x="34" y="1"/>
                                </a:lnTo>
                                <a:lnTo>
                                  <a:pt x="34" y="1"/>
                                </a:lnTo>
                                <a:lnTo>
                                  <a:pt x="34" y="1"/>
                                </a:lnTo>
                                <a:lnTo>
                                  <a:pt x="34" y="0"/>
                                </a:lnTo>
                                <a:lnTo>
                                  <a:pt x="34" y="0"/>
                                </a:lnTo>
                                <a:lnTo>
                                  <a:pt x="32" y="0"/>
                                </a:lnTo>
                                <a:lnTo>
                                  <a:pt x="32" y="0"/>
                                </a:lnTo>
                                <a:lnTo>
                                  <a:pt x="32" y="0"/>
                                </a:lnTo>
                                <a:lnTo>
                                  <a:pt x="32" y="0"/>
                                </a:lnTo>
                                <a:lnTo>
                                  <a:pt x="32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1"/>
                                </a:lnTo>
                                <a:lnTo>
                                  <a:pt x="28" y="1"/>
                                </a:lnTo>
                                <a:lnTo>
                                  <a:pt x="26" y="1"/>
                                </a:lnTo>
                                <a:lnTo>
                                  <a:pt x="26" y="1"/>
                                </a:lnTo>
                                <a:lnTo>
                                  <a:pt x="26" y="1"/>
                                </a:lnTo>
                                <a:lnTo>
                                  <a:pt x="26" y="1"/>
                                </a:lnTo>
                                <a:lnTo>
                                  <a:pt x="26" y="1"/>
                                </a:lnTo>
                                <a:lnTo>
                                  <a:pt x="24" y="1"/>
                                </a:lnTo>
                                <a:lnTo>
                                  <a:pt x="24" y="1"/>
                                </a:lnTo>
                                <a:lnTo>
                                  <a:pt x="24" y="1"/>
                                </a:lnTo>
                                <a:lnTo>
                                  <a:pt x="24" y="1"/>
                                </a:lnTo>
                                <a:lnTo>
                                  <a:pt x="24" y="1"/>
                                </a:lnTo>
                                <a:lnTo>
                                  <a:pt x="22" y="1"/>
                                </a:lnTo>
                                <a:lnTo>
                                  <a:pt x="22" y="1"/>
                                </a:lnTo>
                                <a:lnTo>
                                  <a:pt x="22" y="1"/>
                                </a:lnTo>
                                <a:lnTo>
                                  <a:pt x="22" y="1"/>
                                </a:lnTo>
                                <a:lnTo>
                                  <a:pt x="22" y="1"/>
                                </a:lnTo>
                                <a:lnTo>
                                  <a:pt x="20" y="1"/>
                                </a:lnTo>
                                <a:lnTo>
                                  <a:pt x="20" y="1"/>
                                </a:lnTo>
                                <a:lnTo>
                                  <a:pt x="20" y="1"/>
                                </a:lnTo>
                                <a:lnTo>
                                  <a:pt x="20" y="1"/>
                                </a:lnTo>
                                <a:lnTo>
                                  <a:pt x="20" y="3"/>
                                </a:lnTo>
                                <a:lnTo>
                                  <a:pt x="20" y="3"/>
                                </a:lnTo>
                                <a:lnTo>
                                  <a:pt x="18" y="3"/>
                                </a:lnTo>
                                <a:lnTo>
                                  <a:pt x="18" y="3"/>
                                </a:lnTo>
                                <a:lnTo>
                                  <a:pt x="18" y="3"/>
                                </a:lnTo>
                                <a:lnTo>
                                  <a:pt x="18" y="3"/>
                                </a:lnTo>
                                <a:lnTo>
                                  <a:pt x="18" y="3"/>
                                </a:lnTo>
                                <a:lnTo>
                                  <a:pt x="16" y="3"/>
                                </a:lnTo>
                                <a:lnTo>
                                  <a:pt x="16" y="3"/>
                                </a:lnTo>
                                <a:lnTo>
                                  <a:pt x="16" y="3"/>
                                </a:lnTo>
                                <a:lnTo>
                                  <a:pt x="16" y="3"/>
                                </a:lnTo>
                                <a:lnTo>
                                  <a:pt x="16" y="3"/>
                                </a:lnTo>
                                <a:lnTo>
                                  <a:pt x="16" y="4"/>
                                </a:lnTo>
                                <a:lnTo>
                                  <a:pt x="14" y="4"/>
                                </a:lnTo>
                                <a:lnTo>
                                  <a:pt x="14" y="4"/>
                                </a:lnTo>
                                <a:lnTo>
                                  <a:pt x="14" y="4"/>
                                </a:lnTo>
                                <a:lnTo>
                                  <a:pt x="14" y="4"/>
                                </a:lnTo>
                                <a:lnTo>
                                  <a:pt x="14" y="4"/>
                                </a:lnTo>
                                <a:lnTo>
                                  <a:pt x="14" y="4"/>
                                </a:lnTo>
                                <a:lnTo>
                                  <a:pt x="12" y="4"/>
                                </a:lnTo>
                                <a:lnTo>
                                  <a:pt x="12" y="4"/>
                                </a:lnTo>
                                <a:lnTo>
                                  <a:pt x="12" y="5"/>
                                </a:lnTo>
                                <a:lnTo>
                                  <a:pt x="12" y="5"/>
                                </a:lnTo>
                                <a:lnTo>
                                  <a:pt x="12" y="5"/>
                                </a:lnTo>
                                <a:lnTo>
                                  <a:pt x="12" y="5"/>
                                </a:lnTo>
                                <a:lnTo>
                                  <a:pt x="12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6"/>
                                </a:lnTo>
                                <a:lnTo>
                                  <a:pt x="10" y="6"/>
                                </a:lnTo>
                                <a:lnTo>
                                  <a:pt x="10" y="6"/>
                                </a:lnTo>
                                <a:lnTo>
                                  <a:pt x="10" y="6"/>
                                </a:lnTo>
                                <a:lnTo>
                                  <a:pt x="8" y="6"/>
                                </a:lnTo>
                                <a:lnTo>
                                  <a:pt x="8" y="6"/>
                                </a:lnTo>
                                <a:lnTo>
                                  <a:pt x="8" y="6"/>
                                </a:lnTo>
                                <a:lnTo>
                                  <a:pt x="8" y="8"/>
                                </a:lnTo>
                                <a:lnTo>
                                  <a:pt x="8" y="8"/>
                                </a:lnTo>
                                <a:lnTo>
                                  <a:pt x="8" y="8"/>
                                </a:lnTo>
                                <a:lnTo>
                                  <a:pt x="8" y="8"/>
                                </a:lnTo>
                                <a:lnTo>
                                  <a:pt x="8" y="8"/>
                                </a:lnTo>
                                <a:lnTo>
                                  <a:pt x="6" y="8"/>
                                </a:lnTo>
                                <a:lnTo>
                                  <a:pt x="6" y="9"/>
                                </a:lnTo>
                                <a:lnTo>
                                  <a:pt x="6" y="9"/>
                                </a:lnTo>
                                <a:lnTo>
                                  <a:pt x="6" y="9"/>
                                </a:lnTo>
                                <a:lnTo>
                                  <a:pt x="6" y="9"/>
                                </a:lnTo>
                                <a:lnTo>
                                  <a:pt x="6" y="9"/>
                                </a:lnTo>
                                <a:lnTo>
                                  <a:pt x="6" y="9"/>
                                </a:lnTo>
                                <a:lnTo>
                                  <a:pt x="6" y="9"/>
                                </a:lnTo>
                                <a:lnTo>
                                  <a:pt x="6" y="10"/>
                                </a:lnTo>
                                <a:lnTo>
                                  <a:pt x="4" y="10"/>
                                </a:lnTo>
                                <a:lnTo>
                                  <a:pt x="4" y="10"/>
                                </a:lnTo>
                                <a:lnTo>
                                  <a:pt x="4" y="10"/>
                                </a:lnTo>
                                <a:lnTo>
                                  <a:pt x="4" y="10"/>
                                </a:lnTo>
                                <a:lnTo>
                                  <a:pt x="4" y="10"/>
                                </a:lnTo>
                                <a:lnTo>
                                  <a:pt x="4" y="12"/>
                                </a:lnTo>
                                <a:lnTo>
                                  <a:pt x="4" y="12"/>
                                </a:lnTo>
                                <a:lnTo>
                                  <a:pt x="4" y="12"/>
                                </a:lnTo>
                                <a:lnTo>
                                  <a:pt x="4" y="12"/>
                                </a:lnTo>
                                <a:lnTo>
                                  <a:pt x="4" y="12"/>
                                </a:lnTo>
                                <a:lnTo>
                                  <a:pt x="4" y="13"/>
                                </a:lnTo>
                                <a:lnTo>
                                  <a:pt x="2" y="13"/>
                                </a:lnTo>
                                <a:lnTo>
                                  <a:pt x="2" y="13"/>
                                </a:lnTo>
                                <a:lnTo>
                                  <a:pt x="2" y="13"/>
                                </a:lnTo>
                                <a:lnTo>
                                  <a:pt x="2" y="13"/>
                                </a:lnTo>
                                <a:lnTo>
                                  <a:pt x="2" y="13"/>
                                </a:lnTo>
                                <a:lnTo>
                                  <a:pt x="2" y="14"/>
                                </a:lnTo>
                                <a:lnTo>
                                  <a:pt x="2" y="14"/>
                                </a:lnTo>
                                <a:lnTo>
                                  <a:pt x="2" y="14"/>
                                </a:lnTo>
                                <a:lnTo>
                                  <a:pt x="2" y="14"/>
                                </a:lnTo>
                                <a:lnTo>
                                  <a:pt x="2" y="14"/>
                                </a:lnTo>
                                <a:lnTo>
                                  <a:pt x="2" y="15"/>
                                </a:lnTo>
                                <a:lnTo>
                                  <a:pt x="2" y="15"/>
                                </a:lnTo>
                                <a:lnTo>
                                  <a:pt x="2" y="15"/>
                                </a:lnTo>
                                <a:lnTo>
                                  <a:pt x="2" y="15"/>
                                </a:lnTo>
                                <a:lnTo>
                                  <a:pt x="2" y="15"/>
                                </a:lnTo>
                                <a:lnTo>
                                  <a:pt x="2" y="17"/>
                                </a:lnTo>
                                <a:lnTo>
                                  <a:pt x="2" y="17"/>
                                </a:lnTo>
                                <a:lnTo>
                                  <a:pt x="2" y="17"/>
                                </a:lnTo>
                                <a:lnTo>
                                  <a:pt x="0" y="17"/>
                                </a:lnTo>
                                <a:lnTo>
                                  <a:pt x="0" y="17"/>
                                </a:lnTo>
                                <a:lnTo>
                                  <a:pt x="0" y="18"/>
                                </a:lnTo>
                                <a:lnTo>
                                  <a:pt x="0" y="18"/>
                                </a:lnTo>
                                <a:lnTo>
                                  <a:pt x="0" y="18"/>
                                </a:lnTo>
                                <a:lnTo>
                                  <a:pt x="0" y="18"/>
                                </a:lnTo>
                                <a:lnTo>
                                  <a:pt x="0" y="18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2"/>
                                </a:lnTo>
                                <a:lnTo>
                                  <a:pt x="0" y="22"/>
                                </a:lnTo>
                                <a:lnTo>
                                  <a:pt x="0" y="22"/>
                                </a:lnTo>
                                <a:lnTo>
                                  <a:pt x="0" y="22"/>
                                </a:lnTo>
                                <a:lnTo>
                                  <a:pt x="0" y="22"/>
                                </a:lnTo>
                                <a:lnTo>
                                  <a:pt x="0" y="23"/>
                                </a:lnTo>
                                <a:lnTo>
                                  <a:pt x="0" y="23"/>
                                </a:lnTo>
                                <a:lnTo>
                                  <a:pt x="0" y="23"/>
                                </a:lnTo>
                                <a:lnTo>
                                  <a:pt x="2" y="23"/>
                                </a:lnTo>
                                <a:lnTo>
                                  <a:pt x="2" y="23"/>
                                </a:lnTo>
                                <a:lnTo>
                                  <a:pt x="2" y="25"/>
                                </a:lnTo>
                                <a:lnTo>
                                  <a:pt x="2" y="25"/>
                                </a:lnTo>
                                <a:lnTo>
                                  <a:pt x="2" y="25"/>
                                </a:lnTo>
                                <a:lnTo>
                                  <a:pt x="2" y="25"/>
                                </a:lnTo>
                                <a:lnTo>
                                  <a:pt x="2" y="25"/>
                                </a:lnTo>
                                <a:lnTo>
                                  <a:pt x="2" y="26"/>
                                </a:lnTo>
                                <a:lnTo>
                                  <a:pt x="2" y="26"/>
                                </a:lnTo>
                                <a:lnTo>
                                  <a:pt x="2" y="26"/>
                                </a:lnTo>
                                <a:lnTo>
                                  <a:pt x="2" y="26"/>
                                </a:lnTo>
                                <a:lnTo>
                                  <a:pt x="2" y="26"/>
                                </a:lnTo>
                                <a:lnTo>
                                  <a:pt x="2" y="27"/>
                                </a:lnTo>
                                <a:lnTo>
                                  <a:pt x="2" y="27"/>
                                </a:lnTo>
                                <a:lnTo>
                                  <a:pt x="2" y="27"/>
                                </a:lnTo>
                                <a:lnTo>
                                  <a:pt x="2" y="27"/>
                                </a:lnTo>
                                <a:lnTo>
                                  <a:pt x="2" y="27"/>
                                </a:lnTo>
                                <a:lnTo>
                                  <a:pt x="4" y="28"/>
                                </a:lnTo>
                                <a:lnTo>
                                  <a:pt x="4" y="28"/>
                                </a:lnTo>
                                <a:lnTo>
                                  <a:pt x="4" y="28"/>
                                </a:lnTo>
                                <a:lnTo>
                                  <a:pt x="4" y="28"/>
                                </a:lnTo>
                                <a:lnTo>
                                  <a:pt x="4" y="28"/>
                                </a:lnTo>
                                <a:lnTo>
                                  <a:pt x="4" y="28"/>
                                </a:lnTo>
                                <a:lnTo>
                                  <a:pt x="4" y="30"/>
                                </a:lnTo>
                                <a:lnTo>
                                  <a:pt x="4" y="30"/>
                                </a:lnTo>
                                <a:lnTo>
                                  <a:pt x="4" y="30"/>
                                </a:lnTo>
                                <a:lnTo>
                                  <a:pt x="4" y="30"/>
                                </a:lnTo>
                                <a:lnTo>
                                  <a:pt x="4" y="30"/>
                                </a:lnTo>
                                <a:lnTo>
                                  <a:pt x="6" y="30"/>
                                </a:lnTo>
                                <a:lnTo>
                                  <a:pt x="6" y="31"/>
                                </a:lnTo>
                                <a:lnTo>
                                  <a:pt x="6" y="31"/>
                                </a:lnTo>
                                <a:lnTo>
                                  <a:pt x="6" y="31"/>
                                </a:lnTo>
                                <a:lnTo>
                                  <a:pt x="6" y="31"/>
                                </a:lnTo>
                                <a:lnTo>
                                  <a:pt x="6" y="31"/>
                                </a:lnTo>
                                <a:lnTo>
                                  <a:pt x="6" y="31"/>
                                </a:lnTo>
                                <a:lnTo>
                                  <a:pt x="6" y="32"/>
                                </a:lnTo>
                                <a:lnTo>
                                  <a:pt x="6" y="32"/>
                                </a:lnTo>
                                <a:lnTo>
                                  <a:pt x="8" y="32"/>
                                </a:lnTo>
                                <a:lnTo>
                                  <a:pt x="8" y="32"/>
                                </a:lnTo>
                                <a:lnTo>
                                  <a:pt x="8" y="32"/>
                                </a:lnTo>
                                <a:lnTo>
                                  <a:pt x="8" y="32"/>
                                </a:lnTo>
                                <a:lnTo>
                                  <a:pt x="8" y="32"/>
                                </a:lnTo>
                                <a:lnTo>
                                  <a:pt x="8" y="34"/>
                                </a:lnTo>
                                <a:lnTo>
                                  <a:pt x="8" y="34"/>
                                </a:lnTo>
                                <a:lnTo>
                                  <a:pt x="8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35"/>
                                </a:lnTo>
                                <a:lnTo>
                                  <a:pt x="10" y="35"/>
                                </a:lnTo>
                                <a:lnTo>
                                  <a:pt x="10" y="35"/>
                                </a:lnTo>
                                <a:lnTo>
                                  <a:pt x="12" y="35"/>
                                </a:lnTo>
                                <a:lnTo>
                                  <a:pt x="12" y="35"/>
                                </a:lnTo>
                                <a:lnTo>
                                  <a:pt x="12" y="35"/>
                                </a:lnTo>
                                <a:lnTo>
                                  <a:pt x="12" y="35"/>
                                </a:lnTo>
                                <a:lnTo>
                                  <a:pt x="12" y="35"/>
                                </a:lnTo>
                                <a:lnTo>
                                  <a:pt x="12" y="36"/>
                                </a:lnTo>
                                <a:lnTo>
                                  <a:pt x="12" y="36"/>
                                </a:lnTo>
                                <a:lnTo>
                                  <a:pt x="14" y="36"/>
                                </a:lnTo>
                                <a:lnTo>
                                  <a:pt x="14" y="36"/>
                                </a:lnTo>
                                <a:lnTo>
                                  <a:pt x="14" y="36"/>
                                </a:lnTo>
                                <a:lnTo>
                                  <a:pt x="14" y="36"/>
                                </a:lnTo>
                                <a:lnTo>
                                  <a:pt x="14" y="36"/>
                                </a:lnTo>
                                <a:lnTo>
                                  <a:pt x="14" y="36"/>
                                </a:lnTo>
                                <a:lnTo>
                                  <a:pt x="16" y="36"/>
                                </a:lnTo>
                                <a:lnTo>
                                  <a:pt x="16" y="37"/>
                                </a:lnTo>
                                <a:lnTo>
                                  <a:pt x="16" y="37"/>
                                </a:lnTo>
                                <a:lnTo>
                                  <a:pt x="16" y="37"/>
                                </a:lnTo>
                                <a:lnTo>
                                  <a:pt x="16" y="37"/>
                                </a:lnTo>
                                <a:lnTo>
                                  <a:pt x="16" y="37"/>
                                </a:lnTo>
                                <a:lnTo>
                                  <a:pt x="18" y="37"/>
                                </a:lnTo>
                                <a:lnTo>
                                  <a:pt x="18" y="37"/>
                                </a:lnTo>
                                <a:lnTo>
                                  <a:pt x="18" y="37"/>
                                </a:lnTo>
                                <a:lnTo>
                                  <a:pt x="18" y="37"/>
                                </a:lnTo>
                                <a:lnTo>
                                  <a:pt x="18" y="37"/>
                                </a:lnTo>
                                <a:lnTo>
                                  <a:pt x="20" y="37"/>
                                </a:lnTo>
                                <a:lnTo>
                                  <a:pt x="20" y="37"/>
                                </a:lnTo>
                                <a:lnTo>
                                  <a:pt x="20" y="39"/>
                                </a:lnTo>
                                <a:lnTo>
                                  <a:pt x="20" y="39"/>
                                </a:lnTo>
                                <a:lnTo>
                                  <a:pt x="20" y="39"/>
                                </a:lnTo>
                                <a:lnTo>
                                  <a:pt x="20" y="39"/>
                                </a:lnTo>
                                <a:lnTo>
                                  <a:pt x="22" y="39"/>
                                </a:lnTo>
                                <a:lnTo>
                                  <a:pt x="22" y="39"/>
                                </a:lnTo>
                                <a:lnTo>
                                  <a:pt x="22" y="39"/>
                                </a:lnTo>
                                <a:lnTo>
                                  <a:pt x="22" y="39"/>
                                </a:lnTo>
                                <a:lnTo>
                                  <a:pt x="22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6" y="39"/>
                                </a:lnTo>
                                <a:lnTo>
                                  <a:pt x="26" y="39"/>
                                </a:lnTo>
                                <a:lnTo>
                                  <a:pt x="26" y="39"/>
                                </a:lnTo>
                                <a:lnTo>
                                  <a:pt x="26" y="39"/>
                                </a:lnTo>
                                <a:lnTo>
                                  <a:pt x="26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30" y="40"/>
                                </a:lnTo>
                                <a:lnTo>
                                  <a:pt x="30" y="40"/>
                                </a:lnTo>
                                <a:lnTo>
                                  <a:pt x="30" y="40"/>
                                </a:lnTo>
                                <a:lnTo>
                                  <a:pt x="30" y="40"/>
                                </a:lnTo>
                                <a:lnTo>
                                  <a:pt x="30" y="40"/>
                                </a:lnTo>
                                <a:lnTo>
                                  <a:pt x="32" y="40"/>
                                </a:lnTo>
                                <a:lnTo>
                                  <a:pt x="32" y="40"/>
                                </a:lnTo>
                                <a:lnTo>
                                  <a:pt x="32" y="40"/>
                                </a:lnTo>
                                <a:lnTo>
                                  <a:pt x="32" y="39"/>
                                </a:lnTo>
                                <a:lnTo>
                                  <a:pt x="32" y="39"/>
                                </a:lnTo>
                                <a:lnTo>
                                  <a:pt x="32" y="39"/>
                                </a:lnTo>
                                <a:lnTo>
                                  <a:pt x="34" y="39"/>
                                </a:lnTo>
                                <a:lnTo>
                                  <a:pt x="34" y="39"/>
                                </a:lnTo>
                                <a:lnTo>
                                  <a:pt x="34" y="39"/>
                                </a:lnTo>
                                <a:lnTo>
                                  <a:pt x="34" y="39"/>
                                </a:lnTo>
                                <a:lnTo>
                                  <a:pt x="34" y="39"/>
                                </a:lnTo>
                                <a:lnTo>
                                  <a:pt x="36" y="39"/>
                                </a:lnTo>
                                <a:lnTo>
                                  <a:pt x="36" y="39"/>
                                </a:lnTo>
                                <a:lnTo>
                                  <a:pt x="36" y="39"/>
                                </a:lnTo>
                                <a:lnTo>
                                  <a:pt x="36" y="39"/>
                                </a:lnTo>
                                <a:lnTo>
                                  <a:pt x="36" y="39"/>
                                </a:lnTo>
                                <a:lnTo>
                                  <a:pt x="38" y="39"/>
                                </a:lnTo>
                                <a:lnTo>
                                  <a:pt x="38" y="39"/>
                                </a:lnTo>
                                <a:lnTo>
                                  <a:pt x="38" y="39"/>
                                </a:lnTo>
                                <a:lnTo>
                                  <a:pt x="38" y="39"/>
                                </a:lnTo>
                                <a:lnTo>
                                  <a:pt x="38" y="39"/>
                                </a:lnTo>
                                <a:lnTo>
                                  <a:pt x="40" y="39"/>
                                </a:lnTo>
                                <a:lnTo>
                                  <a:pt x="40" y="39"/>
                                </a:lnTo>
                                <a:lnTo>
                                  <a:pt x="40" y="39"/>
                                </a:lnTo>
                                <a:lnTo>
                                  <a:pt x="40" y="39"/>
                                </a:lnTo>
                                <a:lnTo>
                                  <a:pt x="40" y="39"/>
                                </a:lnTo>
                                <a:lnTo>
                                  <a:pt x="42" y="39"/>
                                </a:lnTo>
                                <a:lnTo>
                                  <a:pt x="42" y="37"/>
                                </a:lnTo>
                                <a:lnTo>
                                  <a:pt x="42" y="37"/>
                                </a:lnTo>
                                <a:lnTo>
                                  <a:pt x="42" y="37"/>
                                </a:lnTo>
                                <a:lnTo>
                                  <a:pt x="42" y="37"/>
                                </a:lnTo>
                                <a:lnTo>
                                  <a:pt x="42" y="37"/>
                                </a:lnTo>
                                <a:lnTo>
                                  <a:pt x="44" y="37"/>
                                </a:lnTo>
                                <a:lnTo>
                                  <a:pt x="44" y="37"/>
                                </a:lnTo>
                                <a:lnTo>
                                  <a:pt x="44" y="37"/>
                                </a:lnTo>
                                <a:lnTo>
                                  <a:pt x="44" y="37"/>
                                </a:lnTo>
                                <a:lnTo>
                                  <a:pt x="44" y="37"/>
                                </a:lnTo>
                                <a:lnTo>
                                  <a:pt x="46" y="37"/>
                                </a:lnTo>
                                <a:lnTo>
                                  <a:pt x="46" y="37"/>
                                </a:lnTo>
                                <a:lnTo>
                                  <a:pt x="46" y="36"/>
                                </a:lnTo>
                                <a:lnTo>
                                  <a:pt x="46" y="36"/>
                                </a:lnTo>
                                <a:lnTo>
                                  <a:pt x="46" y="36"/>
                                </a:lnTo>
                                <a:lnTo>
                                  <a:pt x="46" y="36"/>
                                </a:lnTo>
                                <a:lnTo>
                                  <a:pt x="48" y="36"/>
                                </a:lnTo>
                                <a:lnTo>
                                  <a:pt x="48" y="36"/>
                                </a:lnTo>
                                <a:lnTo>
                                  <a:pt x="48" y="36"/>
                                </a:lnTo>
                                <a:lnTo>
                                  <a:pt x="48" y="36"/>
                                </a:lnTo>
                                <a:lnTo>
                                  <a:pt x="48" y="36"/>
                                </a:lnTo>
                                <a:lnTo>
                                  <a:pt x="48" y="35"/>
                                </a:lnTo>
                                <a:lnTo>
                                  <a:pt x="50" y="35"/>
                                </a:lnTo>
                                <a:lnTo>
                                  <a:pt x="50" y="35"/>
                                </a:lnTo>
                                <a:lnTo>
                                  <a:pt x="50" y="35"/>
                                </a:lnTo>
                                <a:lnTo>
                                  <a:pt x="50" y="35"/>
                                </a:lnTo>
                                <a:lnTo>
                                  <a:pt x="50" y="35"/>
                                </a:lnTo>
                                <a:lnTo>
                                  <a:pt x="50" y="35"/>
                                </a:lnTo>
                                <a:lnTo>
                                  <a:pt x="50" y="35"/>
                                </a:lnTo>
                                <a:lnTo>
                                  <a:pt x="52" y="34"/>
                                </a:lnTo>
                                <a:lnTo>
                                  <a:pt x="52" y="34"/>
                                </a:lnTo>
                                <a:lnTo>
                                  <a:pt x="52" y="34"/>
                                </a:lnTo>
                                <a:lnTo>
                                  <a:pt x="52" y="34"/>
                                </a:lnTo>
                                <a:lnTo>
                                  <a:pt x="52" y="34"/>
                                </a:lnTo>
                                <a:lnTo>
                                  <a:pt x="52" y="34"/>
                                </a:lnTo>
                                <a:lnTo>
                                  <a:pt x="52" y="34"/>
                                </a:lnTo>
                                <a:lnTo>
                                  <a:pt x="52" y="32"/>
                                </a:lnTo>
                                <a:lnTo>
                                  <a:pt x="54" y="32"/>
                                </a:lnTo>
                                <a:lnTo>
                                  <a:pt x="54" y="32"/>
                                </a:lnTo>
                                <a:lnTo>
                                  <a:pt x="54" y="32"/>
                                </a:lnTo>
                                <a:lnTo>
                                  <a:pt x="54" y="32"/>
                                </a:lnTo>
                                <a:lnTo>
                                  <a:pt x="54" y="32"/>
                                </a:lnTo>
                                <a:lnTo>
                                  <a:pt x="54" y="32"/>
                                </a:lnTo>
                                <a:lnTo>
                                  <a:pt x="54" y="31"/>
                                </a:lnTo>
                                <a:lnTo>
                                  <a:pt x="54" y="31"/>
                                </a:lnTo>
                                <a:lnTo>
                                  <a:pt x="56" y="31"/>
                                </a:lnTo>
                                <a:lnTo>
                                  <a:pt x="56" y="31"/>
                                </a:lnTo>
                                <a:lnTo>
                                  <a:pt x="56" y="31"/>
                                </a:lnTo>
                                <a:lnTo>
                                  <a:pt x="56" y="31"/>
                                </a:lnTo>
                                <a:lnTo>
                                  <a:pt x="56" y="30"/>
                                </a:lnTo>
                                <a:lnTo>
                                  <a:pt x="56" y="30"/>
                                </a:lnTo>
                                <a:lnTo>
                                  <a:pt x="56" y="30"/>
                                </a:lnTo>
                                <a:lnTo>
                                  <a:pt x="56" y="30"/>
                                </a:lnTo>
                                <a:lnTo>
                                  <a:pt x="56" y="30"/>
                                </a:lnTo>
                                <a:lnTo>
                                  <a:pt x="58" y="30"/>
                                </a:lnTo>
                                <a:lnTo>
                                  <a:pt x="58" y="28"/>
                                </a:lnTo>
                                <a:lnTo>
                                  <a:pt x="58" y="28"/>
                                </a:lnTo>
                                <a:lnTo>
                                  <a:pt x="58" y="28"/>
                                </a:lnTo>
                                <a:lnTo>
                                  <a:pt x="58" y="28"/>
                                </a:lnTo>
                                <a:lnTo>
                                  <a:pt x="58" y="28"/>
                                </a:lnTo>
                                <a:lnTo>
                                  <a:pt x="58" y="28"/>
                                </a:lnTo>
                                <a:lnTo>
                                  <a:pt x="58" y="27"/>
                                </a:lnTo>
                                <a:lnTo>
                                  <a:pt x="58" y="27"/>
                                </a:lnTo>
                                <a:lnTo>
                                  <a:pt x="58" y="27"/>
                                </a:lnTo>
                                <a:lnTo>
                                  <a:pt x="58" y="27"/>
                                </a:lnTo>
                                <a:lnTo>
                                  <a:pt x="58" y="27"/>
                                </a:lnTo>
                                <a:lnTo>
                                  <a:pt x="58" y="26"/>
                                </a:lnTo>
                                <a:lnTo>
                                  <a:pt x="60" y="26"/>
                                </a:lnTo>
                                <a:lnTo>
                                  <a:pt x="60" y="26"/>
                                </a:lnTo>
                                <a:lnTo>
                                  <a:pt x="60" y="26"/>
                                </a:lnTo>
                                <a:lnTo>
                                  <a:pt x="60" y="26"/>
                                </a:lnTo>
                                <a:lnTo>
                                  <a:pt x="60" y="26"/>
                                </a:lnTo>
                                <a:lnTo>
                                  <a:pt x="60" y="25"/>
                                </a:lnTo>
                                <a:lnTo>
                                  <a:pt x="60" y="25"/>
                                </a:lnTo>
                                <a:lnTo>
                                  <a:pt x="60" y="25"/>
                                </a:lnTo>
                                <a:lnTo>
                                  <a:pt x="60" y="25"/>
                                </a:lnTo>
                                <a:lnTo>
                                  <a:pt x="60" y="25"/>
                                </a:lnTo>
                                <a:lnTo>
                                  <a:pt x="60" y="23"/>
                                </a:lnTo>
                                <a:lnTo>
                                  <a:pt x="60" y="23"/>
                                </a:lnTo>
                                <a:lnTo>
                                  <a:pt x="60" y="23"/>
                                </a:lnTo>
                                <a:lnTo>
                                  <a:pt x="60" y="23"/>
                                </a:lnTo>
                                <a:lnTo>
                                  <a:pt x="60" y="23"/>
                                </a:lnTo>
                                <a:lnTo>
                                  <a:pt x="60" y="22"/>
                                </a:lnTo>
                                <a:lnTo>
                                  <a:pt x="60" y="22"/>
                                </a:lnTo>
                                <a:lnTo>
                                  <a:pt x="60" y="22"/>
                                </a:lnTo>
                                <a:lnTo>
                                  <a:pt x="60" y="22"/>
                                </a:lnTo>
                                <a:lnTo>
                                  <a:pt x="60" y="22"/>
                                </a:lnTo>
                                <a:lnTo>
                                  <a:pt x="60" y="21"/>
                                </a:lnTo>
                                <a:lnTo>
                                  <a:pt x="60" y="21"/>
                                </a:lnTo>
                                <a:lnTo>
                                  <a:pt x="60" y="21"/>
                                </a:lnTo>
                                <a:lnTo>
                                  <a:pt x="60" y="21"/>
                                </a:lnTo>
                                <a:lnTo>
                                  <a:pt x="60" y="21"/>
                                </a:lnTo>
                                <a:lnTo>
                                  <a:pt x="60" y="19"/>
                                </a:lnTo>
                                <a:lnTo>
                                  <a:pt x="60" y="19"/>
                                </a:lnTo>
                                <a:lnTo>
                                  <a:pt x="60" y="19"/>
                                </a:lnTo>
                                <a:lnTo>
                                  <a:pt x="60" y="19"/>
                                </a:lnTo>
                                <a:lnTo>
                                  <a:pt x="60" y="19"/>
                                </a:lnTo>
                              </a:path>
                            </a:pathLst>
                          </a:custGeom>
                          <a:solidFill>
                            <a:srgbClr val="956312"/>
                          </a:solidFill>
                          <a:ln>
                            <a:noFill/>
                          </a:ln>
                        </wps:spPr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59" o:spid="_x0000_s1026" o:spt="203" style="position:absolute;left:0pt;margin-left:272pt;margin-top:190pt;height:2pt;width:3pt;mso-position-horizontal-relative:page;mso-position-vertical-relative:page;z-index:251667456;mso-width-relative:page;mso-height-relative:page;" coordorigin="5440,3800" coordsize="60,40" o:gfxdata="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">
                <o:lock v:ext="edit" aspectratio="f"/>
                <v:shape id="任意多边形 60" o:spid="_x0000_s1026" o:spt="100" style="position:absolute;left:32678;top:22826;height:40;width:60;" fillcolor="#956312" filled="t" stroked="f" coordsize="60,40" o:gfxdata="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/1DL74A&#10;AADbAAAADwAAAAAAAAABACAAAAAiAAAAZHJzL2Rvd25yZXYueG1sUEsBAhQAFAAAAAgAh07iQDMv&#10;BZ47AAAAOQAAABAAAAAAAAAAAQAgAAAADQEAAGRycy9zaGFwZXhtbC54bWxQSwUGAAAAAAYABgBb&#10;AQAAtwMAAAAA&#10;" path="m60,19l60,19,60,18,60,18,60,18,60,18,60,17,60,17,60,17,60,17,60,17,60,15,60,15,60,15,60,15,60,15,60,14,60,14,60,14,60,14,60,14,60,14,58,13,58,13,58,13,58,13,58,13,58,12,58,12,58,12,58,12,58,12,58,12,58,10,56,10,56,10,56,10,56,10,56,10,56,9,56,9,56,9,56,9,56,9,54,9,54,8,54,8,54,8,54,8,54,8,54,8,54,6,52,6,52,6,52,6,52,6,52,6,52,6,52,6,52,5,50,5,50,5,50,5,50,5,50,5,50,5,48,5,48,4,48,4,48,4,48,4,48,4,48,4,46,4,46,4,46,4,46,3,46,3,46,3,44,3,44,3,44,3,44,3,44,3,42,3,42,3,42,3,42,1,42,1,42,1,40,1,40,1,40,1,40,1,40,1,38,1,38,1,38,1,38,1,38,1,36,1,36,1,36,1,36,1,36,1,34,1,34,1,34,1,34,0,34,0,32,0,32,0,32,0,32,0,32,0,30,0,30,0,30,0,30,0,30,0,28,0,28,0,28,0,28,0,28,1,28,1,26,1,26,1,26,1,26,1,26,1,24,1,24,1,24,1,24,1,24,1,22,1,22,1,22,1,22,1,22,1,20,1,20,1,20,1,20,1,20,3,20,3,18,3,18,3,18,3,18,3,18,3,16,3,16,3,16,3,16,3,16,3,16,4,14,4,14,4,14,4,14,4,14,4,14,4,12,4,12,4,12,5,12,5,12,5,12,5,12,5,10,5,10,5,10,5,10,6,10,6,10,6,10,6,8,6,8,6,8,6,8,8,8,8,8,8,8,8,8,8,6,8,6,9,6,9,6,9,6,9,6,9,6,9,6,9,6,10,4,10,4,10,4,10,4,10,4,10,4,12,4,12,4,12,4,12,4,12,4,13,2,13,2,13,2,13,2,13,2,13,2,14,2,14,2,14,2,14,2,14,2,15,2,15,2,15,2,15,2,15,2,17,2,17,2,17,0,17,0,17,0,18,0,18,0,18,0,18,0,18,0,19,0,19,0,19,0,19,0,19,0,21,0,21,0,21,0,21,0,21,0,21,0,22,0,22,0,22,0,22,0,22,0,23,0,23,0,23,2,23,2,23,2,25,2,25,2,25,2,25,2,25,2,26,2,26,2,26,2,26,2,26,2,27,2,27,2,27,2,27,2,27,4,28,4,28,4,28,4,28,4,28,4,28,4,30,4,30,4,30,4,30,4,30,6,30,6,31,6,31,6,31,6,31,6,31,6,31,6,32,6,32,8,32,8,32,8,32,8,32,8,32,8,34,8,34,8,34,10,34,10,34,10,34,10,34,10,35,10,35,10,35,12,35,12,35,12,35,12,35,12,35,12,36,12,36,14,36,14,36,14,36,14,36,14,36,14,36,16,36,16,37,16,37,16,37,16,37,16,37,18,37,18,37,18,37,18,37,18,37,20,37,20,37,20,39,20,39,20,39,20,39,22,39,22,39,22,39,22,39,22,39,24,39,24,39,24,39,24,39,24,39,26,39,26,39,26,39,26,39,26,39,28,39,28,39,28,39,28,39,28,39,30,40,30,40,30,40,30,40,30,40,32,40,32,40,32,40,32,39,32,39,32,39,34,39,34,39,34,39,34,39,34,39,36,39,36,39,36,39,36,39,36,39,38,39,38,39,38,39,38,39,38,39,40,39,40,39,40,39,40,39,40,39,42,39,42,37,42,37,42,37,42,37,42,37,44,37,44,37,44,37,44,37,44,37,46,37,46,37,46,36,46,36,46,36,46,36,48,36,48,36,48,36,48,36,48,36,48,35,50,35,50,35,50,35,50,35,50,35,50,35,50,35,52,34,52,34,52,34,52,34,52,34,52,34,52,34,52,32,54,32,54,32,54,32,54,32,54,32,54,32,54,31,54,31,56,31,56,31,56,31,56,31,56,30,56,30,56,30,56,30,56,30,58,30,58,28,58,28,58,28,58,28,58,28,58,28,58,27,58,27,58,27,58,27,58,27,58,26,60,26,60,26,60,26,60,26,60,26,60,25,60,25,60,25,60,25,60,25,60,23,60,23,60,23,60,23,60,23,60,22,60,22,60,22,60,22,60,22,60,21,60,21,60,21,60,21,60,21,60,19,60,19,60,19,60,19,60,19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3505200</wp:posOffset>
                </wp:positionH>
                <wp:positionV relativeFrom="page">
                  <wp:posOffset>8991600</wp:posOffset>
                </wp:positionV>
                <wp:extent cx="63500" cy="63500"/>
                <wp:effectExtent l="0" t="0" r="17562830" b="44990385"/>
                <wp:wrapNone/>
                <wp:docPr id="36" name="组合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00" cy="63500"/>
                          <a:chOff x="5520" y="14160"/>
                          <a:chExt cx="100" cy="100"/>
                        </a:xfrm>
                      </wpg:grpSpPr>
                      <wps:wsp>
                        <wps:cNvPr id="35" name="任意多边形 56"/>
                        <wps:cNvSpPr>
                          <a:spLocks noEditPoints="1"/>
                        </wps:cNvSpPr>
                        <wps:spPr>
                          <a:xfrm>
                            <a:off x="33158" y="84991"/>
                            <a:ext cx="100" cy="10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0" h="100">
                                <a:moveTo>
                                  <a:pt x="100" y="100"/>
                                </a:moveTo>
                                <a:lnTo>
                                  <a:pt x="100" y="100"/>
                                </a:lnTo>
                                <a:lnTo>
                                  <a:pt x="99" y="100"/>
                                </a:lnTo>
                                <a:lnTo>
                                  <a:pt x="99" y="99"/>
                                </a:lnTo>
                                <a:lnTo>
                                  <a:pt x="99" y="97"/>
                                </a:lnTo>
                                <a:lnTo>
                                  <a:pt x="99" y="97"/>
                                </a:lnTo>
                                <a:lnTo>
                                  <a:pt x="97" y="96"/>
                                </a:lnTo>
                                <a:lnTo>
                                  <a:pt x="97" y="96"/>
                                </a:lnTo>
                                <a:lnTo>
                                  <a:pt x="97" y="95"/>
                                </a:lnTo>
                                <a:lnTo>
                                  <a:pt x="97" y="95"/>
                                </a:lnTo>
                                <a:lnTo>
                                  <a:pt x="96" y="93"/>
                                </a:lnTo>
                                <a:lnTo>
                                  <a:pt x="96" y="92"/>
                                </a:lnTo>
                                <a:lnTo>
                                  <a:pt x="96" y="92"/>
                                </a:lnTo>
                                <a:lnTo>
                                  <a:pt x="96" y="91"/>
                                </a:lnTo>
                                <a:lnTo>
                                  <a:pt x="95" y="91"/>
                                </a:lnTo>
                                <a:lnTo>
                                  <a:pt x="95" y="89"/>
                                </a:lnTo>
                                <a:lnTo>
                                  <a:pt x="95" y="88"/>
                                </a:lnTo>
                                <a:lnTo>
                                  <a:pt x="95" y="88"/>
                                </a:lnTo>
                                <a:lnTo>
                                  <a:pt x="95" y="87"/>
                                </a:lnTo>
                                <a:lnTo>
                                  <a:pt x="93" y="87"/>
                                </a:lnTo>
                                <a:lnTo>
                                  <a:pt x="93" y="86"/>
                                </a:lnTo>
                                <a:lnTo>
                                  <a:pt x="93" y="84"/>
                                </a:lnTo>
                                <a:lnTo>
                                  <a:pt x="93" y="84"/>
                                </a:lnTo>
                                <a:lnTo>
                                  <a:pt x="92" y="83"/>
                                </a:lnTo>
                                <a:lnTo>
                                  <a:pt x="92" y="82"/>
                                </a:lnTo>
                                <a:lnTo>
                                  <a:pt x="92" y="82"/>
                                </a:lnTo>
                                <a:lnTo>
                                  <a:pt x="92" y="80"/>
                                </a:lnTo>
                                <a:lnTo>
                                  <a:pt x="91" y="80"/>
                                </a:lnTo>
                                <a:lnTo>
                                  <a:pt x="91" y="79"/>
                                </a:lnTo>
                                <a:lnTo>
                                  <a:pt x="91" y="78"/>
                                </a:lnTo>
                                <a:lnTo>
                                  <a:pt x="91" y="78"/>
                                </a:lnTo>
                                <a:lnTo>
                                  <a:pt x="91" y="76"/>
                                </a:lnTo>
                                <a:lnTo>
                                  <a:pt x="89" y="75"/>
                                </a:lnTo>
                                <a:lnTo>
                                  <a:pt x="89" y="75"/>
                                </a:lnTo>
                                <a:lnTo>
                                  <a:pt x="89" y="74"/>
                                </a:lnTo>
                                <a:lnTo>
                                  <a:pt x="89" y="72"/>
                                </a:lnTo>
                                <a:lnTo>
                                  <a:pt x="88" y="72"/>
                                </a:lnTo>
                                <a:lnTo>
                                  <a:pt x="88" y="71"/>
                                </a:lnTo>
                                <a:lnTo>
                                  <a:pt x="88" y="70"/>
                                </a:lnTo>
                                <a:lnTo>
                                  <a:pt x="88" y="70"/>
                                </a:lnTo>
                                <a:lnTo>
                                  <a:pt x="88" y="68"/>
                                </a:lnTo>
                                <a:lnTo>
                                  <a:pt x="87" y="67"/>
                                </a:lnTo>
                                <a:lnTo>
                                  <a:pt x="87" y="67"/>
                                </a:lnTo>
                                <a:lnTo>
                                  <a:pt x="87" y="66"/>
                                </a:lnTo>
                                <a:lnTo>
                                  <a:pt x="87" y="66"/>
                                </a:lnTo>
                                <a:lnTo>
                                  <a:pt x="87" y="64"/>
                                </a:lnTo>
                                <a:lnTo>
                                  <a:pt x="85" y="63"/>
                                </a:lnTo>
                                <a:lnTo>
                                  <a:pt x="85" y="63"/>
                                </a:lnTo>
                                <a:lnTo>
                                  <a:pt x="85" y="62"/>
                                </a:lnTo>
                                <a:lnTo>
                                  <a:pt x="85" y="61"/>
                                </a:lnTo>
                                <a:lnTo>
                                  <a:pt x="84" y="61"/>
                                </a:lnTo>
                                <a:lnTo>
                                  <a:pt x="84" y="59"/>
                                </a:lnTo>
                                <a:lnTo>
                                  <a:pt x="84" y="58"/>
                                </a:lnTo>
                                <a:lnTo>
                                  <a:pt x="84" y="58"/>
                                </a:lnTo>
                                <a:lnTo>
                                  <a:pt x="84" y="57"/>
                                </a:lnTo>
                                <a:lnTo>
                                  <a:pt x="83" y="55"/>
                                </a:lnTo>
                                <a:lnTo>
                                  <a:pt x="83" y="55"/>
                                </a:lnTo>
                                <a:lnTo>
                                  <a:pt x="83" y="54"/>
                                </a:lnTo>
                                <a:lnTo>
                                  <a:pt x="83" y="53"/>
                                </a:lnTo>
                                <a:lnTo>
                                  <a:pt x="83" y="53"/>
                                </a:lnTo>
                                <a:lnTo>
                                  <a:pt x="83" y="51"/>
                                </a:lnTo>
                                <a:lnTo>
                                  <a:pt x="81" y="50"/>
                                </a:lnTo>
                                <a:lnTo>
                                  <a:pt x="81" y="50"/>
                                </a:lnTo>
                                <a:lnTo>
                                  <a:pt x="81" y="49"/>
                                </a:lnTo>
                                <a:lnTo>
                                  <a:pt x="81" y="47"/>
                                </a:lnTo>
                                <a:lnTo>
                                  <a:pt x="81" y="47"/>
                                </a:lnTo>
                                <a:lnTo>
                                  <a:pt x="80" y="46"/>
                                </a:lnTo>
                                <a:lnTo>
                                  <a:pt x="80" y="45"/>
                                </a:lnTo>
                                <a:lnTo>
                                  <a:pt x="80" y="45"/>
                                </a:lnTo>
                                <a:lnTo>
                                  <a:pt x="80" y="43"/>
                                </a:lnTo>
                                <a:lnTo>
                                  <a:pt x="80" y="42"/>
                                </a:lnTo>
                                <a:lnTo>
                                  <a:pt x="80" y="42"/>
                                </a:lnTo>
                                <a:lnTo>
                                  <a:pt x="79" y="41"/>
                                </a:lnTo>
                                <a:lnTo>
                                  <a:pt x="79" y="39"/>
                                </a:lnTo>
                                <a:lnTo>
                                  <a:pt x="79" y="39"/>
                                </a:lnTo>
                                <a:lnTo>
                                  <a:pt x="79" y="38"/>
                                </a:lnTo>
                                <a:lnTo>
                                  <a:pt x="79" y="37"/>
                                </a:lnTo>
                                <a:lnTo>
                                  <a:pt x="79" y="37"/>
                                </a:lnTo>
                                <a:lnTo>
                                  <a:pt x="79" y="36"/>
                                </a:lnTo>
                                <a:lnTo>
                                  <a:pt x="77" y="34"/>
                                </a:lnTo>
                                <a:lnTo>
                                  <a:pt x="77" y="34"/>
                                </a:lnTo>
                                <a:lnTo>
                                  <a:pt x="77" y="33"/>
                                </a:lnTo>
                                <a:lnTo>
                                  <a:pt x="77" y="32"/>
                                </a:lnTo>
                                <a:lnTo>
                                  <a:pt x="77" y="32"/>
                                </a:lnTo>
                                <a:lnTo>
                                  <a:pt x="77" y="30"/>
                                </a:lnTo>
                                <a:lnTo>
                                  <a:pt x="77" y="29"/>
                                </a:lnTo>
                                <a:lnTo>
                                  <a:pt x="76" y="29"/>
                                </a:lnTo>
                                <a:lnTo>
                                  <a:pt x="76" y="28"/>
                                </a:lnTo>
                                <a:lnTo>
                                  <a:pt x="76" y="26"/>
                                </a:lnTo>
                                <a:lnTo>
                                  <a:pt x="76" y="26"/>
                                </a:lnTo>
                                <a:lnTo>
                                  <a:pt x="76" y="25"/>
                                </a:lnTo>
                                <a:lnTo>
                                  <a:pt x="76" y="24"/>
                                </a:lnTo>
                                <a:lnTo>
                                  <a:pt x="76" y="24"/>
                                </a:lnTo>
                                <a:lnTo>
                                  <a:pt x="76" y="22"/>
                                </a:lnTo>
                                <a:lnTo>
                                  <a:pt x="76" y="21"/>
                                </a:lnTo>
                                <a:lnTo>
                                  <a:pt x="75" y="21"/>
                                </a:lnTo>
                                <a:lnTo>
                                  <a:pt x="75" y="20"/>
                                </a:lnTo>
                                <a:lnTo>
                                  <a:pt x="75" y="18"/>
                                </a:lnTo>
                                <a:lnTo>
                                  <a:pt x="75" y="18"/>
                                </a:lnTo>
                                <a:lnTo>
                                  <a:pt x="75" y="17"/>
                                </a:lnTo>
                                <a:lnTo>
                                  <a:pt x="75" y="17"/>
                                </a:lnTo>
                                <a:lnTo>
                                  <a:pt x="75" y="16"/>
                                </a:lnTo>
                                <a:lnTo>
                                  <a:pt x="75" y="14"/>
                                </a:lnTo>
                                <a:lnTo>
                                  <a:pt x="75" y="14"/>
                                </a:lnTo>
                                <a:lnTo>
                                  <a:pt x="75" y="13"/>
                                </a:lnTo>
                                <a:lnTo>
                                  <a:pt x="73" y="12"/>
                                </a:lnTo>
                                <a:lnTo>
                                  <a:pt x="73" y="12"/>
                                </a:lnTo>
                                <a:lnTo>
                                  <a:pt x="73" y="11"/>
                                </a:lnTo>
                                <a:lnTo>
                                  <a:pt x="73" y="9"/>
                                </a:lnTo>
                                <a:lnTo>
                                  <a:pt x="73" y="9"/>
                                </a:lnTo>
                                <a:lnTo>
                                  <a:pt x="73" y="8"/>
                                </a:lnTo>
                                <a:lnTo>
                                  <a:pt x="73" y="8"/>
                                </a:lnTo>
                                <a:lnTo>
                                  <a:pt x="73" y="7"/>
                                </a:lnTo>
                                <a:lnTo>
                                  <a:pt x="73" y="5"/>
                                </a:lnTo>
                                <a:lnTo>
                                  <a:pt x="73" y="5"/>
                                </a:lnTo>
                                <a:lnTo>
                                  <a:pt x="73" y="4"/>
                                </a:lnTo>
                                <a:lnTo>
                                  <a:pt x="73" y="4"/>
                                </a:lnTo>
                                <a:lnTo>
                                  <a:pt x="73" y="3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2" y="1"/>
                                </a:lnTo>
                                <a:lnTo>
                                  <a:pt x="72" y="1"/>
                                </a:lnTo>
                                <a:lnTo>
                                  <a:pt x="72" y="1"/>
                                </a:lnTo>
                                <a:lnTo>
                                  <a:pt x="72" y="1"/>
                                </a:lnTo>
                                <a:lnTo>
                                  <a:pt x="72" y="1"/>
                                </a:lnTo>
                                <a:lnTo>
                                  <a:pt x="72" y="1"/>
                                </a:lnTo>
                                <a:lnTo>
                                  <a:pt x="72" y="1"/>
                                </a:lnTo>
                                <a:lnTo>
                                  <a:pt x="72" y="1"/>
                                </a:lnTo>
                                <a:lnTo>
                                  <a:pt x="72" y="1"/>
                                </a:lnTo>
                                <a:lnTo>
                                  <a:pt x="72" y="1"/>
                                </a:lnTo>
                                <a:lnTo>
                                  <a:pt x="72" y="1"/>
                                </a:lnTo>
                                <a:lnTo>
                                  <a:pt x="72" y="1"/>
                                </a:lnTo>
                                <a:lnTo>
                                  <a:pt x="72" y="3"/>
                                </a:lnTo>
                                <a:lnTo>
                                  <a:pt x="72" y="3"/>
                                </a:lnTo>
                                <a:lnTo>
                                  <a:pt x="72" y="3"/>
                                </a:lnTo>
                                <a:lnTo>
                                  <a:pt x="72" y="3"/>
                                </a:lnTo>
                                <a:lnTo>
                                  <a:pt x="72" y="3"/>
                                </a:lnTo>
                                <a:lnTo>
                                  <a:pt x="72" y="3"/>
                                </a:lnTo>
                                <a:lnTo>
                                  <a:pt x="72" y="3"/>
                                </a:lnTo>
                                <a:lnTo>
                                  <a:pt x="72" y="3"/>
                                </a:lnTo>
                                <a:lnTo>
                                  <a:pt x="72" y="4"/>
                                </a:lnTo>
                                <a:lnTo>
                                  <a:pt x="72" y="4"/>
                                </a:lnTo>
                                <a:lnTo>
                                  <a:pt x="71" y="4"/>
                                </a:lnTo>
                                <a:lnTo>
                                  <a:pt x="71" y="4"/>
                                </a:lnTo>
                                <a:lnTo>
                                  <a:pt x="71" y="4"/>
                                </a:lnTo>
                                <a:lnTo>
                                  <a:pt x="71" y="4"/>
                                </a:lnTo>
                                <a:lnTo>
                                  <a:pt x="71" y="4"/>
                                </a:lnTo>
                                <a:lnTo>
                                  <a:pt x="71" y="5"/>
                                </a:lnTo>
                                <a:lnTo>
                                  <a:pt x="71" y="5"/>
                                </a:lnTo>
                                <a:lnTo>
                                  <a:pt x="71" y="5"/>
                                </a:lnTo>
                                <a:lnTo>
                                  <a:pt x="71" y="5"/>
                                </a:lnTo>
                                <a:lnTo>
                                  <a:pt x="71" y="5"/>
                                </a:lnTo>
                                <a:lnTo>
                                  <a:pt x="71" y="7"/>
                                </a:lnTo>
                                <a:lnTo>
                                  <a:pt x="69" y="7"/>
                                </a:lnTo>
                                <a:lnTo>
                                  <a:pt x="69" y="7"/>
                                </a:lnTo>
                                <a:lnTo>
                                  <a:pt x="69" y="7"/>
                                </a:lnTo>
                                <a:lnTo>
                                  <a:pt x="69" y="8"/>
                                </a:lnTo>
                                <a:lnTo>
                                  <a:pt x="69" y="8"/>
                                </a:lnTo>
                                <a:lnTo>
                                  <a:pt x="69" y="8"/>
                                </a:lnTo>
                                <a:lnTo>
                                  <a:pt x="69" y="8"/>
                                </a:lnTo>
                                <a:lnTo>
                                  <a:pt x="69" y="9"/>
                                </a:lnTo>
                                <a:lnTo>
                                  <a:pt x="68" y="9"/>
                                </a:lnTo>
                                <a:lnTo>
                                  <a:pt x="68" y="9"/>
                                </a:lnTo>
                                <a:lnTo>
                                  <a:pt x="68" y="11"/>
                                </a:lnTo>
                                <a:lnTo>
                                  <a:pt x="68" y="11"/>
                                </a:lnTo>
                                <a:lnTo>
                                  <a:pt x="68" y="11"/>
                                </a:lnTo>
                                <a:lnTo>
                                  <a:pt x="68" y="12"/>
                                </a:lnTo>
                                <a:lnTo>
                                  <a:pt x="67" y="12"/>
                                </a:lnTo>
                                <a:lnTo>
                                  <a:pt x="67" y="12"/>
                                </a:lnTo>
                                <a:lnTo>
                                  <a:pt x="67" y="13"/>
                                </a:lnTo>
                                <a:lnTo>
                                  <a:pt x="67" y="13"/>
                                </a:lnTo>
                                <a:lnTo>
                                  <a:pt x="67" y="14"/>
                                </a:lnTo>
                                <a:lnTo>
                                  <a:pt x="65" y="14"/>
                                </a:lnTo>
                                <a:lnTo>
                                  <a:pt x="65" y="14"/>
                                </a:lnTo>
                                <a:lnTo>
                                  <a:pt x="65" y="16"/>
                                </a:lnTo>
                                <a:lnTo>
                                  <a:pt x="65" y="16"/>
                                </a:lnTo>
                                <a:lnTo>
                                  <a:pt x="65" y="17"/>
                                </a:lnTo>
                                <a:lnTo>
                                  <a:pt x="64" y="17"/>
                                </a:lnTo>
                                <a:lnTo>
                                  <a:pt x="64" y="18"/>
                                </a:lnTo>
                                <a:lnTo>
                                  <a:pt x="64" y="18"/>
                                </a:lnTo>
                                <a:lnTo>
                                  <a:pt x="64" y="18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63" y="21"/>
                                </a:lnTo>
                                <a:lnTo>
                                  <a:pt x="63" y="22"/>
                                </a:lnTo>
                                <a:lnTo>
                                  <a:pt x="61" y="22"/>
                                </a:lnTo>
                                <a:lnTo>
                                  <a:pt x="61" y="24"/>
                                </a:lnTo>
                                <a:lnTo>
                                  <a:pt x="61" y="24"/>
                                </a:lnTo>
                                <a:lnTo>
                                  <a:pt x="61" y="25"/>
                                </a:lnTo>
                                <a:lnTo>
                                  <a:pt x="60" y="25"/>
                                </a:lnTo>
                                <a:lnTo>
                                  <a:pt x="60" y="26"/>
                                </a:lnTo>
                                <a:lnTo>
                                  <a:pt x="60" y="28"/>
                                </a:lnTo>
                                <a:lnTo>
                                  <a:pt x="59" y="28"/>
                                </a:lnTo>
                                <a:lnTo>
                                  <a:pt x="59" y="29"/>
                                </a:lnTo>
                                <a:lnTo>
                                  <a:pt x="59" y="29"/>
                                </a:lnTo>
                                <a:lnTo>
                                  <a:pt x="57" y="30"/>
                                </a:lnTo>
                                <a:lnTo>
                                  <a:pt x="57" y="32"/>
                                </a:lnTo>
                                <a:lnTo>
                                  <a:pt x="57" y="33"/>
                                </a:lnTo>
                                <a:lnTo>
                                  <a:pt x="56" y="33"/>
                                </a:lnTo>
                                <a:lnTo>
                                  <a:pt x="56" y="34"/>
                                </a:lnTo>
                                <a:lnTo>
                                  <a:pt x="56" y="36"/>
                                </a:lnTo>
                                <a:lnTo>
                                  <a:pt x="55" y="36"/>
                                </a:lnTo>
                                <a:lnTo>
                                  <a:pt x="55" y="37"/>
                                </a:lnTo>
                                <a:lnTo>
                                  <a:pt x="55" y="38"/>
                                </a:lnTo>
                                <a:lnTo>
                                  <a:pt x="53" y="39"/>
                                </a:lnTo>
                                <a:lnTo>
                                  <a:pt x="53" y="41"/>
                                </a:lnTo>
                                <a:lnTo>
                                  <a:pt x="52" y="41"/>
                                </a:lnTo>
                                <a:lnTo>
                                  <a:pt x="52" y="42"/>
                                </a:lnTo>
                                <a:lnTo>
                                  <a:pt x="52" y="43"/>
                                </a:lnTo>
                                <a:lnTo>
                                  <a:pt x="51" y="45"/>
                                </a:lnTo>
                                <a:lnTo>
                                  <a:pt x="51" y="46"/>
                                </a:lnTo>
                                <a:lnTo>
                                  <a:pt x="49" y="47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9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8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50"/>
                                </a:lnTo>
                                <a:lnTo>
                                  <a:pt x="47" y="50"/>
                                </a:lnTo>
                                <a:lnTo>
                                  <a:pt x="45" y="50"/>
                                </a:lnTo>
                                <a:lnTo>
                                  <a:pt x="45" y="50"/>
                                </a:lnTo>
                                <a:lnTo>
                                  <a:pt x="45" y="50"/>
                                </a:lnTo>
                                <a:lnTo>
                                  <a:pt x="45" y="50"/>
                                </a:lnTo>
                                <a:lnTo>
                                  <a:pt x="45" y="50"/>
                                </a:lnTo>
                                <a:lnTo>
                                  <a:pt x="45" y="50"/>
                                </a:lnTo>
                                <a:lnTo>
                                  <a:pt x="44" y="50"/>
                                </a:lnTo>
                                <a:lnTo>
                                  <a:pt x="44" y="50"/>
                                </a:lnTo>
                                <a:lnTo>
                                  <a:pt x="44" y="50"/>
                                </a:lnTo>
                                <a:lnTo>
                                  <a:pt x="44" y="50"/>
                                </a:lnTo>
                                <a:lnTo>
                                  <a:pt x="44" y="50"/>
                                </a:lnTo>
                                <a:lnTo>
                                  <a:pt x="43" y="51"/>
                                </a:lnTo>
                                <a:lnTo>
                                  <a:pt x="43" y="51"/>
                                </a:lnTo>
                                <a:lnTo>
                                  <a:pt x="43" y="51"/>
                                </a:lnTo>
                                <a:lnTo>
                                  <a:pt x="43" y="51"/>
                                </a:lnTo>
                                <a:lnTo>
                                  <a:pt x="41" y="51"/>
                                </a:lnTo>
                                <a:lnTo>
                                  <a:pt x="41" y="51"/>
                                </a:lnTo>
                                <a:lnTo>
                                  <a:pt x="41" y="51"/>
                                </a:lnTo>
                                <a:lnTo>
                                  <a:pt x="40" y="51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7" y="53"/>
                                </a:lnTo>
                                <a:lnTo>
                                  <a:pt x="37" y="54"/>
                                </a:lnTo>
                                <a:lnTo>
                                  <a:pt x="37" y="54"/>
                                </a:lnTo>
                                <a:lnTo>
                                  <a:pt x="36" y="54"/>
                                </a:lnTo>
                                <a:lnTo>
                                  <a:pt x="36" y="54"/>
                                </a:lnTo>
                                <a:lnTo>
                                  <a:pt x="35" y="54"/>
                                </a:lnTo>
                                <a:lnTo>
                                  <a:pt x="35" y="54"/>
                                </a:lnTo>
                                <a:lnTo>
                                  <a:pt x="35" y="55"/>
                                </a:lnTo>
                                <a:lnTo>
                                  <a:pt x="33" y="55"/>
                                </a:lnTo>
                                <a:lnTo>
                                  <a:pt x="33" y="55"/>
                                </a:lnTo>
                                <a:lnTo>
                                  <a:pt x="32" y="55"/>
                                </a:lnTo>
                                <a:lnTo>
                                  <a:pt x="32" y="55"/>
                                </a:lnTo>
                                <a:lnTo>
                                  <a:pt x="31" y="57"/>
                                </a:lnTo>
                                <a:lnTo>
                                  <a:pt x="31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57"/>
                                </a:lnTo>
                                <a:lnTo>
                                  <a:pt x="28" y="57"/>
                                </a:lnTo>
                                <a:lnTo>
                                  <a:pt x="28" y="58"/>
                                </a:lnTo>
                                <a:lnTo>
                                  <a:pt x="27" y="58"/>
                                </a:lnTo>
                                <a:lnTo>
                                  <a:pt x="27" y="58"/>
                                </a:lnTo>
                                <a:lnTo>
                                  <a:pt x="25" y="58"/>
                                </a:lnTo>
                                <a:lnTo>
                                  <a:pt x="25" y="59"/>
                                </a:lnTo>
                                <a:lnTo>
                                  <a:pt x="24" y="59"/>
                                </a:lnTo>
                                <a:lnTo>
                                  <a:pt x="23" y="59"/>
                                </a:lnTo>
                                <a:lnTo>
                                  <a:pt x="23" y="59"/>
                                </a:lnTo>
                                <a:lnTo>
                                  <a:pt x="21" y="61"/>
                                </a:lnTo>
                                <a:lnTo>
                                  <a:pt x="21" y="61"/>
                                </a:lnTo>
                                <a:lnTo>
                                  <a:pt x="20" y="61"/>
                                </a:lnTo>
                                <a:lnTo>
                                  <a:pt x="19" y="62"/>
                                </a:lnTo>
                                <a:lnTo>
                                  <a:pt x="19" y="62"/>
                                </a:lnTo>
                                <a:lnTo>
                                  <a:pt x="17" y="62"/>
                                </a:lnTo>
                                <a:lnTo>
                                  <a:pt x="16" y="63"/>
                                </a:lnTo>
                                <a:lnTo>
                                  <a:pt x="15" y="63"/>
                                </a:lnTo>
                                <a:lnTo>
                                  <a:pt x="15" y="63"/>
                                </a:lnTo>
                                <a:lnTo>
                                  <a:pt x="13" y="64"/>
                                </a:lnTo>
                                <a:lnTo>
                                  <a:pt x="12" y="64"/>
                                </a:lnTo>
                                <a:lnTo>
                                  <a:pt x="11" y="64"/>
                                </a:lnTo>
                                <a:lnTo>
                                  <a:pt x="11" y="66"/>
                                </a:lnTo>
                                <a:lnTo>
                                  <a:pt x="9" y="66"/>
                                </a:lnTo>
                                <a:lnTo>
                                  <a:pt x="8" y="66"/>
                                </a:lnTo>
                                <a:lnTo>
                                  <a:pt x="7" y="67"/>
                                </a:lnTo>
                                <a:lnTo>
                                  <a:pt x="5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68"/>
                                </a:lnTo>
                                <a:lnTo>
                                  <a:pt x="3" y="68"/>
                                </a:lnTo>
                                <a:lnTo>
                                  <a:pt x="1" y="70"/>
                                </a:lnTo>
                                <a:lnTo>
                                  <a:pt x="0" y="70"/>
                                </a:lnTo>
                                <a:lnTo>
                                  <a:pt x="0" y="70"/>
                                </a:lnTo>
                                <a:lnTo>
                                  <a:pt x="0" y="70"/>
                                </a:lnTo>
                                <a:lnTo>
                                  <a:pt x="1" y="70"/>
                                </a:lnTo>
                                <a:lnTo>
                                  <a:pt x="3" y="70"/>
                                </a:lnTo>
                                <a:lnTo>
                                  <a:pt x="3" y="70"/>
                                </a:lnTo>
                                <a:lnTo>
                                  <a:pt x="4" y="70"/>
                                </a:lnTo>
                                <a:lnTo>
                                  <a:pt x="4" y="70"/>
                                </a:lnTo>
                                <a:lnTo>
                                  <a:pt x="5" y="70"/>
                                </a:lnTo>
                                <a:lnTo>
                                  <a:pt x="7" y="71"/>
                                </a:lnTo>
                                <a:lnTo>
                                  <a:pt x="7" y="71"/>
                                </a:lnTo>
                                <a:lnTo>
                                  <a:pt x="8" y="71"/>
                                </a:lnTo>
                                <a:lnTo>
                                  <a:pt x="8" y="71"/>
                                </a:lnTo>
                                <a:lnTo>
                                  <a:pt x="9" y="71"/>
                                </a:lnTo>
                                <a:lnTo>
                                  <a:pt x="11" y="71"/>
                                </a:lnTo>
                                <a:lnTo>
                                  <a:pt x="11" y="71"/>
                                </a:lnTo>
                                <a:lnTo>
                                  <a:pt x="12" y="71"/>
                                </a:lnTo>
                                <a:lnTo>
                                  <a:pt x="12" y="71"/>
                                </a:lnTo>
                                <a:lnTo>
                                  <a:pt x="13" y="71"/>
                                </a:lnTo>
                                <a:lnTo>
                                  <a:pt x="15" y="71"/>
                                </a:lnTo>
                                <a:lnTo>
                                  <a:pt x="15" y="72"/>
                                </a:lnTo>
                                <a:lnTo>
                                  <a:pt x="16" y="72"/>
                                </a:lnTo>
                                <a:lnTo>
                                  <a:pt x="17" y="72"/>
                                </a:lnTo>
                                <a:lnTo>
                                  <a:pt x="17" y="72"/>
                                </a:lnTo>
                                <a:lnTo>
                                  <a:pt x="19" y="72"/>
                                </a:lnTo>
                                <a:lnTo>
                                  <a:pt x="20" y="72"/>
                                </a:lnTo>
                                <a:lnTo>
                                  <a:pt x="20" y="72"/>
                                </a:lnTo>
                                <a:lnTo>
                                  <a:pt x="21" y="72"/>
                                </a:lnTo>
                                <a:lnTo>
                                  <a:pt x="21" y="74"/>
                                </a:lnTo>
                                <a:lnTo>
                                  <a:pt x="23" y="74"/>
                                </a:lnTo>
                                <a:lnTo>
                                  <a:pt x="24" y="74"/>
                                </a:lnTo>
                                <a:lnTo>
                                  <a:pt x="24" y="74"/>
                                </a:lnTo>
                                <a:lnTo>
                                  <a:pt x="25" y="74"/>
                                </a:lnTo>
                                <a:lnTo>
                                  <a:pt x="27" y="74"/>
                                </a:lnTo>
                                <a:lnTo>
                                  <a:pt x="27" y="74"/>
                                </a:lnTo>
                                <a:lnTo>
                                  <a:pt x="28" y="75"/>
                                </a:lnTo>
                                <a:lnTo>
                                  <a:pt x="29" y="75"/>
                                </a:lnTo>
                                <a:lnTo>
                                  <a:pt x="29" y="75"/>
                                </a:lnTo>
                                <a:lnTo>
                                  <a:pt x="31" y="75"/>
                                </a:lnTo>
                                <a:lnTo>
                                  <a:pt x="32" y="75"/>
                                </a:lnTo>
                                <a:lnTo>
                                  <a:pt x="32" y="75"/>
                                </a:lnTo>
                                <a:lnTo>
                                  <a:pt x="33" y="76"/>
                                </a:lnTo>
                                <a:lnTo>
                                  <a:pt x="35" y="76"/>
                                </a:lnTo>
                                <a:lnTo>
                                  <a:pt x="35" y="76"/>
                                </a:lnTo>
                                <a:lnTo>
                                  <a:pt x="36" y="76"/>
                                </a:lnTo>
                                <a:lnTo>
                                  <a:pt x="36" y="76"/>
                                </a:lnTo>
                                <a:lnTo>
                                  <a:pt x="37" y="76"/>
                                </a:lnTo>
                                <a:lnTo>
                                  <a:pt x="39" y="78"/>
                                </a:lnTo>
                                <a:lnTo>
                                  <a:pt x="39" y="78"/>
                                </a:lnTo>
                                <a:lnTo>
                                  <a:pt x="40" y="78"/>
                                </a:lnTo>
                                <a:lnTo>
                                  <a:pt x="41" y="78"/>
                                </a:lnTo>
                                <a:lnTo>
                                  <a:pt x="41" y="78"/>
                                </a:lnTo>
                                <a:lnTo>
                                  <a:pt x="43" y="79"/>
                                </a:lnTo>
                                <a:lnTo>
                                  <a:pt x="44" y="79"/>
                                </a:lnTo>
                                <a:lnTo>
                                  <a:pt x="44" y="79"/>
                                </a:lnTo>
                                <a:lnTo>
                                  <a:pt x="45" y="79"/>
                                </a:lnTo>
                                <a:lnTo>
                                  <a:pt x="47" y="79"/>
                                </a:lnTo>
                                <a:lnTo>
                                  <a:pt x="47" y="80"/>
                                </a:lnTo>
                                <a:lnTo>
                                  <a:pt x="48" y="80"/>
                                </a:lnTo>
                                <a:lnTo>
                                  <a:pt x="49" y="80"/>
                                </a:lnTo>
                                <a:lnTo>
                                  <a:pt x="49" y="80"/>
                                </a:lnTo>
                                <a:lnTo>
                                  <a:pt x="51" y="80"/>
                                </a:lnTo>
                                <a:lnTo>
                                  <a:pt x="52" y="82"/>
                                </a:lnTo>
                                <a:lnTo>
                                  <a:pt x="52" y="82"/>
                                </a:lnTo>
                                <a:lnTo>
                                  <a:pt x="53" y="82"/>
                                </a:lnTo>
                                <a:lnTo>
                                  <a:pt x="55" y="82"/>
                                </a:lnTo>
                                <a:lnTo>
                                  <a:pt x="55" y="83"/>
                                </a:lnTo>
                                <a:lnTo>
                                  <a:pt x="56" y="83"/>
                                </a:lnTo>
                                <a:lnTo>
                                  <a:pt x="57" y="83"/>
                                </a:lnTo>
                                <a:lnTo>
                                  <a:pt x="57" y="83"/>
                                </a:lnTo>
                                <a:lnTo>
                                  <a:pt x="59" y="83"/>
                                </a:lnTo>
                                <a:lnTo>
                                  <a:pt x="60" y="84"/>
                                </a:lnTo>
                                <a:lnTo>
                                  <a:pt x="60" y="84"/>
                                </a:lnTo>
                                <a:lnTo>
                                  <a:pt x="61" y="84"/>
                                </a:lnTo>
                                <a:lnTo>
                                  <a:pt x="63" y="84"/>
                                </a:lnTo>
                                <a:lnTo>
                                  <a:pt x="63" y="86"/>
                                </a:lnTo>
                                <a:lnTo>
                                  <a:pt x="64" y="86"/>
                                </a:lnTo>
                                <a:lnTo>
                                  <a:pt x="65" y="86"/>
                                </a:lnTo>
                                <a:lnTo>
                                  <a:pt x="65" y="86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8" y="87"/>
                                </a:lnTo>
                                <a:lnTo>
                                  <a:pt x="69" y="87"/>
                                </a:lnTo>
                                <a:lnTo>
                                  <a:pt x="69" y="88"/>
                                </a:lnTo>
                                <a:lnTo>
                                  <a:pt x="71" y="88"/>
                                </a:lnTo>
                                <a:lnTo>
                                  <a:pt x="72" y="88"/>
                                </a:lnTo>
                                <a:lnTo>
                                  <a:pt x="72" y="88"/>
                                </a:lnTo>
                                <a:lnTo>
                                  <a:pt x="73" y="89"/>
                                </a:lnTo>
                                <a:lnTo>
                                  <a:pt x="75" y="89"/>
                                </a:lnTo>
                                <a:lnTo>
                                  <a:pt x="75" y="89"/>
                                </a:lnTo>
                                <a:lnTo>
                                  <a:pt x="76" y="89"/>
                                </a:lnTo>
                                <a:lnTo>
                                  <a:pt x="76" y="91"/>
                                </a:lnTo>
                                <a:lnTo>
                                  <a:pt x="77" y="91"/>
                                </a:lnTo>
                                <a:lnTo>
                                  <a:pt x="79" y="91"/>
                                </a:lnTo>
                                <a:lnTo>
                                  <a:pt x="79" y="91"/>
                                </a:lnTo>
                                <a:lnTo>
                                  <a:pt x="80" y="92"/>
                                </a:lnTo>
                                <a:lnTo>
                                  <a:pt x="81" y="92"/>
                                </a:lnTo>
                                <a:lnTo>
                                  <a:pt x="81" y="92"/>
                                </a:lnTo>
                                <a:lnTo>
                                  <a:pt x="83" y="92"/>
                                </a:lnTo>
                                <a:lnTo>
                                  <a:pt x="83" y="93"/>
                                </a:lnTo>
                                <a:lnTo>
                                  <a:pt x="84" y="93"/>
                                </a:lnTo>
                                <a:lnTo>
                                  <a:pt x="85" y="93"/>
                                </a:lnTo>
                                <a:lnTo>
                                  <a:pt x="85" y="93"/>
                                </a:lnTo>
                                <a:lnTo>
                                  <a:pt x="87" y="95"/>
                                </a:lnTo>
                                <a:lnTo>
                                  <a:pt x="87" y="95"/>
                                </a:lnTo>
                                <a:lnTo>
                                  <a:pt x="88" y="95"/>
                                </a:lnTo>
                                <a:lnTo>
                                  <a:pt x="89" y="95"/>
                                </a:lnTo>
                                <a:lnTo>
                                  <a:pt x="89" y="96"/>
                                </a:lnTo>
                                <a:lnTo>
                                  <a:pt x="91" y="96"/>
                                </a:lnTo>
                                <a:lnTo>
                                  <a:pt x="91" y="96"/>
                                </a:lnTo>
                                <a:lnTo>
                                  <a:pt x="92" y="96"/>
                                </a:lnTo>
                                <a:lnTo>
                                  <a:pt x="93" y="97"/>
                                </a:lnTo>
                                <a:lnTo>
                                  <a:pt x="93" y="97"/>
                                </a:lnTo>
                                <a:lnTo>
                                  <a:pt x="95" y="97"/>
                                </a:lnTo>
                                <a:lnTo>
                                  <a:pt x="95" y="99"/>
                                </a:lnTo>
                                <a:lnTo>
                                  <a:pt x="96" y="99"/>
                                </a:lnTo>
                                <a:lnTo>
                                  <a:pt x="96" y="99"/>
                                </a:lnTo>
                                <a:lnTo>
                                  <a:pt x="97" y="99"/>
                                </a:lnTo>
                                <a:lnTo>
                                  <a:pt x="99" y="100"/>
                                </a:lnTo>
                                <a:lnTo>
                                  <a:pt x="99" y="100"/>
                                </a:lnTo>
                                <a:lnTo>
                                  <a:pt x="100" y="100"/>
                                </a:lnTo>
                              </a:path>
                            </a:pathLst>
                          </a:custGeom>
                          <a:solidFill>
                            <a:srgbClr val="D65F12"/>
                          </a:solidFill>
                          <a:ln>
                            <a:noFill/>
                          </a:ln>
                        </wps:spPr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55" o:spid="_x0000_s1026" o:spt="203" style="position:absolute;left:0pt;margin-left:276pt;margin-top:708pt;height:5pt;width:5pt;mso-position-horizontal-relative:page;mso-position-vertical-relative:page;z-index:251661312;mso-width-relative:page;mso-height-relative:page;" coordorigin="5520,14160" coordsize="100,100" o:gfxdata="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">
                <o:lock v:ext="edit" aspectratio="f"/>
                <v:shape id="任意多边形 56" o:spid="_x0000_s1026" o:spt="100" style="position:absolute;left:33158;top:84991;height:100;width:100;" fillcolor="#D65F12" filled="t" stroked="f" coordsize="100,100" o:gfxdata="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fqiBrsAAADb&#10;AAAADwAAAAAAAAABACAAAAAiAAAAZHJzL2Rvd25yZXYueG1sUEsBAhQAFAAAAAgAh07iQDMvBZ47&#10;AAAAOQAAABAAAAAAAAAAAQAgAAAACgEAAGRycy9zaGFwZXhtbC54bWxQSwUGAAAAAAYABgBbAQAA&#10;tAMAAAAA&#10;" path="m100,100l100,100,99,100,99,99,99,97,99,97,97,96,97,96,97,95,97,95,96,93,96,92,96,92,96,91,95,91,95,89,95,88,95,88,95,87,93,87,93,86,93,84,93,84,92,83,92,82,92,82,92,80,91,80,91,79,91,78,91,78,91,76,89,75,89,75,89,74,89,72,88,72,88,71,88,70,88,70,88,68,87,67,87,67,87,66,87,66,87,64,85,63,85,63,85,62,85,61,84,61,84,59,84,58,84,58,84,57,83,55,83,55,83,54,83,53,83,53,83,51,81,50,81,50,81,49,81,47,81,47,80,46,80,45,80,45,80,43,80,42,80,42,79,41,79,39,79,39,79,38,79,37,79,37,79,36,77,34,77,34,77,33,77,32,77,32,77,30,77,29,76,29,76,28,76,26,76,26,76,25,76,24,76,24,76,22,76,21,75,21,75,20,75,18,75,18,75,17,75,17,75,16,75,14,75,14,75,13,73,12,73,12,73,11,73,9,73,9,73,8,73,8,73,7,73,5,73,5,73,4,73,4,73,3,73,1,73,1,73,0,73,0,73,0,73,0,73,0,73,0,73,0,73,0,73,0,73,0,73,0,73,0,73,0,73,0,73,0,73,0,73,0,73,0,73,0,73,0,73,0,73,0,73,0,73,1,73,1,73,1,73,1,73,1,72,1,72,1,72,1,72,1,72,1,72,1,72,1,72,1,72,1,72,1,72,1,72,1,72,3,72,3,72,3,72,3,72,3,72,3,72,3,72,3,72,4,72,4,71,4,71,4,71,4,71,4,71,4,71,5,71,5,71,5,71,5,71,5,71,7,69,7,69,7,69,7,69,8,69,8,69,8,69,8,69,9,68,9,68,9,68,11,68,11,68,11,68,12,67,12,67,12,67,13,67,13,67,14,65,14,65,14,65,16,65,16,65,17,64,17,64,18,64,18,64,18,63,20,63,20,63,21,63,22,61,22,61,24,61,24,61,25,60,25,60,26,60,28,59,28,59,29,59,29,57,30,57,32,57,33,56,33,56,34,56,36,55,36,55,37,55,38,53,39,53,41,52,41,52,42,52,43,51,45,51,46,49,47,49,49,49,49,49,49,49,49,49,49,49,49,49,49,49,49,49,49,49,49,49,49,49,49,49,49,49,49,49,49,49,49,49,49,49,49,49,49,49,49,49,49,49,49,49,49,49,49,49,49,48,49,48,49,48,49,48,49,48,49,48,49,48,49,48,49,48,49,48,49,48,49,48,49,48,49,48,49,48,49,47,49,47,49,47,49,47,49,47,49,47,49,47,49,47,50,47,50,45,50,45,50,45,50,45,50,45,50,45,50,44,50,44,50,44,50,44,50,44,50,43,51,43,51,43,51,43,51,41,51,41,51,41,51,40,51,40,53,40,53,40,53,39,53,39,53,39,53,37,53,37,54,37,54,36,54,36,54,35,54,35,54,35,55,33,55,33,55,32,55,32,55,31,57,31,57,29,57,29,57,28,57,28,58,27,58,27,58,25,58,25,59,24,59,23,59,23,59,21,61,21,61,20,61,19,62,19,62,17,62,16,63,15,63,15,63,13,64,12,64,11,64,11,66,9,66,8,66,7,67,5,67,4,67,4,68,3,68,1,70,0,70,0,70,0,70,1,70,3,70,3,70,4,70,4,70,5,70,7,71,7,71,8,71,8,71,9,71,11,71,11,71,12,71,12,71,13,71,15,71,15,72,16,72,17,72,17,72,19,72,20,72,20,72,21,72,21,74,23,74,24,74,24,74,25,74,27,74,27,74,28,75,29,75,29,75,31,75,32,75,32,75,33,76,35,76,35,76,36,76,36,76,37,76,39,78,39,78,40,78,41,78,41,78,43,79,44,79,44,79,45,79,47,79,47,80,48,80,49,80,49,80,51,80,52,82,52,82,53,82,55,82,55,83,56,83,57,83,57,83,59,83,60,84,60,84,61,84,63,84,63,86,64,86,65,86,65,86,67,87,67,87,68,87,69,87,69,88,71,88,72,88,72,88,73,89,75,89,75,89,76,89,76,91,77,91,79,91,79,91,80,92,81,92,81,92,83,92,83,93,84,93,85,93,85,93,87,95,87,95,88,95,89,95,89,96,91,96,91,96,92,96,93,97,93,97,95,97,95,99,96,99,96,99,97,99,99,100,99,100,100,100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3492500</wp:posOffset>
                </wp:positionH>
                <wp:positionV relativeFrom="page">
                  <wp:posOffset>2489200</wp:posOffset>
                </wp:positionV>
                <wp:extent cx="63500" cy="63500"/>
                <wp:effectExtent l="0" t="0" r="17496155" b="12477750"/>
                <wp:wrapNone/>
                <wp:docPr id="38" name="组合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00" cy="63500"/>
                          <a:chOff x="5500" y="3920"/>
                          <a:chExt cx="100" cy="100"/>
                        </a:xfrm>
                      </wpg:grpSpPr>
                      <wps:wsp>
                        <wps:cNvPr id="37" name="任意多边形 54"/>
                        <wps:cNvSpPr>
                          <a:spLocks noEditPoints="1"/>
                        </wps:cNvSpPr>
                        <wps:spPr>
                          <a:xfrm>
                            <a:off x="33033" y="23550"/>
                            <a:ext cx="100" cy="10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0" h="100">
                                <a:moveTo>
                                  <a:pt x="100" y="0"/>
                                </a:moveTo>
                                <a:lnTo>
                                  <a:pt x="100" y="0"/>
                                </a:lnTo>
                                <a:lnTo>
                                  <a:pt x="99" y="0"/>
                                </a:lnTo>
                                <a:lnTo>
                                  <a:pt x="99" y="1"/>
                                </a:lnTo>
                                <a:lnTo>
                                  <a:pt x="99" y="3"/>
                                </a:lnTo>
                                <a:lnTo>
                                  <a:pt x="99" y="3"/>
                                </a:lnTo>
                                <a:lnTo>
                                  <a:pt x="97" y="4"/>
                                </a:lnTo>
                                <a:lnTo>
                                  <a:pt x="97" y="4"/>
                                </a:lnTo>
                                <a:lnTo>
                                  <a:pt x="97" y="5"/>
                                </a:lnTo>
                                <a:lnTo>
                                  <a:pt x="97" y="7"/>
                                </a:lnTo>
                                <a:lnTo>
                                  <a:pt x="97" y="7"/>
                                </a:lnTo>
                                <a:lnTo>
                                  <a:pt x="96" y="8"/>
                                </a:lnTo>
                                <a:lnTo>
                                  <a:pt x="96" y="8"/>
                                </a:lnTo>
                                <a:lnTo>
                                  <a:pt x="96" y="9"/>
                                </a:lnTo>
                                <a:lnTo>
                                  <a:pt x="96" y="9"/>
                                </a:lnTo>
                                <a:lnTo>
                                  <a:pt x="95" y="11"/>
                                </a:lnTo>
                                <a:lnTo>
                                  <a:pt x="95" y="12"/>
                                </a:lnTo>
                                <a:lnTo>
                                  <a:pt x="95" y="12"/>
                                </a:lnTo>
                                <a:lnTo>
                                  <a:pt x="95" y="13"/>
                                </a:lnTo>
                                <a:lnTo>
                                  <a:pt x="93" y="14"/>
                                </a:lnTo>
                                <a:lnTo>
                                  <a:pt x="93" y="14"/>
                                </a:lnTo>
                                <a:lnTo>
                                  <a:pt x="93" y="16"/>
                                </a:lnTo>
                                <a:lnTo>
                                  <a:pt x="93" y="16"/>
                                </a:lnTo>
                                <a:lnTo>
                                  <a:pt x="92" y="17"/>
                                </a:lnTo>
                                <a:lnTo>
                                  <a:pt x="92" y="18"/>
                                </a:lnTo>
                                <a:lnTo>
                                  <a:pt x="92" y="18"/>
                                </a:lnTo>
                                <a:lnTo>
                                  <a:pt x="92" y="20"/>
                                </a:lnTo>
                                <a:lnTo>
                                  <a:pt x="92" y="21"/>
                                </a:lnTo>
                                <a:lnTo>
                                  <a:pt x="91" y="21"/>
                                </a:lnTo>
                                <a:lnTo>
                                  <a:pt x="91" y="22"/>
                                </a:lnTo>
                                <a:lnTo>
                                  <a:pt x="91" y="22"/>
                                </a:lnTo>
                                <a:lnTo>
                                  <a:pt x="91" y="24"/>
                                </a:lnTo>
                                <a:lnTo>
                                  <a:pt x="89" y="25"/>
                                </a:lnTo>
                                <a:lnTo>
                                  <a:pt x="89" y="25"/>
                                </a:lnTo>
                                <a:lnTo>
                                  <a:pt x="89" y="26"/>
                                </a:lnTo>
                                <a:lnTo>
                                  <a:pt x="89" y="28"/>
                                </a:lnTo>
                                <a:lnTo>
                                  <a:pt x="89" y="28"/>
                                </a:lnTo>
                                <a:lnTo>
                                  <a:pt x="88" y="29"/>
                                </a:lnTo>
                                <a:lnTo>
                                  <a:pt x="88" y="30"/>
                                </a:lnTo>
                                <a:lnTo>
                                  <a:pt x="88" y="30"/>
                                </a:lnTo>
                                <a:lnTo>
                                  <a:pt x="88" y="32"/>
                                </a:lnTo>
                                <a:lnTo>
                                  <a:pt x="88" y="33"/>
                                </a:lnTo>
                                <a:lnTo>
                                  <a:pt x="87" y="33"/>
                                </a:lnTo>
                                <a:lnTo>
                                  <a:pt x="87" y="34"/>
                                </a:lnTo>
                                <a:lnTo>
                                  <a:pt x="87" y="36"/>
                                </a:lnTo>
                                <a:lnTo>
                                  <a:pt x="87" y="36"/>
                                </a:lnTo>
                                <a:lnTo>
                                  <a:pt x="85" y="37"/>
                                </a:lnTo>
                                <a:lnTo>
                                  <a:pt x="85" y="38"/>
                                </a:lnTo>
                                <a:lnTo>
                                  <a:pt x="85" y="38"/>
                                </a:lnTo>
                                <a:lnTo>
                                  <a:pt x="85" y="39"/>
                                </a:lnTo>
                                <a:lnTo>
                                  <a:pt x="85" y="41"/>
                                </a:lnTo>
                                <a:lnTo>
                                  <a:pt x="84" y="41"/>
                                </a:lnTo>
                                <a:lnTo>
                                  <a:pt x="84" y="42"/>
                                </a:lnTo>
                                <a:lnTo>
                                  <a:pt x="84" y="43"/>
                                </a:lnTo>
                                <a:lnTo>
                                  <a:pt x="84" y="43"/>
                                </a:lnTo>
                                <a:lnTo>
                                  <a:pt x="84" y="45"/>
                                </a:lnTo>
                                <a:lnTo>
                                  <a:pt x="84" y="46"/>
                                </a:lnTo>
                                <a:lnTo>
                                  <a:pt x="83" y="46"/>
                                </a:lnTo>
                                <a:lnTo>
                                  <a:pt x="83" y="47"/>
                                </a:lnTo>
                                <a:lnTo>
                                  <a:pt x="83" y="49"/>
                                </a:lnTo>
                                <a:lnTo>
                                  <a:pt x="83" y="49"/>
                                </a:lnTo>
                                <a:lnTo>
                                  <a:pt x="83" y="50"/>
                                </a:lnTo>
                                <a:lnTo>
                                  <a:pt x="81" y="51"/>
                                </a:lnTo>
                                <a:lnTo>
                                  <a:pt x="81" y="51"/>
                                </a:lnTo>
                                <a:lnTo>
                                  <a:pt x="81" y="53"/>
                                </a:lnTo>
                                <a:lnTo>
                                  <a:pt x="81" y="54"/>
                                </a:lnTo>
                                <a:lnTo>
                                  <a:pt x="81" y="54"/>
                                </a:lnTo>
                                <a:lnTo>
                                  <a:pt x="81" y="55"/>
                                </a:lnTo>
                                <a:lnTo>
                                  <a:pt x="80" y="57"/>
                                </a:lnTo>
                                <a:lnTo>
                                  <a:pt x="80" y="57"/>
                                </a:lnTo>
                                <a:lnTo>
                                  <a:pt x="80" y="58"/>
                                </a:lnTo>
                                <a:lnTo>
                                  <a:pt x="80" y="59"/>
                                </a:lnTo>
                                <a:lnTo>
                                  <a:pt x="80" y="59"/>
                                </a:lnTo>
                                <a:lnTo>
                                  <a:pt x="80" y="61"/>
                                </a:lnTo>
                                <a:lnTo>
                                  <a:pt x="79" y="62"/>
                                </a:lnTo>
                                <a:lnTo>
                                  <a:pt x="79" y="62"/>
                                </a:lnTo>
                                <a:lnTo>
                                  <a:pt x="79" y="63"/>
                                </a:lnTo>
                                <a:lnTo>
                                  <a:pt x="79" y="64"/>
                                </a:lnTo>
                                <a:lnTo>
                                  <a:pt x="79" y="64"/>
                                </a:lnTo>
                                <a:lnTo>
                                  <a:pt x="79" y="66"/>
                                </a:lnTo>
                                <a:lnTo>
                                  <a:pt x="79" y="67"/>
                                </a:lnTo>
                                <a:lnTo>
                                  <a:pt x="77" y="67"/>
                                </a:lnTo>
                                <a:lnTo>
                                  <a:pt x="77" y="68"/>
                                </a:lnTo>
                                <a:lnTo>
                                  <a:pt x="77" y="70"/>
                                </a:lnTo>
                                <a:lnTo>
                                  <a:pt x="77" y="70"/>
                                </a:lnTo>
                                <a:lnTo>
                                  <a:pt x="77" y="71"/>
                                </a:lnTo>
                                <a:lnTo>
                                  <a:pt x="77" y="72"/>
                                </a:lnTo>
                                <a:lnTo>
                                  <a:pt x="77" y="72"/>
                                </a:lnTo>
                                <a:lnTo>
                                  <a:pt x="77" y="74"/>
                                </a:lnTo>
                                <a:lnTo>
                                  <a:pt x="76" y="75"/>
                                </a:lnTo>
                                <a:lnTo>
                                  <a:pt x="76" y="75"/>
                                </a:lnTo>
                                <a:lnTo>
                                  <a:pt x="76" y="76"/>
                                </a:lnTo>
                                <a:lnTo>
                                  <a:pt x="76" y="76"/>
                                </a:lnTo>
                                <a:lnTo>
                                  <a:pt x="76" y="78"/>
                                </a:lnTo>
                                <a:lnTo>
                                  <a:pt x="76" y="79"/>
                                </a:lnTo>
                                <a:lnTo>
                                  <a:pt x="76" y="79"/>
                                </a:lnTo>
                                <a:lnTo>
                                  <a:pt x="76" y="80"/>
                                </a:lnTo>
                                <a:lnTo>
                                  <a:pt x="76" y="82"/>
                                </a:lnTo>
                                <a:lnTo>
                                  <a:pt x="75" y="82"/>
                                </a:lnTo>
                                <a:lnTo>
                                  <a:pt x="75" y="83"/>
                                </a:lnTo>
                                <a:lnTo>
                                  <a:pt x="75" y="84"/>
                                </a:lnTo>
                                <a:lnTo>
                                  <a:pt x="75" y="84"/>
                                </a:lnTo>
                                <a:lnTo>
                                  <a:pt x="75" y="86"/>
                                </a:lnTo>
                                <a:lnTo>
                                  <a:pt x="75" y="86"/>
                                </a:lnTo>
                                <a:lnTo>
                                  <a:pt x="75" y="87"/>
                                </a:lnTo>
                                <a:lnTo>
                                  <a:pt x="75" y="88"/>
                                </a:lnTo>
                                <a:lnTo>
                                  <a:pt x="75" y="88"/>
                                </a:lnTo>
                                <a:lnTo>
                                  <a:pt x="75" y="89"/>
                                </a:lnTo>
                                <a:lnTo>
                                  <a:pt x="75" y="91"/>
                                </a:lnTo>
                                <a:lnTo>
                                  <a:pt x="75" y="91"/>
                                </a:lnTo>
                                <a:lnTo>
                                  <a:pt x="75" y="92"/>
                                </a:lnTo>
                                <a:lnTo>
                                  <a:pt x="73" y="92"/>
                                </a:lnTo>
                                <a:lnTo>
                                  <a:pt x="73" y="93"/>
                                </a:lnTo>
                                <a:lnTo>
                                  <a:pt x="73" y="95"/>
                                </a:lnTo>
                                <a:lnTo>
                                  <a:pt x="73" y="95"/>
                                </a:lnTo>
                                <a:lnTo>
                                  <a:pt x="73" y="96"/>
                                </a:lnTo>
                                <a:lnTo>
                                  <a:pt x="73" y="96"/>
                                </a:lnTo>
                                <a:lnTo>
                                  <a:pt x="73" y="97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100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3" y="99"/>
                                </a:lnTo>
                                <a:lnTo>
                                  <a:pt x="72" y="99"/>
                                </a:lnTo>
                                <a:lnTo>
                                  <a:pt x="72" y="97"/>
                                </a:lnTo>
                                <a:lnTo>
                                  <a:pt x="72" y="97"/>
                                </a:lnTo>
                                <a:lnTo>
                                  <a:pt x="72" y="97"/>
                                </a:lnTo>
                                <a:lnTo>
                                  <a:pt x="72" y="97"/>
                                </a:lnTo>
                                <a:lnTo>
                                  <a:pt x="72" y="97"/>
                                </a:lnTo>
                                <a:lnTo>
                                  <a:pt x="72" y="97"/>
                                </a:lnTo>
                                <a:lnTo>
                                  <a:pt x="72" y="97"/>
                                </a:lnTo>
                                <a:lnTo>
                                  <a:pt x="72" y="97"/>
                                </a:lnTo>
                                <a:lnTo>
                                  <a:pt x="72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6"/>
                                </a:lnTo>
                                <a:lnTo>
                                  <a:pt x="71" y="95"/>
                                </a:lnTo>
                                <a:lnTo>
                                  <a:pt x="71" y="95"/>
                                </a:lnTo>
                                <a:lnTo>
                                  <a:pt x="71" y="95"/>
                                </a:lnTo>
                                <a:lnTo>
                                  <a:pt x="71" y="95"/>
                                </a:lnTo>
                                <a:lnTo>
                                  <a:pt x="71" y="95"/>
                                </a:lnTo>
                                <a:lnTo>
                                  <a:pt x="71" y="93"/>
                                </a:lnTo>
                                <a:lnTo>
                                  <a:pt x="71" y="93"/>
                                </a:lnTo>
                                <a:lnTo>
                                  <a:pt x="71" y="93"/>
                                </a:lnTo>
                                <a:lnTo>
                                  <a:pt x="71" y="93"/>
                                </a:lnTo>
                                <a:lnTo>
                                  <a:pt x="69" y="92"/>
                                </a:lnTo>
                                <a:lnTo>
                                  <a:pt x="69" y="92"/>
                                </a:lnTo>
                                <a:lnTo>
                                  <a:pt x="69" y="92"/>
                                </a:lnTo>
                                <a:lnTo>
                                  <a:pt x="69" y="92"/>
                                </a:lnTo>
                                <a:lnTo>
                                  <a:pt x="69" y="91"/>
                                </a:lnTo>
                                <a:lnTo>
                                  <a:pt x="69" y="91"/>
                                </a:lnTo>
                                <a:lnTo>
                                  <a:pt x="69" y="91"/>
                                </a:lnTo>
                                <a:lnTo>
                                  <a:pt x="68" y="89"/>
                                </a:lnTo>
                                <a:lnTo>
                                  <a:pt x="68" y="89"/>
                                </a:lnTo>
                                <a:lnTo>
                                  <a:pt x="68" y="89"/>
                                </a:lnTo>
                                <a:lnTo>
                                  <a:pt x="68" y="88"/>
                                </a:lnTo>
                                <a:lnTo>
                                  <a:pt x="68" y="88"/>
                                </a:lnTo>
                                <a:lnTo>
                                  <a:pt x="68" y="88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6"/>
                                </a:lnTo>
                                <a:lnTo>
                                  <a:pt x="67" y="86"/>
                                </a:lnTo>
                                <a:lnTo>
                                  <a:pt x="65" y="84"/>
                                </a:lnTo>
                                <a:lnTo>
                                  <a:pt x="65" y="84"/>
                                </a:lnTo>
                                <a:lnTo>
                                  <a:pt x="65" y="84"/>
                                </a:lnTo>
                                <a:lnTo>
                                  <a:pt x="65" y="83"/>
                                </a:lnTo>
                                <a:lnTo>
                                  <a:pt x="65" y="83"/>
                                </a:lnTo>
                                <a:lnTo>
                                  <a:pt x="64" y="82"/>
                                </a:lnTo>
                                <a:lnTo>
                                  <a:pt x="64" y="82"/>
                                </a:lnTo>
                                <a:lnTo>
                                  <a:pt x="64" y="80"/>
                                </a:lnTo>
                                <a:lnTo>
                                  <a:pt x="64" y="80"/>
                                </a:lnTo>
                                <a:lnTo>
                                  <a:pt x="63" y="79"/>
                                </a:lnTo>
                                <a:lnTo>
                                  <a:pt x="63" y="79"/>
                                </a:lnTo>
                                <a:lnTo>
                                  <a:pt x="63" y="78"/>
                                </a:lnTo>
                                <a:lnTo>
                                  <a:pt x="61" y="78"/>
                                </a:lnTo>
                                <a:lnTo>
                                  <a:pt x="61" y="76"/>
                                </a:lnTo>
                                <a:lnTo>
                                  <a:pt x="61" y="75"/>
                                </a:lnTo>
                                <a:lnTo>
                                  <a:pt x="61" y="75"/>
                                </a:lnTo>
                                <a:lnTo>
                                  <a:pt x="60" y="74"/>
                                </a:lnTo>
                                <a:lnTo>
                                  <a:pt x="60" y="74"/>
                                </a:lnTo>
                                <a:lnTo>
                                  <a:pt x="60" y="72"/>
                                </a:lnTo>
                                <a:lnTo>
                                  <a:pt x="59" y="71"/>
                                </a:lnTo>
                                <a:lnTo>
                                  <a:pt x="59" y="71"/>
                                </a:lnTo>
                                <a:lnTo>
                                  <a:pt x="59" y="70"/>
                                </a:lnTo>
                                <a:lnTo>
                                  <a:pt x="57" y="68"/>
                                </a:lnTo>
                                <a:lnTo>
                                  <a:pt x="57" y="68"/>
                                </a:lnTo>
                                <a:lnTo>
                                  <a:pt x="57" y="67"/>
                                </a:lnTo>
                                <a:lnTo>
                                  <a:pt x="56" y="66"/>
                                </a:lnTo>
                                <a:lnTo>
                                  <a:pt x="56" y="64"/>
                                </a:lnTo>
                                <a:lnTo>
                                  <a:pt x="56" y="64"/>
                                </a:lnTo>
                                <a:lnTo>
                                  <a:pt x="55" y="63"/>
                                </a:lnTo>
                                <a:lnTo>
                                  <a:pt x="55" y="62"/>
                                </a:lnTo>
                                <a:lnTo>
                                  <a:pt x="53" y="61"/>
                                </a:lnTo>
                                <a:lnTo>
                                  <a:pt x="53" y="61"/>
                                </a:lnTo>
                                <a:lnTo>
                                  <a:pt x="53" y="59"/>
                                </a:lnTo>
                                <a:lnTo>
                                  <a:pt x="52" y="58"/>
                                </a:lnTo>
                                <a:lnTo>
                                  <a:pt x="52" y="57"/>
                                </a:lnTo>
                                <a:lnTo>
                                  <a:pt x="51" y="55"/>
                                </a:lnTo>
                                <a:lnTo>
                                  <a:pt x="51" y="54"/>
                                </a:lnTo>
                                <a:lnTo>
                                  <a:pt x="49" y="54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3"/>
                                </a:lnTo>
                                <a:lnTo>
                                  <a:pt x="49" y="51"/>
                                </a:lnTo>
                                <a:lnTo>
                                  <a:pt x="49" y="51"/>
                                </a:lnTo>
                                <a:lnTo>
                                  <a:pt x="49" y="51"/>
                                </a:lnTo>
                                <a:lnTo>
                                  <a:pt x="49" y="51"/>
                                </a:lnTo>
                                <a:lnTo>
                                  <a:pt x="49" y="51"/>
                                </a:lnTo>
                                <a:lnTo>
                                  <a:pt x="49" y="51"/>
                                </a:lnTo>
                                <a:lnTo>
                                  <a:pt x="49" y="51"/>
                                </a:lnTo>
                                <a:lnTo>
                                  <a:pt x="48" y="51"/>
                                </a:lnTo>
                                <a:lnTo>
                                  <a:pt x="48" y="51"/>
                                </a:lnTo>
                                <a:lnTo>
                                  <a:pt x="48" y="51"/>
                                </a:lnTo>
                                <a:lnTo>
                                  <a:pt x="48" y="51"/>
                                </a:lnTo>
                                <a:lnTo>
                                  <a:pt x="48" y="51"/>
                                </a:lnTo>
                                <a:lnTo>
                                  <a:pt x="48" y="51"/>
                                </a:lnTo>
                                <a:lnTo>
                                  <a:pt x="48" y="51"/>
                                </a:lnTo>
                                <a:lnTo>
                                  <a:pt x="48" y="51"/>
                                </a:lnTo>
                                <a:lnTo>
                                  <a:pt x="48" y="51"/>
                                </a:lnTo>
                                <a:lnTo>
                                  <a:pt x="48" y="51"/>
                                </a:lnTo>
                                <a:lnTo>
                                  <a:pt x="48" y="51"/>
                                </a:lnTo>
                                <a:lnTo>
                                  <a:pt x="48" y="51"/>
                                </a:lnTo>
                                <a:lnTo>
                                  <a:pt x="48" y="51"/>
                                </a:lnTo>
                                <a:lnTo>
                                  <a:pt x="47" y="51"/>
                                </a:lnTo>
                                <a:lnTo>
                                  <a:pt x="47" y="51"/>
                                </a:lnTo>
                                <a:lnTo>
                                  <a:pt x="47" y="51"/>
                                </a:lnTo>
                                <a:lnTo>
                                  <a:pt x="47" y="51"/>
                                </a:lnTo>
                                <a:lnTo>
                                  <a:pt x="47" y="51"/>
                                </a:lnTo>
                                <a:lnTo>
                                  <a:pt x="47" y="51"/>
                                </a:lnTo>
                                <a:lnTo>
                                  <a:pt x="47" y="51"/>
                                </a:lnTo>
                                <a:lnTo>
                                  <a:pt x="45" y="50"/>
                                </a:lnTo>
                                <a:lnTo>
                                  <a:pt x="45" y="50"/>
                                </a:lnTo>
                                <a:lnTo>
                                  <a:pt x="45" y="50"/>
                                </a:lnTo>
                                <a:lnTo>
                                  <a:pt x="45" y="50"/>
                                </a:lnTo>
                                <a:lnTo>
                                  <a:pt x="45" y="50"/>
                                </a:lnTo>
                                <a:lnTo>
                                  <a:pt x="45" y="50"/>
                                </a:lnTo>
                                <a:lnTo>
                                  <a:pt x="44" y="50"/>
                                </a:lnTo>
                                <a:lnTo>
                                  <a:pt x="44" y="50"/>
                                </a:lnTo>
                                <a:lnTo>
                                  <a:pt x="44" y="50"/>
                                </a:lnTo>
                                <a:lnTo>
                                  <a:pt x="44" y="50"/>
                                </a:lnTo>
                                <a:lnTo>
                                  <a:pt x="44" y="50"/>
                                </a:lnTo>
                                <a:lnTo>
                                  <a:pt x="43" y="50"/>
                                </a:lnTo>
                                <a:lnTo>
                                  <a:pt x="43" y="49"/>
                                </a:lnTo>
                                <a:lnTo>
                                  <a:pt x="43" y="49"/>
                                </a:lnTo>
                                <a:lnTo>
                                  <a:pt x="43" y="49"/>
                                </a:lnTo>
                                <a:lnTo>
                                  <a:pt x="41" y="49"/>
                                </a:lnTo>
                                <a:lnTo>
                                  <a:pt x="41" y="49"/>
                                </a:lnTo>
                                <a:lnTo>
                                  <a:pt x="41" y="49"/>
                                </a:lnTo>
                                <a:lnTo>
                                  <a:pt x="40" y="49"/>
                                </a:lnTo>
                                <a:lnTo>
                                  <a:pt x="40" y="49"/>
                                </a:lnTo>
                                <a:lnTo>
                                  <a:pt x="40" y="47"/>
                                </a:lnTo>
                                <a:lnTo>
                                  <a:pt x="39" y="47"/>
                                </a:lnTo>
                                <a:lnTo>
                                  <a:pt x="39" y="47"/>
                                </a:lnTo>
                                <a:lnTo>
                                  <a:pt x="39" y="47"/>
                                </a:lnTo>
                                <a:lnTo>
                                  <a:pt x="37" y="47"/>
                                </a:lnTo>
                                <a:lnTo>
                                  <a:pt x="37" y="47"/>
                                </a:lnTo>
                                <a:lnTo>
                                  <a:pt x="37" y="47"/>
                                </a:lnTo>
                                <a:lnTo>
                                  <a:pt x="36" y="46"/>
                                </a:lnTo>
                                <a:lnTo>
                                  <a:pt x="36" y="46"/>
                                </a:lnTo>
                                <a:lnTo>
                                  <a:pt x="36" y="46"/>
                                </a:lnTo>
                                <a:lnTo>
                                  <a:pt x="35" y="46"/>
                                </a:lnTo>
                                <a:lnTo>
                                  <a:pt x="35" y="46"/>
                                </a:lnTo>
                                <a:lnTo>
                                  <a:pt x="33" y="45"/>
                                </a:lnTo>
                                <a:lnTo>
                                  <a:pt x="33" y="45"/>
                                </a:lnTo>
                                <a:lnTo>
                                  <a:pt x="32" y="45"/>
                                </a:lnTo>
                                <a:lnTo>
                                  <a:pt x="32" y="45"/>
                                </a:lnTo>
                                <a:lnTo>
                                  <a:pt x="32" y="45"/>
                                </a:lnTo>
                                <a:lnTo>
                                  <a:pt x="31" y="43"/>
                                </a:lnTo>
                                <a:lnTo>
                                  <a:pt x="31" y="43"/>
                                </a:lnTo>
                                <a:lnTo>
                                  <a:pt x="29" y="43"/>
                                </a:lnTo>
                                <a:lnTo>
                                  <a:pt x="29" y="43"/>
                                </a:lnTo>
                                <a:lnTo>
                                  <a:pt x="28" y="43"/>
                                </a:lnTo>
                                <a:lnTo>
                                  <a:pt x="27" y="42"/>
                                </a:lnTo>
                                <a:lnTo>
                                  <a:pt x="27" y="42"/>
                                </a:lnTo>
                                <a:lnTo>
                                  <a:pt x="25" y="42"/>
                                </a:lnTo>
                                <a:lnTo>
                                  <a:pt x="25" y="42"/>
                                </a:lnTo>
                                <a:lnTo>
                                  <a:pt x="24" y="41"/>
                                </a:lnTo>
                                <a:lnTo>
                                  <a:pt x="24" y="41"/>
                                </a:lnTo>
                                <a:lnTo>
                                  <a:pt x="23" y="41"/>
                                </a:lnTo>
                                <a:lnTo>
                                  <a:pt x="21" y="41"/>
                                </a:lnTo>
                                <a:lnTo>
                                  <a:pt x="21" y="39"/>
                                </a:lnTo>
                                <a:lnTo>
                                  <a:pt x="20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38"/>
                                </a:lnTo>
                                <a:lnTo>
                                  <a:pt x="17" y="38"/>
                                </a:lnTo>
                                <a:lnTo>
                                  <a:pt x="16" y="38"/>
                                </a:lnTo>
                                <a:lnTo>
                                  <a:pt x="16" y="37"/>
                                </a:lnTo>
                                <a:lnTo>
                                  <a:pt x="15" y="37"/>
                                </a:lnTo>
                                <a:lnTo>
                                  <a:pt x="13" y="37"/>
                                </a:lnTo>
                                <a:lnTo>
                                  <a:pt x="12" y="36"/>
                                </a:lnTo>
                                <a:lnTo>
                                  <a:pt x="12" y="36"/>
                                </a:lnTo>
                                <a:lnTo>
                                  <a:pt x="11" y="36"/>
                                </a:lnTo>
                                <a:lnTo>
                                  <a:pt x="9" y="34"/>
                                </a:lnTo>
                                <a:lnTo>
                                  <a:pt x="8" y="34"/>
                                </a:lnTo>
                                <a:lnTo>
                                  <a:pt x="7" y="34"/>
                                </a:lnTo>
                                <a:lnTo>
                                  <a:pt x="5" y="33"/>
                                </a:lnTo>
                                <a:lnTo>
                                  <a:pt x="5" y="33"/>
                                </a:lnTo>
                                <a:lnTo>
                                  <a:pt x="4" y="33"/>
                                </a:lnTo>
                                <a:lnTo>
                                  <a:pt x="3" y="32"/>
                                </a:lnTo>
                                <a:lnTo>
                                  <a:pt x="1" y="32"/>
                                </a:lnTo>
                                <a:lnTo>
                                  <a:pt x="0" y="30"/>
                                </a:lnTo>
                                <a:lnTo>
                                  <a:pt x="0" y="30"/>
                                </a:lnTo>
                                <a:lnTo>
                                  <a:pt x="1" y="30"/>
                                </a:lnTo>
                                <a:lnTo>
                                  <a:pt x="1" y="30"/>
                                </a:lnTo>
                                <a:lnTo>
                                  <a:pt x="3" y="30"/>
                                </a:lnTo>
                                <a:lnTo>
                                  <a:pt x="3" y="30"/>
                                </a:lnTo>
                                <a:lnTo>
                                  <a:pt x="4" y="30"/>
                                </a:lnTo>
                                <a:lnTo>
                                  <a:pt x="5" y="30"/>
                                </a:lnTo>
                                <a:lnTo>
                                  <a:pt x="5" y="30"/>
                                </a:lnTo>
                                <a:lnTo>
                                  <a:pt x="7" y="30"/>
                                </a:lnTo>
                                <a:lnTo>
                                  <a:pt x="7" y="30"/>
                                </a:lnTo>
                                <a:lnTo>
                                  <a:pt x="8" y="30"/>
                                </a:lnTo>
                                <a:lnTo>
                                  <a:pt x="9" y="30"/>
                                </a:lnTo>
                                <a:lnTo>
                                  <a:pt x="9" y="29"/>
                                </a:lnTo>
                                <a:lnTo>
                                  <a:pt x="11" y="29"/>
                                </a:lnTo>
                                <a:lnTo>
                                  <a:pt x="11" y="29"/>
                                </a:lnTo>
                                <a:lnTo>
                                  <a:pt x="12" y="29"/>
                                </a:lnTo>
                                <a:lnTo>
                                  <a:pt x="13" y="29"/>
                                </a:lnTo>
                                <a:lnTo>
                                  <a:pt x="13" y="29"/>
                                </a:lnTo>
                                <a:lnTo>
                                  <a:pt x="15" y="29"/>
                                </a:lnTo>
                                <a:lnTo>
                                  <a:pt x="16" y="29"/>
                                </a:lnTo>
                                <a:lnTo>
                                  <a:pt x="16" y="29"/>
                                </a:lnTo>
                                <a:lnTo>
                                  <a:pt x="17" y="28"/>
                                </a:lnTo>
                                <a:lnTo>
                                  <a:pt x="17" y="28"/>
                                </a:lnTo>
                                <a:lnTo>
                                  <a:pt x="19" y="28"/>
                                </a:lnTo>
                                <a:lnTo>
                                  <a:pt x="20" y="28"/>
                                </a:lnTo>
                                <a:lnTo>
                                  <a:pt x="20" y="28"/>
                                </a:lnTo>
                                <a:lnTo>
                                  <a:pt x="21" y="28"/>
                                </a:lnTo>
                                <a:lnTo>
                                  <a:pt x="23" y="28"/>
                                </a:lnTo>
                                <a:lnTo>
                                  <a:pt x="23" y="28"/>
                                </a:lnTo>
                                <a:lnTo>
                                  <a:pt x="24" y="26"/>
                                </a:lnTo>
                                <a:lnTo>
                                  <a:pt x="25" y="26"/>
                                </a:lnTo>
                                <a:lnTo>
                                  <a:pt x="25" y="26"/>
                                </a:lnTo>
                                <a:lnTo>
                                  <a:pt x="27" y="26"/>
                                </a:lnTo>
                                <a:lnTo>
                                  <a:pt x="27" y="26"/>
                                </a:lnTo>
                                <a:lnTo>
                                  <a:pt x="28" y="26"/>
                                </a:lnTo>
                                <a:lnTo>
                                  <a:pt x="29" y="25"/>
                                </a:lnTo>
                                <a:lnTo>
                                  <a:pt x="29" y="25"/>
                                </a:lnTo>
                                <a:lnTo>
                                  <a:pt x="31" y="25"/>
                                </a:lnTo>
                                <a:lnTo>
                                  <a:pt x="32" y="25"/>
                                </a:lnTo>
                                <a:lnTo>
                                  <a:pt x="32" y="25"/>
                                </a:lnTo>
                                <a:lnTo>
                                  <a:pt x="33" y="25"/>
                                </a:lnTo>
                                <a:lnTo>
                                  <a:pt x="35" y="24"/>
                                </a:lnTo>
                                <a:lnTo>
                                  <a:pt x="35" y="24"/>
                                </a:lnTo>
                                <a:lnTo>
                                  <a:pt x="36" y="24"/>
                                </a:lnTo>
                                <a:lnTo>
                                  <a:pt x="37" y="24"/>
                                </a:lnTo>
                                <a:lnTo>
                                  <a:pt x="37" y="24"/>
                                </a:lnTo>
                                <a:lnTo>
                                  <a:pt x="39" y="24"/>
                                </a:lnTo>
                                <a:lnTo>
                                  <a:pt x="40" y="22"/>
                                </a:lnTo>
                                <a:lnTo>
                                  <a:pt x="40" y="22"/>
                                </a:lnTo>
                                <a:lnTo>
                                  <a:pt x="41" y="22"/>
                                </a:lnTo>
                                <a:lnTo>
                                  <a:pt x="43" y="22"/>
                                </a:lnTo>
                                <a:lnTo>
                                  <a:pt x="43" y="22"/>
                                </a:lnTo>
                                <a:lnTo>
                                  <a:pt x="44" y="21"/>
                                </a:lnTo>
                                <a:lnTo>
                                  <a:pt x="45" y="21"/>
                                </a:lnTo>
                                <a:lnTo>
                                  <a:pt x="45" y="21"/>
                                </a:lnTo>
                                <a:lnTo>
                                  <a:pt x="47" y="21"/>
                                </a:lnTo>
                                <a:lnTo>
                                  <a:pt x="48" y="21"/>
                                </a:lnTo>
                                <a:lnTo>
                                  <a:pt x="48" y="20"/>
                                </a:lnTo>
                                <a:lnTo>
                                  <a:pt x="49" y="20"/>
                                </a:lnTo>
                                <a:lnTo>
                                  <a:pt x="51" y="20"/>
                                </a:lnTo>
                                <a:lnTo>
                                  <a:pt x="51" y="20"/>
                                </a:lnTo>
                                <a:lnTo>
                                  <a:pt x="52" y="20"/>
                                </a:lnTo>
                                <a:lnTo>
                                  <a:pt x="52" y="18"/>
                                </a:lnTo>
                                <a:lnTo>
                                  <a:pt x="53" y="18"/>
                                </a:lnTo>
                                <a:lnTo>
                                  <a:pt x="55" y="18"/>
                                </a:lnTo>
                                <a:lnTo>
                                  <a:pt x="55" y="18"/>
                                </a:lnTo>
                                <a:lnTo>
                                  <a:pt x="56" y="17"/>
                                </a:lnTo>
                                <a:lnTo>
                                  <a:pt x="57" y="17"/>
                                </a:lnTo>
                                <a:lnTo>
                                  <a:pt x="57" y="17"/>
                                </a:lnTo>
                                <a:lnTo>
                                  <a:pt x="59" y="17"/>
                                </a:lnTo>
                                <a:lnTo>
                                  <a:pt x="60" y="16"/>
                                </a:lnTo>
                                <a:lnTo>
                                  <a:pt x="60" y="16"/>
                                </a:lnTo>
                                <a:lnTo>
                                  <a:pt x="61" y="16"/>
                                </a:lnTo>
                                <a:lnTo>
                                  <a:pt x="63" y="16"/>
                                </a:lnTo>
                                <a:lnTo>
                                  <a:pt x="63" y="16"/>
                                </a:lnTo>
                                <a:lnTo>
                                  <a:pt x="64" y="14"/>
                                </a:lnTo>
                                <a:lnTo>
                                  <a:pt x="65" y="14"/>
                                </a:lnTo>
                                <a:lnTo>
                                  <a:pt x="65" y="14"/>
                                </a:lnTo>
                                <a:lnTo>
                                  <a:pt x="67" y="14"/>
                                </a:lnTo>
                                <a:lnTo>
                                  <a:pt x="68" y="13"/>
                                </a:lnTo>
                                <a:lnTo>
                                  <a:pt x="68" y="13"/>
                                </a:lnTo>
                                <a:lnTo>
                                  <a:pt x="69" y="13"/>
                                </a:lnTo>
                                <a:lnTo>
                                  <a:pt x="69" y="13"/>
                                </a:lnTo>
                                <a:lnTo>
                                  <a:pt x="71" y="12"/>
                                </a:lnTo>
                                <a:lnTo>
                                  <a:pt x="72" y="12"/>
                                </a:lnTo>
                                <a:lnTo>
                                  <a:pt x="72" y="12"/>
                                </a:lnTo>
                                <a:lnTo>
                                  <a:pt x="73" y="12"/>
                                </a:lnTo>
                                <a:lnTo>
                                  <a:pt x="75" y="11"/>
                                </a:lnTo>
                                <a:lnTo>
                                  <a:pt x="75" y="11"/>
                                </a:lnTo>
                                <a:lnTo>
                                  <a:pt x="76" y="11"/>
                                </a:lnTo>
                                <a:lnTo>
                                  <a:pt x="77" y="11"/>
                                </a:lnTo>
                                <a:lnTo>
                                  <a:pt x="77" y="9"/>
                                </a:lnTo>
                                <a:lnTo>
                                  <a:pt x="79" y="9"/>
                                </a:lnTo>
                                <a:lnTo>
                                  <a:pt x="79" y="9"/>
                                </a:lnTo>
                                <a:lnTo>
                                  <a:pt x="80" y="9"/>
                                </a:lnTo>
                                <a:lnTo>
                                  <a:pt x="81" y="8"/>
                                </a:lnTo>
                                <a:lnTo>
                                  <a:pt x="81" y="8"/>
                                </a:lnTo>
                                <a:lnTo>
                                  <a:pt x="83" y="8"/>
                                </a:lnTo>
                                <a:lnTo>
                                  <a:pt x="83" y="8"/>
                                </a:lnTo>
                                <a:lnTo>
                                  <a:pt x="84" y="7"/>
                                </a:lnTo>
                                <a:lnTo>
                                  <a:pt x="85" y="7"/>
                                </a:lnTo>
                                <a:lnTo>
                                  <a:pt x="85" y="7"/>
                                </a:lnTo>
                                <a:lnTo>
                                  <a:pt x="87" y="5"/>
                                </a:lnTo>
                                <a:lnTo>
                                  <a:pt x="88" y="5"/>
                                </a:lnTo>
                                <a:lnTo>
                                  <a:pt x="88" y="5"/>
                                </a:lnTo>
                                <a:lnTo>
                                  <a:pt x="89" y="5"/>
                                </a:lnTo>
                                <a:lnTo>
                                  <a:pt x="89" y="4"/>
                                </a:lnTo>
                                <a:lnTo>
                                  <a:pt x="91" y="4"/>
                                </a:lnTo>
                                <a:lnTo>
                                  <a:pt x="91" y="4"/>
                                </a:lnTo>
                                <a:lnTo>
                                  <a:pt x="92" y="4"/>
                                </a:lnTo>
                                <a:lnTo>
                                  <a:pt x="93" y="3"/>
                                </a:lnTo>
                                <a:lnTo>
                                  <a:pt x="93" y="3"/>
                                </a:lnTo>
                                <a:lnTo>
                                  <a:pt x="95" y="3"/>
                                </a:lnTo>
                                <a:lnTo>
                                  <a:pt x="95" y="3"/>
                                </a:lnTo>
                                <a:lnTo>
                                  <a:pt x="96" y="1"/>
                                </a:lnTo>
                                <a:lnTo>
                                  <a:pt x="96" y="1"/>
                                </a:lnTo>
                                <a:lnTo>
                                  <a:pt x="97" y="1"/>
                                </a:lnTo>
                                <a:lnTo>
                                  <a:pt x="99" y="0"/>
                                </a:lnTo>
                                <a:lnTo>
                                  <a:pt x="99" y="0"/>
                                </a:lnTo>
                                <a:lnTo>
                                  <a:pt x="100" y="0"/>
                                </a:lnTo>
                              </a:path>
                            </a:pathLst>
                          </a:custGeom>
                          <a:solidFill>
                            <a:srgbClr val="D65F12"/>
                          </a:solidFill>
                          <a:ln>
                            <a:noFill/>
                          </a:ln>
                        </wps:spPr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53" o:spid="_x0000_s1026" o:spt="203" style="position:absolute;left:0pt;margin-left:275pt;margin-top:196pt;height:5pt;width:5pt;mso-position-horizontal-relative:page;mso-position-vertical-relative:page;z-index:251668480;mso-width-relative:page;mso-height-relative:page;" coordorigin="5500,3920" coordsize="100,100" o:gfxdata="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">
                <o:lock v:ext="edit" aspectratio="f"/>
                <v:shape id="任意多边形 54" o:spid="_x0000_s1026" o:spt="100" style="position:absolute;left:33033;top:23550;height:100;width:100;" fillcolor="#D65F12" filled="t" stroked="f" coordsize="100,100" o:gfxdata="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mSZ6rsAAADb&#10;AAAADwAAAAAAAAABACAAAAAiAAAAZHJzL2Rvd25yZXYueG1sUEsBAhQAFAAAAAgAh07iQDMvBZ47&#10;AAAAOQAAABAAAAAAAAAAAQAgAAAACgEAAGRycy9zaGFwZXhtbC54bWxQSwUGAAAAAAYABgBbAQAA&#10;tAMAAAAA&#10;" path="m100,0l100,0,99,0,99,1,99,3,99,3,97,4,97,4,97,5,97,7,97,7,96,8,96,8,96,9,96,9,95,11,95,12,95,12,95,13,93,14,93,14,93,16,93,16,92,17,92,18,92,18,92,20,92,21,91,21,91,22,91,22,91,24,89,25,89,25,89,26,89,28,89,28,88,29,88,30,88,30,88,32,88,33,87,33,87,34,87,36,87,36,85,37,85,38,85,38,85,39,85,41,84,41,84,42,84,43,84,43,84,45,84,46,83,46,83,47,83,49,83,49,83,50,81,51,81,51,81,53,81,54,81,54,81,55,80,57,80,57,80,58,80,59,80,59,80,61,79,62,79,62,79,63,79,64,79,64,79,66,79,67,77,67,77,68,77,70,77,70,77,71,77,72,77,72,77,74,76,75,76,75,76,76,76,76,76,78,76,79,76,79,76,80,76,82,75,82,75,83,75,84,75,84,75,86,75,86,75,87,75,88,75,88,75,89,75,91,75,91,75,92,73,92,73,93,73,95,73,95,73,96,73,96,73,97,73,99,73,99,73,100,73,100,73,100,73,100,73,100,73,100,73,100,73,100,73,100,73,100,73,100,73,100,73,100,73,100,73,100,73,100,73,100,73,100,73,100,73,100,73,100,73,100,73,100,73,100,73,100,73,100,73,99,73,99,73,99,73,99,73,99,73,99,73,99,73,99,73,99,73,99,73,99,73,99,73,99,73,99,72,99,72,97,72,97,72,97,72,97,72,97,72,97,72,97,72,97,72,96,72,96,72,96,72,96,72,96,72,96,71,95,71,95,71,95,71,95,71,95,71,93,71,93,71,93,71,93,69,92,69,92,69,92,69,92,69,91,69,91,69,91,68,89,68,89,68,89,68,88,68,88,68,88,67,87,67,87,67,87,67,86,67,86,65,84,65,84,65,84,65,83,65,83,64,82,64,82,64,80,64,80,63,79,63,79,63,78,61,78,61,76,61,75,61,75,60,74,60,74,60,72,59,71,59,71,59,70,57,68,57,68,57,67,56,66,56,64,56,64,55,63,55,62,53,61,53,61,53,59,52,58,52,57,51,55,51,54,49,54,49,53,49,53,49,53,49,53,49,53,49,53,49,53,49,53,49,53,49,53,49,53,49,53,49,53,49,53,49,53,49,53,49,53,49,53,49,53,49,53,49,53,49,53,49,53,49,51,49,51,49,51,49,51,49,51,49,51,49,51,48,51,48,51,48,51,48,51,48,51,48,51,48,51,48,51,48,51,48,51,48,51,48,51,48,51,47,51,47,51,47,51,47,51,47,51,47,51,47,51,45,50,45,50,45,50,45,50,45,50,45,50,44,50,44,50,44,50,44,50,44,50,43,50,43,49,43,49,43,49,41,49,41,49,41,49,40,49,40,49,40,47,39,47,39,47,39,47,37,47,37,47,37,47,36,46,36,46,36,46,35,46,35,46,33,45,33,45,32,45,32,45,32,45,31,43,31,43,29,43,29,43,28,43,27,42,27,42,25,42,25,42,24,41,24,41,23,41,21,41,21,39,20,39,19,39,19,38,17,38,16,38,16,37,15,37,13,37,12,36,12,36,11,36,9,34,8,34,7,34,5,33,5,33,4,33,3,32,1,32,0,30,0,30,1,30,1,30,3,30,3,30,4,30,5,30,5,30,7,30,7,30,8,30,9,30,9,29,11,29,11,29,12,29,13,29,13,29,15,29,16,29,16,29,17,28,17,28,19,28,20,28,20,28,21,28,23,28,23,28,24,26,25,26,25,26,27,26,27,26,28,26,29,25,29,25,31,25,32,25,32,25,33,25,35,24,35,24,36,24,37,24,37,24,39,24,40,22,40,22,41,22,43,22,43,22,44,21,45,21,45,21,47,21,48,21,48,20,49,20,51,20,51,20,52,20,52,18,53,18,55,18,55,18,56,17,57,17,57,17,59,17,60,16,60,16,61,16,63,16,63,16,64,14,65,14,65,14,67,14,68,13,68,13,69,13,69,13,71,12,72,12,72,12,73,12,75,11,75,11,76,11,77,11,77,9,79,9,79,9,80,9,81,8,81,8,83,8,83,8,84,7,85,7,85,7,87,5,88,5,88,5,89,5,89,4,91,4,91,4,92,4,93,3,93,3,95,3,95,3,96,1,96,1,97,1,99,0,99,0,100,0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bookmarkStart w:id="4" w:name="PageMark5"/>
      <w:bookmarkEnd w:id="4"/>
    </w:p>
    <w:p>
      <w: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3632200</wp:posOffset>
                </wp:positionH>
                <wp:positionV relativeFrom="page">
                  <wp:posOffset>9055100</wp:posOffset>
                </wp:positionV>
                <wp:extent cx="38100" cy="38100"/>
                <wp:effectExtent l="0" t="0" r="18183860" b="45298995"/>
                <wp:wrapNone/>
                <wp:docPr id="42" name="组合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00" cy="38100"/>
                          <a:chOff x="5720" y="14260"/>
                          <a:chExt cx="60" cy="60"/>
                        </a:xfrm>
                      </wpg:grpSpPr>
                      <wps:wsp>
                        <wps:cNvPr id="41" name="任意多边形 36"/>
                        <wps:cNvSpPr>
                          <a:spLocks noEditPoints="1"/>
                        </wps:cNvSpPr>
                        <wps:spPr>
                          <a:xfrm>
                            <a:off x="34356" y="85597"/>
                            <a:ext cx="60" cy="6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0" h="60">
                                <a:moveTo>
                                  <a:pt x="60" y="31"/>
                                </a:moveTo>
                                <a:lnTo>
                                  <a:pt x="60" y="31"/>
                                </a:lnTo>
                                <a:lnTo>
                                  <a:pt x="60" y="33"/>
                                </a:lnTo>
                                <a:lnTo>
                                  <a:pt x="60" y="33"/>
                                </a:lnTo>
                                <a:lnTo>
                                  <a:pt x="60" y="33"/>
                                </a:lnTo>
                                <a:lnTo>
                                  <a:pt x="60" y="33"/>
                                </a:lnTo>
                                <a:lnTo>
                                  <a:pt x="58" y="33"/>
                                </a:lnTo>
                                <a:lnTo>
                                  <a:pt x="58" y="35"/>
                                </a:lnTo>
                                <a:lnTo>
                                  <a:pt x="58" y="35"/>
                                </a:lnTo>
                                <a:lnTo>
                                  <a:pt x="58" y="35"/>
                                </a:lnTo>
                                <a:lnTo>
                                  <a:pt x="58" y="35"/>
                                </a:lnTo>
                                <a:lnTo>
                                  <a:pt x="58" y="35"/>
                                </a:lnTo>
                                <a:lnTo>
                                  <a:pt x="58" y="37"/>
                                </a:lnTo>
                                <a:lnTo>
                                  <a:pt x="58" y="37"/>
                                </a:lnTo>
                                <a:lnTo>
                                  <a:pt x="58" y="37"/>
                                </a:lnTo>
                                <a:lnTo>
                                  <a:pt x="58" y="37"/>
                                </a:lnTo>
                                <a:lnTo>
                                  <a:pt x="58" y="37"/>
                                </a:lnTo>
                                <a:lnTo>
                                  <a:pt x="58" y="39"/>
                                </a:lnTo>
                                <a:lnTo>
                                  <a:pt x="58" y="39"/>
                                </a:lnTo>
                                <a:lnTo>
                                  <a:pt x="58" y="39"/>
                                </a:lnTo>
                                <a:lnTo>
                                  <a:pt x="58" y="39"/>
                                </a:lnTo>
                                <a:lnTo>
                                  <a:pt x="58" y="39"/>
                                </a:lnTo>
                                <a:lnTo>
                                  <a:pt x="58" y="41"/>
                                </a:lnTo>
                                <a:lnTo>
                                  <a:pt x="58" y="41"/>
                                </a:lnTo>
                                <a:lnTo>
                                  <a:pt x="58" y="41"/>
                                </a:lnTo>
                                <a:lnTo>
                                  <a:pt x="58" y="41"/>
                                </a:lnTo>
                                <a:lnTo>
                                  <a:pt x="56" y="41"/>
                                </a:lnTo>
                                <a:lnTo>
                                  <a:pt x="56" y="43"/>
                                </a:lnTo>
                                <a:lnTo>
                                  <a:pt x="56" y="43"/>
                                </a:lnTo>
                                <a:lnTo>
                                  <a:pt x="56" y="43"/>
                                </a:lnTo>
                                <a:lnTo>
                                  <a:pt x="56" y="43"/>
                                </a:lnTo>
                                <a:lnTo>
                                  <a:pt x="56" y="43"/>
                                </a:lnTo>
                                <a:lnTo>
                                  <a:pt x="56" y="43"/>
                                </a:lnTo>
                                <a:lnTo>
                                  <a:pt x="56" y="45"/>
                                </a:lnTo>
                                <a:lnTo>
                                  <a:pt x="56" y="45"/>
                                </a:lnTo>
                                <a:lnTo>
                                  <a:pt x="56" y="45"/>
                                </a:lnTo>
                                <a:lnTo>
                                  <a:pt x="56" y="45"/>
                                </a:lnTo>
                                <a:lnTo>
                                  <a:pt x="56" y="45"/>
                                </a:lnTo>
                                <a:lnTo>
                                  <a:pt x="54" y="45"/>
                                </a:lnTo>
                                <a:lnTo>
                                  <a:pt x="54" y="46"/>
                                </a:lnTo>
                                <a:lnTo>
                                  <a:pt x="54" y="46"/>
                                </a:lnTo>
                                <a:lnTo>
                                  <a:pt x="54" y="46"/>
                                </a:lnTo>
                                <a:lnTo>
                                  <a:pt x="54" y="46"/>
                                </a:lnTo>
                                <a:lnTo>
                                  <a:pt x="54" y="46"/>
                                </a:lnTo>
                                <a:lnTo>
                                  <a:pt x="54" y="46"/>
                                </a:lnTo>
                                <a:lnTo>
                                  <a:pt x="54" y="48"/>
                                </a:lnTo>
                                <a:lnTo>
                                  <a:pt x="54" y="48"/>
                                </a:lnTo>
                                <a:lnTo>
                                  <a:pt x="52" y="48"/>
                                </a:lnTo>
                                <a:lnTo>
                                  <a:pt x="52" y="48"/>
                                </a:lnTo>
                                <a:lnTo>
                                  <a:pt x="52" y="48"/>
                                </a:lnTo>
                                <a:lnTo>
                                  <a:pt x="52" y="48"/>
                                </a:lnTo>
                                <a:lnTo>
                                  <a:pt x="52" y="48"/>
                                </a:lnTo>
                                <a:lnTo>
                                  <a:pt x="52" y="50"/>
                                </a:lnTo>
                                <a:lnTo>
                                  <a:pt x="52" y="50"/>
                                </a:lnTo>
                                <a:lnTo>
                                  <a:pt x="52" y="50"/>
                                </a:lnTo>
                                <a:lnTo>
                                  <a:pt x="50" y="50"/>
                                </a:lnTo>
                                <a:lnTo>
                                  <a:pt x="50" y="50"/>
                                </a:lnTo>
                                <a:lnTo>
                                  <a:pt x="50" y="50"/>
                                </a:lnTo>
                                <a:lnTo>
                                  <a:pt x="50" y="50"/>
                                </a:lnTo>
                                <a:lnTo>
                                  <a:pt x="50" y="52"/>
                                </a:lnTo>
                                <a:lnTo>
                                  <a:pt x="50" y="52"/>
                                </a:lnTo>
                                <a:lnTo>
                                  <a:pt x="50" y="52"/>
                                </a:lnTo>
                                <a:lnTo>
                                  <a:pt x="48" y="52"/>
                                </a:lnTo>
                                <a:lnTo>
                                  <a:pt x="48" y="52"/>
                                </a:lnTo>
                                <a:lnTo>
                                  <a:pt x="48" y="52"/>
                                </a:lnTo>
                                <a:lnTo>
                                  <a:pt x="48" y="52"/>
                                </a:lnTo>
                                <a:lnTo>
                                  <a:pt x="48" y="52"/>
                                </a:lnTo>
                                <a:lnTo>
                                  <a:pt x="48" y="54"/>
                                </a:lnTo>
                                <a:lnTo>
                                  <a:pt x="46" y="54"/>
                                </a:lnTo>
                                <a:lnTo>
                                  <a:pt x="46" y="54"/>
                                </a:lnTo>
                                <a:lnTo>
                                  <a:pt x="46" y="54"/>
                                </a:lnTo>
                                <a:lnTo>
                                  <a:pt x="46" y="54"/>
                                </a:lnTo>
                                <a:lnTo>
                                  <a:pt x="46" y="54"/>
                                </a:lnTo>
                                <a:lnTo>
                                  <a:pt x="46" y="54"/>
                                </a:lnTo>
                                <a:lnTo>
                                  <a:pt x="46" y="54"/>
                                </a:lnTo>
                                <a:lnTo>
                                  <a:pt x="44" y="54"/>
                                </a:lnTo>
                                <a:lnTo>
                                  <a:pt x="44" y="56"/>
                                </a:lnTo>
                                <a:lnTo>
                                  <a:pt x="44" y="56"/>
                                </a:lnTo>
                                <a:lnTo>
                                  <a:pt x="44" y="56"/>
                                </a:lnTo>
                                <a:lnTo>
                                  <a:pt x="44" y="56"/>
                                </a:lnTo>
                                <a:lnTo>
                                  <a:pt x="42" y="56"/>
                                </a:lnTo>
                                <a:lnTo>
                                  <a:pt x="42" y="56"/>
                                </a:lnTo>
                                <a:lnTo>
                                  <a:pt x="42" y="56"/>
                                </a:lnTo>
                                <a:lnTo>
                                  <a:pt x="42" y="56"/>
                                </a:lnTo>
                                <a:lnTo>
                                  <a:pt x="42" y="56"/>
                                </a:lnTo>
                                <a:lnTo>
                                  <a:pt x="42" y="56"/>
                                </a:lnTo>
                                <a:lnTo>
                                  <a:pt x="40" y="56"/>
                                </a:lnTo>
                                <a:lnTo>
                                  <a:pt x="40" y="56"/>
                                </a:lnTo>
                                <a:lnTo>
                                  <a:pt x="40" y="58"/>
                                </a:lnTo>
                                <a:lnTo>
                                  <a:pt x="40" y="58"/>
                                </a:lnTo>
                                <a:lnTo>
                                  <a:pt x="40" y="58"/>
                                </a:lnTo>
                                <a:lnTo>
                                  <a:pt x="40" y="58"/>
                                </a:lnTo>
                                <a:lnTo>
                                  <a:pt x="38" y="58"/>
                                </a:lnTo>
                                <a:lnTo>
                                  <a:pt x="38" y="58"/>
                                </a:lnTo>
                                <a:lnTo>
                                  <a:pt x="38" y="58"/>
                                </a:lnTo>
                                <a:lnTo>
                                  <a:pt x="38" y="58"/>
                                </a:lnTo>
                                <a:lnTo>
                                  <a:pt x="38" y="58"/>
                                </a:lnTo>
                                <a:lnTo>
                                  <a:pt x="36" y="58"/>
                                </a:lnTo>
                                <a:lnTo>
                                  <a:pt x="36" y="58"/>
                                </a:lnTo>
                                <a:lnTo>
                                  <a:pt x="36" y="58"/>
                                </a:lnTo>
                                <a:lnTo>
                                  <a:pt x="36" y="58"/>
                                </a:lnTo>
                                <a:lnTo>
                                  <a:pt x="36" y="58"/>
                                </a:lnTo>
                                <a:lnTo>
                                  <a:pt x="34" y="58"/>
                                </a:lnTo>
                                <a:lnTo>
                                  <a:pt x="34" y="58"/>
                                </a:lnTo>
                                <a:lnTo>
                                  <a:pt x="34" y="58"/>
                                </a:lnTo>
                                <a:lnTo>
                                  <a:pt x="34" y="58"/>
                                </a:lnTo>
                                <a:lnTo>
                                  <a:pt x="34" y="58"/>
                                </a:lnTo>
                                <a:lnTo>
                                  <a:pt x="32" y="58"/>
                                </a:lnTo>
                                <a:lnTo>
                                  <a:pt x="32" y="58"/>
                                </a:lnTo>
                                <a:lnTo>
                                  <a:pt x="32" y="60"/>
                                </a:lnTo>
                                <a:lnTo>
                                  <a:pt x="32" y="60"/>
                                </a:lnTo>
                                <a:lnTo>
                                  <a:pt x="32" y="60"/>
                                </a:lnTo>
                                <a:lnTo>
                                  <a:pt x="30" y="60"/>
                                </a:lnTo>
                                <a:lnTo>
                                  <a:pt x="30" y="60"/>
                                </a:lnTo>
                                <a:lnTo>
                                  <a:pt x="30" y="60"/>
                                </a:lnTo>
                                <a:lnTo>
                                  <a:pt x="30" y="60"/>
                                </a:lnTo>
                                <a:lnTo>
                                  <a:pt x="30" y="60"/>
                                </a:lnTo>
                                <a:lnTo>
                                  <a:pt x="28" y="60"/>
                                </a:lnTo>
                                <a:lnTo>
                                  <a:pt x="28" y="60"/>
                                </a:lnTo>
                                <a:lnTo>
                                  <a:pt x="28" y="60"/>
                                </a:lnTo>
                                <a:lnTo>
                                  <a:pt x="28" y="60"/>
                                </a:lnTo>
                                <a:lnTo>
                                  <a:pt x="28" y="60"/>
                                </a:lnTo>
                                <a:lnTo>
                                  <a:pt x="28" y="60"/>
                                </a:lnTo>
                                <a:lnTo>
                                  <a:pt x="26" y="60"/>
                                </a:lnTo>
                                <a:lnTo>
                                  <a:pt x="26" y="58"/>
                                </a:lnTo>
                                <a:lnTo>
                                  <a:pt x="26" y="58"/>
                                </a:lnTo>
                                <a:lnTo>
                                  <a:pt x="26" y="58"/>
                                </a:lnTo>
                                <a:lnTo>
                                  <a:pt x="24" y="58"/>
                                </a:lnTo>
                                <a:lnTo>
                                  <a:pt x="24" y="58"/>
                                </a:lnTo>
                                <a:lnTo>
                                  <a:pt x="24" y="58"/>
                                </a:lnTo>
                                <a:lnTo>
                                  <a:pt x="24" y="58"/>
                                </a:lnTo>
                                <a:lnTo>
                                  <a:pt x="24" y="58"/>
                                </a:lnTo>
                                <a:lnTo>
                                  <a:pt x="22" y="58"/>
                                </a:lnTo>
                                <a:lnTo>
                                  <a:pt x="22" y="58"/>
                                </a:lnTo>
                                <a:lnTo>
                                  <a:pt x="22" y="58"/>
                                </a:lnTo>
                                <a:lnTo>
                                  <a:pt x="22" y="58"/>
                                </a:lnTo>
                                <a:lnTo>
                                  <a:pt x="22" y="58"/>
                                </a:lnTo>
                                <a:lnTo>
                                  <a:pt x="22" y="58"/>
                                </a:lnTo>
                                <a:lnTo>
                                  <a:pt x="20" y="58"/>
                                </a:lnTo>
                                <a:lnTo>
                                  <a:pt x="20" y="58"/>
                                </a:lnTo>
                                <a:lnTo>
                                  <a:pt x="20" y="58"/>
                                </a:lnTo>
                                <a:lnTo>
                                  <a:pt x="20" y="58"/>
                                </a:lnTo>
                                <a:lnTo>
                                  <a:pt x="20" y="58"/>
                                </a:lnTo>
                                <a:lnTo>
                                  <a:pt x="18" y="58"/>
                                </a:lnTo>
                                <a:lnTo>
                                  <a:pt x="18" y="58"/>
                                </a:lnTo>
                                <a:lnTo>
                                  <a:pt x="18" y="56"/>
                                </a:lnTo>
                                <a:lnTo>
                                  <a:pt x="18" y="56"/>
                                </a:lnTo>
                                <a:lnTo>
                                  <a:pt x="18" y="56"/>
                                </a:lnTo>
                                <a:lnTo>
                                  <a:pt x="16" y="56"/>
                                </a:lnTo>
                                <a:lnTo>
                                  <a:pt x="16" y="56"/>
                                </a:lnTo>
                                <a:lnTo>
                                  <a:pt x="16" y="56"/>
                                </a:lnTo>
                                <a:lnTo>
                                  <a:pt x="16" y="56"/>
                                </a:lnTo>
                                <a:lnTo>
                                  <a:pt x="16" y="56"/>
                                </a:lnTo>
                                <a:lnTo>
                                  <a:pt x="16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54"/>
                                </a:lnTo>
                                <a:lnTo>
                                  <a:pt x="12" y="54"/>
                                </a:lnTo>
                                <a:lnTo>
                                  <a:pt x="12" y="54"/>
                                </a:lnTo>
                                <a:lnTo>
                                  <a:pt x="12" y="54"/>
                                </a:lnTo>
                                <a:lnTo>
                                  <a:pt x="12" y="54"/>
                                </a:lnTo>
                                <a:lnTo>
                                  <a:pt x="12" y="54"/>
                                </a:lnTo>
                                <a:lnTo>
                                  <a:pt x="12" y="54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8" y="52"/>
                                </a:lnTo>
                                <a:lnTo>
                                  <a:pt x="8" y="50"/>
                                </a:lnTo>
                                <a:lnTo>
                                  <a:pt x="8" y="50"/>
                                </a:lnTo>
                                <a:lnTo>
                                  <a:pt x="8" y="50"/>
                                </a:lnTo>
                                <a:lnTo>
                                  <a:pt x="8" y="50"/>
                                </a:lnTo>
                                <a:lnTo>
                                  <a:pt x="8" y="50"/>
                                </a:lnTo>
                                <a:lnTo>
                                  <a:pt x="8" y="50"/>
                                </a:lnTo>
                                <a:lnTo>
                                  <a:pt x="6" y="50"/>
                                </a:lnTo>
                                <a:lnTo>
                                  <a:pt x="6" y="48"/>
                                </a:lnTo>
                                <a:lnTo>
                                  <a:pt x="6" y="48"/>
                                </a:lnTo>
                                <a:lnTo>
                                  <a:pt x="6" y="48"/>
                                </a:lnTo>
                                <a:lnTo>
                                  <a:pt x="6" y="48"/>
                                </a:lnTo>
                                <a:lnTo>
                                  <a:pt x="6" y="48"/>
                                </a:lnTo>
                                <a:lnTo>
                                  <a:pt x="6" y="48"/>
                                </a:lnTo>
                                <a:lnTo>
                                  <a:pt x="6" y="48"/>
                                </a:lnTo>
                                <a:lnTo>
                                  <a:pt x="4" y="46"/>
                                </a:lnTo>
                                <a:lnTo>
                                  <a:pt x="4" y="46"/>
                                </a:lnTo>
                                <a:lnTo>
                                  <a:pt x="4" y="46"/>
                                </a:lnTo>
                                <a:lnTo>
                                  <a:pt x="4" y="46"/>
                                </a:lnTo>
                                <a:lnTo>
                                  <a:pt x="4" y="46"/>
                                </a:lnTo>
                                <a:lnTo>
                                  <a:pt x="4" y="46"/>
                                </a:lnTo>
                                <a:lnTo>
                                  <a:pt x="4" y="45"/>
                                </a:lnTo>
                                <a:lnTo>
                                  <a:pt x="4" y="45"/>
                                </a:lnTo>
                                <a:lnTo>
                                  <a:pt x="4" y="45"/>
                                </a:lnTo>
                                <a:lnTo>
                                  <a:pt x="2" y="45"/>
                                </a:lnTo>
                                <a:lnTo>
                                  <a:pt x="2" y="45"/>
                                </a:lnTo>
                                <a:lnTo>
                                  <a:pt x="2" y="45"/>
                                </a:lnTo>
                                <a:lnTo>
                                  <a:pt x="2" y="43"/>
                                </a:lnTo>
                                <a:lnTo>
                                  <a:pt x="2" y="43"/>
                                </a:lnTo>
                                <a:lnTo>
                                  <a:pt x="2" y="43"/>
                                </a:lnTo>
                                <a:lnTo>
                                  <a:pt x="2" y="43"/>
                                </a:lnTo>
                                <a:lnTo>
                                  <a:pt x="2" y="43"/>
                                </a:lnTo>
                                <a:lnTo>
                                  <a:pt x="2" y="43"/>
                                </a:lnTo>
                                <a:lnTo>
                                  <a:pt x="2" y="41"/>
                                </a:lnTo>
                                <a:lnTo>
                                  <a:pt x="2" y="41"/>
                                </a:lnTo>
                                <a:lnTo>
                                  <a:pt x="2" y="41"/>
                                </a:lnTo>
                                <a:lnTo>
                                  <a:pt x="0" y="41"/>
                                </a:lnTo>
                                <a:lnTo>
                                  <a:pt x="0" y="41"/>
                                </a:lnTo>
                                <a:lnTo>
                                  <a:pt x="0" y="39"/>
                                </a:lnTo>
                                <a:lnTo>
                                  <a:pt x="0" y="39"/>
                                </a:lnTo>
                                <a:lnTo>
                                  <a:pt x="0" y="39"/>
                                </a:lnTo>
                                <a:lnTo>
                                  <a:pt x="0" y="39"/>
                                </a:lnTo>
                                <a:lnTo>
                                  <a:pt x="0" y="39"/>
                                </a:lnTo>
                                <a:lnTo>
                                  <a:pt x="0" y="37"/>
                                </a:lnTo>
                                <a:lnTo>
                                  <a:pt x="0" y="37"/>
                                </a:lnTo>
                                <a:lnTo>
                                  <a:pt x="0" y="37"/>
                                </a:lnTo>
                                <a:lnTo>
                                  <a:pt x="0" y="37"/>
                                </a:lnTo>
                                <a:lnTo>
                                  <a:pt x="0" y="37"/>
                                </a:lnTo>
                                <a:lnTo>
                                  <a:pt x="0" y="37"/>
                                </a:lnTo>
                                <a:lnTo>
                                  <a:pt x="0" y="35"/>
                                </a:lnTo>
                                <a:lnTo>
                                  <a:pt x="0" y="35"/>
                                </a:lnTo>
                                <a:lnTo>
                                  <a:pt x="0" y="35"/>
                                </a:lnTo>
                                <a:lnTo>
                                  <a:pt x="0" y="35"/>
                                </a:lnTo>
                                <a:lnTo>
                                  <a:pt x="0" y="35"/>
                                </a:lnTo>
                                <a:lnTo>
                                  <a:pt x="0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31"/>
                                </a:lnTo>
                                <a:lnTo>
                                  <a:pt x="0" y="31"/>
                                </a:lnTo>
                                <a:lnTo>
                                  <a:pt x="0" y="31"/>
                                </a:lnTo>
                                <a:lnTo>
                                  <a:pt x="0" y="31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7"/>
                                </a:lnTo>
                                <a:lnTo>
                                  <a:pt x="0" y="27"/>
                                </a:lnTo>
                                <a:lnTo>
                                  <a:pt x="0" y="27"/>
                                </a:lnTo>
                                <a:lnTo>
                                  <a:pt x="0" y="27"/>
                                </a:lnTo>
                                <a:lnTo>
                                  <a:pt x="0" y="27"/>
                                </a:lnTo>
                                <a:lnTo>
                                  <a:pt x="0" y="25"/>
                                </a:lnTo>
                                <a:lnTo>
                                  <a:pt x="0" y="25"/>
                                </a:lnTo>
                                <a:lnTo>
                                  <a:pt x="0" y="25"/>
                                </a:lnTo>
                                <a:lnTo>
                                  <a:pt x="0" y="25"/>
                                </a:lnTo>
                                <a:lnTo>
                                  <a:pt x="0" y="25"/>
                                </a:lnTo>
                                <a:lnTo>
                                  <a:pt x="0" y="23"/>
                                </a:lnTo>
                                <a:lnTo>
                                  <a:pt x="0" y="23"/>
                                </a:lnTo>
                                <a:lnTo>
                                  <a:pt x="0" y="23"/>
                                </a:lnTo>
                                <a:lnTo>
                                  <a:pt x="0" y="23"/>
                                </a:lnTo>
                                <a:lnTo>
                                  <a:pt x="0" y="23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2" y="19"/>
                                </a:lnTo>
                                <a:lnTo>
                                  <a:pt x="2" y="19"/>
                                </a:lnTo>
                                <a:lnTo>
                                  <a:pt x="2" y="19"/>
                                </a:lnTo>
                                <a:lnTo>
                                  <a:pt x="2" y="19"/>
                                </a:lnTo>
                                <a:lnTo>
                                  <a:pt x="2" y="17"/>
                                </a:lnTo>
                                <a:lnTo>
                                  <a:pt x="2" y="17"/>
                                </a:lnTo>
                                <a:lnTo>
                                  <a:pt x="2" y="17"/>
                                </a:lnTo>
                                <a:lnTo>
                                  <a:pt x="2" y="17"/>
                                </a:lnTo>
                                <a:lnTo>
                                  <a:pt x="2" y="17"/>
                                </a:lnTo>
                                <a:lnTo>
                                  <a:pt x="2" y="15"/>
                                </a:lnTo>
                                <a:lnTo>
                                  <a:pt x="2" y="15"/>
                                </a:lnTo>
                                <a:lnTo>
                                  <a:pt x="2" y="15"/>
                                </a:lnTo>
                                <a:lnTo>
                                  <a:pt x="4" y="15"/>
                                </a:lnTo>
                                <a:lnTo>
                                  <a:pt x="4" y="15"/>
                                </a:lnTo>
                                <a:lnTo>
                                  <a:pt x="4" y="15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6" y="14"/>
                                </a:lnTo>
                                <a:lnTo>
                                  <a:pt x="6" y="12"/>
                                </a:lnTo>
                                <a:lnTo>
                                  <a:pt x="6" y="12"/>
                                </a:lnTo>
                                <a:lnTo>
                                  <a:pt x="6" y="12"/>
                                </a:lnTo>
                                <a:lnTo>
                                  <a:pt x="6" y="12"/>
                                </a:lnTo>
                                <a:lnTo>
                                  <a:pt x="6" y="12"/>
                                </a:lnTo>
                                <a:lnTo>
                                  <a:pt x="6" y="12"/>
                                </a:lnTo>
                                <a:lnTo>
                                  <a:pt x="6" y="10"/>
                                </a:lnTo>
                                <a:lnTo>
                                  <a:pt x="6" y="10"/>
                                </a:lnTo>
                                <a:lnTo>
                                  <a:pt x="8" y="10"/>
                                </a:lnTo>
                                <a:lnTo>
                                  <a:pt x="8" y="10"/>
                                </a:lnTo>
                                <a:lnTo>
                                  <a:pt x="8" y="10"/>
                                </a:lnTo>
                                <a:lnTo>
                                  <a:pt x="8" y="10"/>
                                </a:lnTo>
                                <a:lnTo>
                                  <a:pt x="8" y="10"/>
                                </a:lnTo>
                                <a:lnTo>
                                  <a:pt x="8" y="8"/>
                                </a:lnTo>
                                <a:lnTo>
                                  <a:pt x="8" y="8"/>
                                </a:lnTo>
                                <a:lnTo>
                                  <a:pt x="10" y="8"/>
                                </a:lnTo>
                                <a:lnTo>
                                  <a:pt x="10" y="8"/>
                                </a:lnTo>
                                <a:lnTo>
                                  <a:pt x="10" y="8"/>
                                </a:lnTo>
                                <a:lnTo>
                                  <a:pt x="10" y="8"/>
                                </a:lnTo>
                                <a:lnTo>
                                  <a:pt x="10" y="8"/>
                                </a:lnTo>
                                <a:lnTo>
                                  <a:pt x="10" y="8"/>
                                </a:lnTo>
                                <a:lnTo>
                                  <a:pt x="12" y="6"/>
                                </a:lnTo>
                                <a:lnTo>
                                  <a:pt x="12" y="6"/>
                                </a:lnTo>
                                <a:lnTo>
                                  <a:pt x="12" y="6"/>
                                </a:lnTo>
                                <a:lnTo>
                                  <a:pt x="12" y="6"/>
                                </a:lnTo>
                                <a:lnTo>
                                  <a:pt x="12" y="6"/>
                                </a:lnTo>
                                <a:lnTo>
                                  <a:pt x="12" y="6"/>
                                </a:lnTo>
                                <a:lnTo>
                                  <a:pt x="12" y="6"/>
                                </a:lnTo>
                                <a:lnTo>
                                  <a:pt x="14" y="6"/>
                                </a:lnTo>
                                <a:lnTo>
                                  <a:pt x="14" y="6"/>
                                </a:lnTo>
                                <a:lnTo>
                                  <a:pt x="14" y="6"/>
                                </a:lnTo>
                                <a:lnTo>
                                  <a:pt x="14" y="4"/>
                                </a:lnTo>
                                <a:lnTo>
                                  <a:pt x="14" y="4"/>
                                </a:lnTo>
                                <a:lnTo>
                                  <a:pt x="14" y="4"/>
                                </a:lnTo>
                                <a:lnTo>
                                  <a:pt x="16" y="4"/>
                                </a:lnTo>
                                <a:lnTo>
                                  <a:pt x="16" y="4"/>
                                </a:lnTo>
                                <a:lnTo>
                                  <a:pt x="16" y="4"/>
                                </a:lnTo>
                                <a:lnTo>
                                  <a:pt x="16" y="4"/>
                                </a:lnTo>
                                <a:lnTo>
                                  <a:pt x="16" y="4"/>
                                </a:lnTo>
                                <a:lnTo>
                                  <a:pt x="18" y="4"/>
                                </a:lnTo>
                                <a:lnTo>
                                  <a:pt x="18" y="4"/>
                                </a:lnTo>
                                <a:lnTo>
                                  <a:pt x="18" y="4"/>
                                </a:lnTo>
                                <a:lnTo>
                                  <a:pt x="18" y="2"/>
                                </a:lnTo>
                                <a:lnTo>
                                  <a:pt x="18" y="2"/>
                                </a:lnTo>
                                <a:lnTo>
                                  <a:pt x="18" y="2"/>
                                </a:lnTo>
                                <a:lnTo>
                                  <a:pt x="20" y="2"/>
                                </a:lnTo>
                                <a:lnTo>
                                  <a:pt x="20" y="2"/>
                                </a:lnTo>
                                <a:lnTo>
                                  <a:pt x="20" y="2"/>
                                </a:lnTo>
                                <a:lnTo>
                                  <a:pt x="20" y="2"/>
                                </a:lnTo>
                                <a:lnTo>
                                  <a:pt x="20" y="2"/>
                                </a:lnTo>
                                <a:lnTo>
                                  <a:pt x="22" y="2"/>
                                </a:lnTo>
                                <a:lnTo>
                                  <a:pt x="22" y="2"/>
                                </a:lnTo>
                                <a:lnTo>
                                  <a:pt x="22" y="2"/>
                                </a:lnTo>
                                <a:lnTo>
                                  <a:pt x="22" y="2"/>
                                </a:lnTo>
                                <a:lnTo>
                                  <a:pt x="22" y="2"/>
                                </a:lnTo>
                                <a:lnTo>
                                  <a:pt x="24" y="2"/>
                                </a:lnTo>
                                <a:lnTo>
                                  <a:pt x="24" y="2"/>
                                </a:lnTo>
                                <a:lnTo>
                                  <a:pt x="24" y="2"/>
                                </a:lnTo>
                                <a:lnTo>
                                  <a:pt x="24" y="2"/>
                                </a:lnTo>
                                <a:lnTo>
                                  <a:pt x="24" y="2"/>
                                </a:lnTo>
                                <a:lnTo>
                                  <a:pt x="26" y="2"/>
                                </a:lnTo>
                                <a:lnTo>
                                  <a:pt x="26" y="2"/>
                                </a:lnTo>
                                <a:lnTo>
                                  <a:pt x="26" y="2"/>
                                </a:lnTo>
                                <a:lnTo>
                                  <a:pt x="26" y="2"/>
                                </a:lnTo>
                                <a:lnTo>
                                  <a:pt x="26" y="2"/>
                                </a:lnTo>
                                <a:lnTo>
                                  <a:pt x="28" y="2"/>
                                </a:lnTo>
                                <a:lnTo>
                                  <a:pt x="28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  <a:lnTo>
                                  <a:pt x="32" y="2"/>
                                </a:lnTo>
                                <a:lnTo>
                                  <a:pt x="32" y="2"/>
                                </a:lnTo>
                                <a:lnTo>
                                  <a:pt x="32" y="2"/>
                                </a:lnTo>
                                <a:lnTo>
                                  <a:pt x="32" y="2"/>
                                </a:lnTo>
                                <a:lnTo>
                                  <a:pt x="32" y="2"/>
                                </a:lnTo>
                                <a:lnTo>
                                  <a:pt x="34" y="2"/>
                                </a:lnTo>
                                <a:lnTo>
                                  <a:pt x="34" y="2"/>
                                </a:lnTo>
                                <a:lnTo>
                                  <a:pt x="34" y="2"/>
                                </a:lnTo>
                                <a:lnTo>
                                  <a:pt x="34" y="2"/>
                                </a:lnTo>
                                <a:lnTo>
                                  <a:pt x="34" y="2"/>
                                </a:lnTo>
                                <a:lnTo>
                                  <a:pt x="36" y="2"/>
                                </a:lnTo>
                                <a:lnTo>
                                  <a:pt x="36" y="2"/>
                                </a:lnTo>
                                <a:lnTo>
                                  <a:pt x="36" y="2"/>
                                </a:lnTo>
                                <a:lnTo>
                                  <a:pt x="36" y="2"/>
                                </a:lnTo>
                                <a:lnTo>
                                  <a:pt x="36" y="2"/>
                                </a:lnTo>
                                <a:lnTo>
                                  <a:pt x="38" y="2"/>
                                </a:lnTo>
                                <a:lnTo>
                                  <a:pt x="38" y="2"/>
                                </a:lnTo>
                                <a:lnTo>
                                  <a:pt x="38" y="2"/>
                                </a:lnTo>
                                <a:lnTo>
                                  <a:pt x="38" y="2"/>
                                </a:lnTo>
                                <a:lnTo>
                                  <a:pt x="38" y="2"/>
                                </a:lnTo>
                                <a:lnTo>
                                  <a:pt x="40" y="2"/>
                                </a:lnTo>
                                <a:lnTo>
                                  <a:pt x="40" y="2"/>
                                </a:lnTo>
                                <a:lnTo>
                                  <a:pt x="40" y="2"/>
                                </a:lnTo>
                                <a:lnTo>
                                  <a:pt x="40" y="4"/>
                                </a:lnTo>
                                <a:lnTo>
                                  <a:pt x="40" y="4"/>
                                </a:lnTo>
                                <a:lnTo>
                                  <a:pt x="40" y="4"/>
                                </a:lnTo>
                                <a:lnTo>
                                  <a:pt x="42" y="4"/>
                                </a:lnTo>
                                <a:lnTo>
                                  <a:pt x="42" y="4"/>
                                </a:lnTo>
                                <a:lnTo>
                                  <a:pt x="42" y="4"/>
                                </a:lnTo>
                                <a:lnTo>
                                  <a:pt x="42" y="4"/>
                                </a:lnTo>
                                <a:lnTo>
                                  <a:pt x="42" y="4"/>
                                </a:lnTo>
                                <a:lnTo>
                                  <a:pt x="44" y="4"/>
                                </a:lnTo>
                                <a:lnTo>
                                  <a:pt x="44" y="4"/>
                                </a:lnTo>
                                <a:lnTo>
                                  <a:pt x="44" y="4"/>
                                </a:lnTo>
                                <a:lnTo>
                                  <a:pt x="44" y="6"/>
                                </a:lnTo>
                                <a:lnTo>
                                  <a:pt x="44" y="6"/>
                                </a:lnTo>
                                <a:lnTo>
                                  <a:pt x="44" y="6"/>
                                </a:lnTo>
                                <a:lnTo>
                                  <a:pt x="46" y="6"/>
                                </a:lnTo>
                                <a:lnTo>
                                  <a:pt x="46" y="6"/>
                                </a:lnTo>
                                <a:lnTo>
                                  <a:pt x="46" y="6"/>
                                </a:lnTo>
                                <a:lnTo>
                                  <a:pt x="46" y="6"/>
                                </a:lnTo>
                                <a:lnTo>
                                  <a:pt x="46" y="6"/>
                                </a:lnTo>
                                <a:lnTo>
                                  <a:pt x="46" y="6"/>
                                </a:lnTo>
                                <a:lnTo>
                                  <a:pt x="48" y="6"/>
                                </a:lnTo>
                                <a:lnTo>
                                  <a:pt x="48" y="8"/>
                                </a:lnTo>
                                <a:lnTo>
                                  <a:pt x="48" y="8"/>
                                </a:lnTo>
                                <a:lnTo>
                                  <a:pt x="48" y="8"/>
                                </a:lnTo>
                                <a:lnTo>
                                  <a:pt x="48" y="8"/>
                                </a:lnTo>
                                <a:lnTo>
                                  <a:pt x="48" y="8"/>
                                </a:lnTo>
                                <a:lnTo>
                                  <a:pt x="48" y="8"/>
                                </a:lnTo>
                                <a:lnTo>
                                  <a:pt x="50" y="8"/>
                                </a:lnTo>
                                <a:lnTo>
                                  <a:pt x="50" y="8"/>
                                </a:lnTo>
                                <a:lnTo>
                                  <a:pt x="50" y="10"/>
                                </a:lnTo>
                                <a:lnTo>
                                  <a:pt x="50" y="10"/>
                                </a:lnTo>
                                <a:lnTo>
                                  <a:pt x="50" y="10"/>
                                </a:lnTo>
                                <a:lnTo>
                                  <a:pt x="50" y="10"/>
                                </a:lnTo>
                                <a:lnTo>
                                  <a:pt x="50" y="10"/>
                                </a:lnTo>
                                <a:lnTo>
                                  <a:pt x="52" y="10"/>
                                </a:lnTo>
                                <a:lnTo>
                                  <a:pt x="52" y="10"/>
                                </a:lnTo>
                                <a:lnTo>
                                  <a:pt x="52" y="12"/>
                                </a:lnTo>
                                <a:lnTo>
                                  <a:pt x="52" y="12"/>
                                </a:lnTo>
                                <a:lnTo>
                                  <a:pt x="52" y="12"/>
                                </a:lnTo>
                                <a:lnTo>
                                  <a:pt x="52" y="12"/>
                                </a:lnTo>
                                <a:lnTo>
                                  <a:pt x="52" y="12"/>
                                </a:lnTo>
                                <a:lnTo>
                                  <a:pt x="52" y="12"/>
                                </a:lnTo>
                                <a:lnTo>
                                  <a:pt x="54" y="12"/>
                                </a:lnTo>
                                <a:lnTo>
                                  <a:pt x="54" y="14"/>
                                </a:lnTo>
                                <a:lnTo>
                                  <a:pt x="54" y="14"/>
                                </a:lnTo>
                                <a:lnTo>
                                  <a:pt x="54" y="14"/>
                                </a:lnTo>
                                <a:lnTo>
                                  <a:pt x="54" y="14"/>
                                </a:lnTo>
                                <a:lnTo>
                                  <a:pt x="54" y="14"/>
                                </a:lnTo>
                                <a:lnTo>
                                  <a:pt x="54" y="14"/>
                                </a:lnTo>
                                <a:lnTo>
                                  <a:pt x="54" y="15"/>
                                </a:lnTo>
                                <a:lnTo>
                                  <a:pt x="54" y="15"/>
                                </a:lnTo>
                                <a:lnTo>
                                  <a:pt x="56" y="15"/>
                                </a:lnTo>
                                <a:lnTo>
                                  <a:pt x="56" y="15"/>
                                </a:lnTo>
                                <a:lnTo>
                                  <a:pt x="56" y="15"/>
                                </a:lnTo>
                                <a:lnTo>
                                  <a:pt x="56" y="15"/>
                                </a:lnTo>
                                <a:lnTo>
                                  <a:pt x="56" y="17"/>
                                </a:lnTo>
                                <a:lnTo>
                                  <a:pt x="56" y="17"/>
                                </a:lnTo>
                                <a:lnTo>
                                  <a:pt x="56" y="17"/>
                                </a:lnTo>
                                <a:lnTo>
                                  <a:pt x="56" y="17"/>
                                </a:lnTo>
                                <a:lnTo>
                                  <a:pt x="56" y="17"/>
                                </a:lnTo>
                                <a:lnTo>
                                  <a:pt x="56" y="19"/>
                                </a:lnTo>
                                <a:lnTo>
                                  <a:pt x="56" y="19"/>
                                </a:lnTo>
                                <a:lnTo>
                                  <a:pt x="56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1"/>
                                </a:lnTo>
                                <a:lnTo>
                                  <a:pt x="58" y="21"/>
                                </a:lnTo>
                                <a:lnTo>
                                  <a:pt x="58" y="21"/>
                                </a:lnTo>
                                <a:lnTo>
                                  <a:pt x="58" y="21"/>
                                </a:lnTo>
                                <a:lnTo>
                                  <a:pt x="58" y="21"/>
                                </a:lnTo>
                                <a:lnTo>
                                  <a:pt x="58" y="23"/>
                                </a:lnTo>
                                <a:lnTo>
                                  <a:pt x="58" y="23"/>
                                </a:lnTo>
                                <a:lnTo>
                                  <a:pt x="58" y="23"/>
                                </a:lnTo>
                                <a:lnTo>
                                  <a:pt x="58" y="23"/>
                                </a:lnTo>
                                <a:lnTo>
                                  <a:pt x="58" y="23"/>
                                </a:lnTo>
                                <a:lnTo>
                                  <a:pt x="58" y="25"/>
                                </a:lnTo>
                                <a:lnTo>
                                  <a:pt x="58" y="25"/>
                                </a:lnTo>
                                <a:lnTo>
                                  <a:pt x="58" y="25"/>
                                </a:lnTo>
                                <a:lnTo>
                                  <a:pt x="58" y="25"/>
                                </a:lnTo>
                                <a:lnTo>
                                  <a:pt x="58" y="25"/>
                                </a:lnTo>
                                <a:lnTo>
                                  <a:pt x="58" y="27"/>
                                </a:lnTo>
                                <a:lnTo>
                                  <a:pt x="58" y="27"/>
                                </a:lnTo>
                                <a:lnTo>
                                  <a:pt x="60" y="27"/>
                                </a:lnTo>
                                <a:lnTo>
                                  <a:pt x="60" y="27"/>
                                </a:lnTo>
                                <a:lnTo>
                                  <a:pt x="60" y="27"/>
                                </a:lnTo>
                                <a:lnTo>
                                  <a:pt x="60" y="29"/>
                                </a:lnTo>
                                <a:lnTo>
                                  <a:pt x="60" y="29"/>
                                </a:lnTo>
                                <a:lnTo>
                                  <a:pt x="60" y="29"/>
                                </a:lnTo>
                                <a:lnTo>
                                  <a:pt x="60" y="29"/>
                                </a:lnTo>
                                <a:lnTo>
                                  <a:pt x="60" y="29"/>
                                </a:lnTo>
                                <a:lnTo>
                                  <a:pt x="60" y="31"/>
                                </a:lnTo>
                                <a:lnTo>
                                  <a:pt x="60" y="31"/>
                                </a:lnTo>
                                <a:lnTo>
                                  <a:pt x="60" y="31"/>
                                </a:lnTo>
                                <a:lnTo>
                                  <a:pt x="60" y="31"/>
                                </a:lnTo>
                                <a:lnTo>
                                  <a:pt x="60" y="31"/>
                                </a:lnTo>
                              </a:path>
                            </a:pathLst>
                          </a:custGeom>
                          <a:solidFill>
                            <a:srgbClr val="956312"/>
                          </a:solidFill>
                          <a:ln>
                            <a:noFill/>
                          </a:ln>
                        </wps:spPr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35" o:spid="_x0000_s1026" o:spt="203" style="position:absolute;left:0pt;margin-left:286pt;margin-top:713pt;height:3pt;width:3pt;mso-position-horizontal-relative:page;mso-position-vertical-relative:page;z-index:251670528;mso-width-relative:page;mso-height-relative:page;" coordorigin="5720,14260" coordsize="60,60" o:gfxdata="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">
                <o:lock v:ext="edit" aspectratio="f"/>
                <v:shape id="任意多边形 36" o:spid="_x0000_s1026" o:spt="100" style="position:absolute;left:34356;top:85597;height:60;width:60;" fillcolor="#956312" filled="t" stroked="f" coordsize="60,60" o:gfxdata="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N+4HO8AAAA&#10;2wAAAA8AAAAAAAAAAQAgAAAAIgAAAGRycy9kb3ducmV2LnhtbFBLAQIUABQAAAAIAIdO4kAzLwWe&#10;OwAAADkAAAAQAAAAAAAAAAEAIAAAAAsBAABkcnMvc2hhcGV4bWwueG1sUEsFBgAAAAAGAAYAWwEA&#10;ALUDAAAAAA==&#10;" path="m60,31l60,31,60,33,60,33,60,33,60,33,58,33,58,35,58,35,58,35,58,35,58,35,58,37,58,37,58,37,58,37,58,37,58,39,58,39,58,39,58,39,58,39,58,41,58,41,58,41,58,41,56,41,56,43,56,43,56,43,56,43,56,43,56,43,56,45,56,45,56,45,56,45,56,45,54,45,54,46,54,46,54,46,54,46,54,46,54,46,54,48,54,48,52,48,52,48,52,48,52,48,52,48,52,50,52,50,52,50,50,50,50,50,50,50,50,50,50,52,50,52,50,52,48,52,48,52,48,52,48,52,48,52,48,54,46,54,46,54,46,54,46,54,46,54,46,54,46,54,44,54,44,56,44,56,44,56,44,56,42,56,42,56,42,56,42,56,42,56,42,56,40,56,40,56,40,58,40,58,40,58,40,58,38,58,38,58,38,58,38,58,38,58,36,58,36,58,36,58,36,58,36,58,34,58,34,58,34,58,34,58,34,58,32,58,32,58,32,60,32,60,32,60,30,60,30,60,30,60,30,60,30,60,28,60,28,60,28,60,28,60,28,60,28,60,26,60,26,58,26,58,26,58,24,58,24,58,24,58,24,58,24,58,22,58,22,58,22,58,22,58,22,58,22,58,20,58,20,58,20,58,20,58,20,58,18,58,18,58,18,56,18,56,18,56,16,56,16,56,16,56,16,56,16,56,16,56,14,56,14,56,14,56,14,54,14,54,14,54,12,54,12,54,12,54,12,54,12,54,12,54,10,52,10,52,10,52,10,52,10,52,10,52,10,52,8,52,8,50,8,50,8,50,8,50,8,50,8,50,6,50,6,48,6,48,6,48,6,48,6,48,6,48,6,48,4,46,4,46,4,46,4,46,4,46,4,46,4,45,4,45,4,45,2,45,2,45,2,45,2,43,2,43,2,43,2,43,2,43,2,43,2,41,2,41,2,41,0,41,0,41,0,39,0,39,0,39,0,39,0,39,0,37,0,37,0,37,0,37,0,37,0,37,0,35,0,35,0,35,0,35,0,35,0,33,0,33,0,33,0,33,0,33,0,31,0,31,0,31,0,31,0,29,0,29,0,29,0,29,0,29,0,29,0,27,0,27,0,27,0,27,0,27,0,25,0,25,0,25,0,25,0,25,0,23,0,23,0,23,0,23,0,23,0,21,0,21,0,21,0,21,0,21,0,19,0,19,2,19,2,19,2,19,2,19,2,17,2,17,2,17,2,17,2,17,2,15,2,15,2,15,4,15,4,15,4,15,4,14,4,14,4,14,4,14,4,14,4,14,6,14,6,12,6,12,6,12,6,12,6,12,6,12,6,10,6,10,8,10,8,10,8,10,8,10,8,10,8,8,8,8,10,8,10,8,10,8,10,8,10,8,10,8,12,6,12,6,12,6,12,6,12,6,12,6,12,6,14,6,14,6,14,6,14,4,14,4,14,4,16,4,16,4,16,4,16,4,16,4,18,4,18,4,18,4,18,2,18,2,18,2,20,2,20,2,20,2,20,2,20,2,22,2,22,2,22,2,22,2,22,2,24,2,24,2,24,2,24,2,24,2,26,2,26,2,26,2,26,2,26,2,28,2,28,0,28,0,28,0,28,0,30,0,30,0,30,0,30,0,30,0,30,0,32,2,32,2,32,2,32,2,32,2,34,2,34,2,34,2,34,2,34,2,36,2,36,2,36,2,36,2,36,2,38,2,38,2,38,2,38,2,38,2,40,2,40,2,40,2,40,4,40,4,40,4,42,4,42,4,42,4,42,4,42,4,44,4,44,4,44,4,44,6,44,6,44,6,46,6,46,6,46,6,46,6,46,6,46,6,48,6,48,8,48,8,48,8,48,8,48,8,48,8,50,8,50,8,50,10,50,10,50,10,50,10,50,10,52,10,52,10,52,12,52,12,52,12,52,12,52,12,52,12,54,12,54,14,54,14,54,14,54,14,54,14,54,14,54,15,54,15,56,15,56,15,56,15,56,15,56,17,56,17,56,17,56,17,56,17,56,19,56,19,56,19,58,19,58,19,58,19,58,21,58,21,58,21,58,21,58,21,58,23,58,23,58,23,58,23,58,23,58,25,58,25,58,25,58,25,58,25,58,27,58,27,60,27,60,27,60,27,60,29,60,29,60,29,60,29,60,29,60,31,60,31,60,31,60,31,60,31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3619500</wp:posOffset>
                </wp:positionH>
                <wp:positionV relativeFrom="page">
                  <wp:posOffset>2374900</wp:posOffset>
                </wp:positionV>
                <wp:extent cx="38100" cy="25400"/>
                <wp:effectExtent l="0" t="0" r="18116550" b="11892280"/>
                <wp:wrapNone/>
                <wp:docPr id="44" name="组合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00" cy="25400"/>
                          <a:chOff x="5700" y="3740"/>
                          <a:chExt cx="60" cy="40"/>
                        </a:xfrm>
                      </wpg:grpSpPr>
                      <wps:wsp>
                        <wps:cNvPr id="43" name="任意多边形 34"/>
                        <wps:cNvSpPr>
                          <a:spLocks noEditPoints="1"/>
                        </wps:cNvSpPr>
                        <wps:spPr>
                          <a:xfrm>
                            <a:off x="34230" y="22463"/>
                            <a:ext cx="60" cy="4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0" h="40">
                                <a:moveTo>
                                  <a:pt x="60" y="19"/>
                                </a:moveTo>
                                <a:lnTo>
                                  <a:pt x="60" y="19"/>
                                </a:lnTo>
                                <a:lnTo>
                                  <a:pt x="60" y="19"/>
                                </a:lnTo>
                                <a:lnTo>
                                  <a:pt x="60" y="19"/>
                                </a:lnTo>
                                <a:lnTo>
                                  <a:pt x="60" y="17"/>
                                </a:lnTo>
                                <a:lnTo>
                                  <a:pt x="60" y="17"/>
                                </a:lnTo>
                                <a:lnTo>
                                  <a:pt x="60" y="17"/>
                                </a:lnTo>
                                <a:lnTo>
                                  <a:pt x="60" y="17"/>
                                </a:lnTo>
                                <a:lnTo>
                                  <a:pt x="60" y="17"/>
                                </a:lnTo>
                                <a:lnTo>
                                  <a:pt x="60" y="16"/>
                                </a:lnTo>
                                <a:lnTo>
                                  <a:pt x="60" y="16"/>
                                </a:lnTo>
                                <a:lnTo>
                                  <a:pt x="60" y="16"/>
                                </a:lnTo>
                                <a:lnTo>
                                  <a:pt x="60" y="16"/>
                                </a:lnTo>
                                <a:lnTo>
                                  <a:pt x="60" y="16"/>
                                </a:lnTo>
                                <a:lnTo>
                                  <a:pt x="60" y="15"/>
                                </a:lnTo>
                                <a:lnTo>
                                  <a:pt x="60" y="15"/>
                                </a:lnTo>
                                <a:lnTo>
                                  <a:pt x="60" y="15"/>
                                </a:lnTo>
                                <a:lnTo>
                                  <a:pt x="60" y="15"/>
                                </a:lnTo>
                                <a:lnTo>
                                  <a:pt x="60" y="15"/>
                                </a:lnTo>
                                <a:lnTo>
                                  <a:pt x="58" y="13"/>
                                </a:lnTo>
                                <a:lnTo>
                                  <a:pt x="58" y="13"/>
                                </a:lnTo>
                                <a:lnTo>
                                  <a:pt x="58" y="13"/>
                                </a:lnTo>
                                <a:lnTo>
                                  <a:pt x="58" y="13"/>
                                </a:lnTo>
                                <a:lnTo>
                                  <a:pt x="58" y="13"/>
                                </a:lnTo>
                                <a:lnTo>
                                  <a:pt x="58" y="12"/>
                                </a:lnTo>
                                <a:lnTo>
                                  <a:pt x="58" y="12"/>
                                </a:lnTo>
                                <a:lnTo>
                                  <a:pt x="58" y="12"/>
                                </a:lnTo>
                                <a:lnTo>
                                  <a:pt x="58" y="12"/>
                                </a:lnTo>
                                <a:lnTo>
                                  <a:pt x="58" y="12"/>
                                </a:lnTo>
                                <a:lnTo>
                                  <a:pt x="58" y="12"/>
                                </a:lnTo>
                                <a:lnTo>
                                  <a:pt x="58" y="11"/>
                                </a:lnTo>
                                <a:lnTo>
                                  <a:pt x="58" y="11"/>
                                </a:lnTo>
                                <a:lnTo>
                                  <a:pt x="56" y="11"/>
                                </a:lnTo>
                                <a:lnTo>
                                  <a:pt x="56" y="11"/>
                                </a:lnTo>
                                <a:lnTo>
                                  <a:pt x="56" y="11"/>
                                </a:lnTo>
                                <a:lnTo>
                                  <a:pt x="56" y="9"/>
                                </a:lnTo>
                                <a:lnTo>
                                  <a:pt x="56" y="9"/>
                                </a:lnTo>
                                <a:lnTo>
                                  <a:pt x="56" y="9"/>
                                </a:lnTo>
                                <a:lnTo>
                                  <a:pt x="56" y="9"/>
                                </a:lnTo>
                                <a:lnTo>
                                  <a:pt x="56" y="9"/>
                                </a:lnTo>
                                <a:lnTo>
                                  <a:pt x="56" y="9"/>
                                </a:lnTo>
                                <a:lnTo>
                                  <a:pt x="56" y="8"/>
                                </a:lnTo>
                                <a:lnTo>
                                  <a:pt x="54" y="8"/>
                                </a:lnTo>
                                <a:lnTo>
                                  <a:pt x="54" y="8"/>
                                </a:lnTo>
                                <a:lnTo>
                                  <a:pt x="54" y="8"/>
                                </a:lnTo>
                                <a:lnTo>
                                  <a:pt x="54" y="8"/>
                                </a:lnTo>
                                <a:lnTo>
                                  <a:pt x="54" y="8"/>
                                </a:lnTo>
                                <a:lnTo>
                                  <a:pt x="54" y="8"/>
                                </a:lnTo>
                                <a:lnTo>
                                  <a:pt x="54" y="7"/>
                                </a:lnTo>
                                <a:lnTo>
                                  <a:pt x="54" y="7"/>
                                </a:lnTo>
                                <a:lnTo>
                                  <a:pt x="54" y="7"/>
                                </a:lnTo>
                                <a:lnTo>
                                  <a:pt x="52" y="7"/>
                                </a:lnTo>
                                <a:lnTo>
                                  <a:pt x="52" y="7"/>
                                </a:lnTo>
                                <a:lnTo>
                                  <a:pt x="52" y="7"/>
                                </a:lnTo>
                                <a:lnTo>
                                  <a:pt x="52" y="7"/>
                                </a:lnTo>
                                <a:lnTo>
                                  <a:pt x="52" y="5"/>
                                </a:lnTo>
                                <a:lnTo>
                                  <a:pt x="52" y="5"/>
                                </a:lnTo>
                                <a:lnTo>
                                  <a:pt x="52" y="5"/>
                                </a:lnTo>
                                <a:lnTo>
                                  <a:pt x="50" y="5"/>
                                </a:lnTo>
                                <a:lnTo>
                                  <a:pt x="50" y="5"/>
                                </a:lnTo>
                                <a:lnTo>
                                  <a:pt x="50" y="5"/>
                                </a:lnTo>
                                <a:lnTo>
                                  <a:pt x="50" y="5"/>
                                </a:lnTo>
                                <a:lnTo>
                                  <a:pt x="50" y="4"/>
                                </a:lnTo>
                                <a:lnTo>
                                  <a:pt x="50" y="4"/>
                                </a:lnTo>
                                <a:lnTo>
                                  <a:pt x="50" y="4"/>
                                </a:lnTo>
                                <a:lnTo>
                                  <a:pt x="48" y="4"/>
                                </a:lnTo>
                                <a:lnTo>
                                  <a:pt x="48" y="4"/>
                                </a:lnTo>
                                <a:lnTo>
                                  <a:pt x="48" y="4"/>
                                </a:lnTo>
                                <a:lnTo>
                                  <a:pt x="48" y="4"/>
                                </a:lnTo>
                                <a:lnTo>
                                  <a:pt x="48" y="4"/>
                                </a:lnTo>
                                <a:lnTo>
                                  <a:pt x="48" y="3"/>
                                </a:lnTo>
                                <a:lnTo>
                                  <a:pt x="46" y="3"/>
                                </a:lnTo>
                                <a:lnTo>
                                  <a:pt x="46" y="3"/>
                                </a:lnTo>
                                <a:lnTo>
                                  <a:pt x="46" y="3"/>
                                </a:lnTo>
                                <a:lnTo>
                                  <a:pt x="46" y="3"/>
                                </a:lnTo>
                                <a:lnTo>
                                  <a:pt x="46" y="3"/>
                                </a:lnTo>
                                <a:lnTo>
                                  <a:pt x="46" y="3"/>
                                </a:lnTo>
                                <a:lnTo>
                                  <a:pt x="44" y="3"/>
                                </a:lnTo>
                                <a:lnTo>
                                  <a:pt x="44" y="3"/>
                                </a:lnTo>
                                <a:lnTo>
                                  <a:pt x="44" y="3"/>
                                </a:lnTo>
                                <a:lnTo>
                                  <a:pt x="44" y="1"/>
                                </a:lnTo>
                                <a:lnTo>
                                  <a:pt x="44" y="1"/>
                                </a:lnTo>
                                <a:lnTo>
                                  <a:pt x="44" y="1"/>
                                </a:lnTo>
                                <a:lnTo>
                                  <a:pt x="42" y="1"/>
                                </a:lnTo>
                                <a:lnTo>
                                  <a:pt x="42" y="1"/>
                                </a:lnTo>
                                <a:lnTo>
                                  <a:pt x="42" y="1"/>
                                </a:lnTo>
                                <a:lnTo>
                                  <a:pt x="42" y="1"/>
                                </a:lnTo>
                                <a:lnTo>
                                  <a:pt x="42" y="1"/>
                                </a:lnTo>
                                <a:lnTo>
                                  <a:pt x="42" y="1"/>
                                </a:lnTo>
                                <a:lnTo>
                                  <a:pt x="40" y="1"/>
                                </a:lnTo>
                                <a:lnTo>
                                  <a:pt x="40" y="1"/>
                                </a:lnTo>
                                <a:lnTo>
                                  <a:pt x="40" y="1"/>
                                </a:lnTo>
                                <a:lnTo>
                                  <a:pt x="40" y="1"/>
                                </a:lnTo>
                                <a:lnTo>
                                  <a:pt x="40" y="1"/>
                                </a:lnTo>
                                <a:lnTo>
                                  <a:pt x="38" y="0"/>
                                </a:lnTo>
                                <a:lnTo>
                                  <a:pt x="38" y="0"/>
                                </a:lnTo>
                                <a:lnTo>
                                  <a:pt x="38" y="0"/>
                                </a:lnTo>
                                <a:lnTo>
                                  <a:pt x="38" y="0"/>
                                </a:lnTo>
                                <a:lnTo>
                                  <a:pt x="38" y="0"/>
                                </a:lnTo>
                                <a:lnTo>
                                  <a:pt x="36" y="0"/>
                                </a:lnTo>
                                <a:lnTo>
                                  <a:pt x="36" y="0"/>
                                </a:lnTo>
                                <a:lnTo>
                                  <a:pt x="36" y="0"/>
                                </a:lnTo>
                                <a:lnTo>
                                  <a:pt x="36" y="0"/>
                                </a:lnTo>
                                <a:lnTo>
                                  <a:pt x="36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0"/>
                                </a:lnTo>
                                <a:lnTo>
                                  <a:pt x="32" y="0"/>
                                </a:lnTo>
                                <a:lnTo>
                                  <a:pt x="32" y="0"/>
                                </a:lnTo>
                                <a:lnTo>
                                  <a:pt x="32" y="0"/>
                                </a:lnTo>
                                <a:lnTo>
                                  <a:pt x="32" y="0"/>
                                </a:lnTo>
                                <a:lnTo>
                                  <a:pt x="32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0"/>
                                </a:lnTo>
                                <a:lnTo>
                                  <a:pt x="26" y="0"/>
                                </a:lnTo>
                                <a:lnTo>
                                  <a:pt x="26" y="0"/>
                                </a:lnTo>
                                <a:lnTo>
                                  <a:pt x="26" y="0"/>
                                </a:lnTo>
                                <a:lnTo>
                                  <a:pt x="26" y="0"/>
                                </a:lnTo>
                                <a:lnTo>
                                  <a:pt x="26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22" y="0"/>
                                </a:lnTo>
                                <a:lnTo>
                                  <a:pt x="22" y="0"/>
                                </a:lnTo>
                                <a:lnTo>
                                  <a:pt x="22" y="0"/>
                                </a:lnTo>
                                <a:lnTo>
                                  <a:pt x="22" y="1"/>
                                </a:lnTo>
                                <a:lnTo>
                                  <a:pt x="22" y="1"/>
                                </a:lnTo>
                                <a:lnTo>
                                  <a:pt x="20" y="1"/>
                                </a:lnTo>
                                <a:lnTo>
                                  <a:pt x="20" y="1"/>
                                </a:lnTo>
                                <a:lnTo>
                                  <a:pt x="20" y="1"/>
                                </a:lnTo>
                                <a:lnTo>
                                  <a:pt x="20" y="1"/>
                                </a:lnTo>
                                <a:lnTo>
                                  <a:pt x="20" y="1"/>
                                </a:lnTo>
                                <a:lnTo>
                                  <a:pt x="18" y="1"/>
                                </a:lnTo>
                                <a:lnTo>
                                  <a:pt x="18" y="1"/>
                                </a:lnTo>
                                <a:lnTo>
                                  <a:pt x="18" y="1"/>
                                </a:lnTo>
                                <a:lnTo>
                                  <a:pt x="18" y="1"/>
                                </a:lnTo>
                                <a:lnTo>
                                  <a:pt x="18" y="1"/>
                                </a:lnTo>
                                <a:lnTo>
                                  <a:pt x="18" y="1"/>
                                </a:lnTo>
                                <a:lnTo>
                                  <a:pt x="16" y="1"/>
                                </a:lnTo>
                                <a:lnTo>
                                  <a:pt x="16" y="3"/>
                                </a:lnTo>
                                <a:lnTo>
                                  <a:pt x="16" y="3"/>
                                </a:lnTo>
                                <a:lnTo>
                                  <a:pt x="16" y="3"/>
                                </a:lnTo>
                                <a:lnTo>
                                  <a:pt x="16" y="3"/>
                                </a:lnTo>
                                <a:lnTo>
                                  <a:pt x="16" y="3"/>
                                </a:lnTo>
                                <a:lnTo>
                                  <a:pt x="14" y="3"/>
                                </a:lnTo>
                                <a:lnTo>
                                  <a:pt x="14" y="3"/>
                                </a:lnTo>
                                <a:lnTo>
                                  <a:pt x="14" y="3"/>
                                </a:lnTo>
                                <a:lnTo>
                                  <a:pt x="14" y="3"/>
                                </a:lnTo>
                                <a:lnTo>
                                  <a:pt x="14" y="3"/>
                                </a:lnTo>
                                <a:lnTo>
                                  <a:pt x="14" y="4"/>
                                </a:lnTo>
                                <a:lnTo>
                                  <a:pt x="12" y="4"/>
                                </a:lnTo>
                                <a:lnTo>
                                  <a:pt x="12" y="4"/>
                                </a:lnTo>
                                <a:lnTo>
                                  <a:pt x="12" y="4"/>
                                </a:lnTo>
                                <a:lnTo>
                                  <a:pt x="12" y="4"/>
                                </a:lnTo>
                                <a:lnTo>
                                  <a:pt x="12" y="4"/>
                                </a:lnTo>
                                <a:lnTo>
                                  <a:pt x="12" y="4"/>
                                </a:lnTo>
                                <a:lnTo>
                                  <a:pt x="10" y="4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8" y="5"/>
                                </a:lnTo>
                                <a:lnTo>
                                  <a:pt x="8" y="5"/>
                                </a:lnTo>
                                <a:lnTo>
                                  <a:pt x="8" y="7"/>
                                </a:lnTo>
                                <a:lnTo>
                                  <a:pt x="8" y="7"/>
                                </a:lnTo>
                                <a:lnTo>
                                  <a:pt x="8" y="7"/>
                                </a:lnTo>
                                <a:lnTo>
                                  <a:pt x="8" y="7"/>
                                </a:lnTo>
                                <a:lnTo>
                                  <a:pt x="8" y="7"/>
                                </a:lnTo>
                                <a:lnTo>
                                  <a:pt x="8" y="7"/>
                                </a:lnTo>
                                <a:lnTo>
                                  <a:pt x="6" y="7"/>
                                </a:lnTo>
                                <a:lnTo>
                                  <a:pt x="6" y="8"/>
                                </a:lnTo>
                                <a:lnTo>
                                  <a:pt x="6" y="8"/>
                                </a:lnTo>
                                <a:lnTo>
                                  <a:pt x="6" y="8"/>
                                </a:lnTo>
                                <a:lnTo>
                                  <a:pt x="6" y="8"/>
                                </a:lnTo>
                                <a:lnTo>
                                  <a:pt x="6" y="8"/>
                                </a:lnTo>
                                <a:lnTo>
                                  <a:pt x="6" y="8"/>
                                </a:lnTo>
                                <a:lnTo>
                                  <a:pt x="6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11"/>
                                </a:lnTo>
                                <a:lnTo>
                                  <a:pt x="4" y="11"/>
                                </a:lnTo>
                                <a:lnTo>
                                  <a:pt x="4" y="11"/>
                                </a:lnTo>
                                <a:lnTo>
                                  <a:pt x="4" y="11"/>
                                </a:lnTo>
                                <a:lnTo>
                                  <a:pt x="4" y="11"/>
                                </a:lnTo>
                                <a:lnTo>
                                  <a:pt x="4" y="11"/>
                                </a:lnTo>
                                <a:lnTo>
                                  <a:pt x="2" y="12"/>
                                </a:lnTo>
                                <a:lnTo>
                                  <a:pt x="2" y="12"/>
                                </a:lnTo>
                                <a:lnTo>
                                  <a:pt x="2" y="12"/>
                                </a:lnTo>
                                <a:lnTo>
                                  <a:pt x="2" y="12"/>
                                </a:lnTo>
                                <a:lnTo>
                                  <a:pt x="2" y="12"/>
                                </a:lnTo>
                                <a:lnTo>
                                  <a:pt x="2" y="13"/>
                                </a:lnTo>
                                <a:lnTo>
                                  <a:pt x="2" y="13"/>
                                </a:lnTo>
                                <a:lnTo>
                                  <a:pt x="2" y="13"/>
                                </a:lnTo>
                                <a:lnTo>
                                  <a:pt x="2" y="13"/>
                                </a:lnTo>
                                <a:lnTo>
                                  <a:pt x="2" y="13"/>
                                </a:lnTo>
                                <a:lnTo>
                                  <a:pt x="2" y="13"/>
                                </a:lnTo>
                                <a:lnTo>
                                  <a:pt x="2" y="15"/>
                                </a:lnTo>
                                <a:lnTo>
                                  <a:pt x="2" y="15"/>
                                </a:lnTo>
                                <a:lnTo>
                                  <a:pt x="2" y="15"/>
                                </a:lnTo>
                                <a:lnTo>
                                  <a:pt x="2" y="15"/>
                                </a:lnTo>
                                <a:lnTo>
                                  <a:pt x="0" y="15"/>
                                </a:lnTo>
                                <a:lnTo>
                                  <a:pt x="0" y="16"/>
                                </a:lnTo>
                                <a:lnTo>
                                  <a:pt x="0" y="16"/>
                                </a:lnTo>
                                <a:lnTo>
                                  <a:pt x="0" y="16"/>
                                </a:lnTo>
                                <a:lnTo>
                                  <a:pt x="0" y="16"/>
                                </a:lnTo>
                                <a:lnTo>
                                  <a:pt x="0" y="16"/>
                                </a:lnTo>
                                <a:lnTo>
                                  <a:pt x="0" y="17"/>
                                </a:lnTo>
                                <a:lnTo>
                                  <a:pt x="0" y="17"/>
                                </a:lnTo>
                                <a:lnTo>
                                  <a:pt x="0" y="17"/>
                                </a:lnTo>
                                <a:lnTo>
                                  <a:pt x="0" y="17"/>
                                </a:lnTo>
                                <a:lnTo>
                                  <a:pt x="0" y="17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3"/>
                                </a:lnTo>
                                <a:lnTo>
                                  <a:pt x="0" y="23"/>
                                </a:lnTo>
                                <a:lnTo>
                                  <a:pt x="0" y="23"/>
                                </a:lnTo>
                                <a:lnTo>
                                  <a:pt x="0" y="23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5"/>
                                </a:lnTo>
                                <a:lnTo>
                                  <a:pt x="2" y="25"/>
                                </a:lnTo>
                                <a:lnTo>
                                  <a:pt x="2" y="25"/>
                                </a:lnTo>
                                <a:lnTo>
                                  <a:pt x="2" y="25"/>
                                </a:lnTo>
                                <a:lnTo>
                                  <a:pt x="2" y="25"/>
                                </a:lnTo>
                                <a:lnTo>
                                  <a:pt x="2" y="25"/>
                                </a:lnTo>
                                <a:lnTo>
                                  <a:pt x="2" y="27"/>
                                </a:lnTo>
                                <a:lnTo>
                                  <a:pt x="2" y="27"/>
                                </a:lnTo>
                                <a:lnTo>
                                  <a:pt x="2" y="27"/>
                                </a:lnTo>
                                <a:lnTo>
                                  <a:pt x="2" y="27"/>
                                </a:lnTo>
                                <a:lnTo>
                                  <a:pt x="2" y="27"/>
                                </a:lnTo>
                                <a:lnTo>
                                  <a:pt x="2" y="28"/>
                                </a:lnTo>
                                <a:lnTo>
                                  <a:pt x="2" y="28"/>
                                </a:lnTo>
                                <a:lnTo>
                                  <a:pt x="2" y="28"/>
                                </a:lnTo>
                                <a:lnTo>
                                  <a:pt x="2" y="28"/>
                                </a:lnTo>
                                <a:lnTo>
                                  <a:pt x="2" y="28"/>
                                </a:lnTo>
                                <a:lnTo>
                                  <a:pt x="4" y="28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31"/>
                                </a:lnTo>
                                <a:lnTo>
                                  <a:pt x="4" y="31"/>
                                </a:lnTo>
                                <a:lnTo>
                                  <a:pt x="4" y="31"/>
                                </a:lnTo>
                                <a:lnTo>
                                  <a:pt x="4" y="31"/>
                                </a:lnTo>
                                <a:lnTo>
                                  <a:pt x="6" y="31"/>
                                </a:lnTo>
                                <a:lnTo>
                                  <a:pt x="6" y="31"/>
                                </a:lnTo>
                                <a:lnTo>
                                  <a:pt x="6" y="32"/>
                                </a:lnTo>
                                <a:lnTo>
                                  <a:pt x="6" y="32"/>
                                </a:lnTo>
                                <a:lnTo>
                                  <a:pt x="6" y="32"/>
                                </a:lnTo>
                                <a:lnTo>
                                  <a:pt x="6" y="32"/>
                                </a:lnTo>
                                <a:lnTo>
                                  <a:pt x="6" y="32"/>
                                </a:lnTo>
                                <a:lnTo>
                                  <a:pt x="6" y="32"/>
                                </a:lnTo>
                                <a:lnTo>
                                  <a:pt x="6" y="32"/>
                                </a:lnTo>
                                <a:lnTo>
                                  <a:pt x="8" y="33"/>
                                </a:lnTo>
                                <a:lnTo>
                                  <a:pt x="8" y="33"/>
                                </a:lnTo>
                                <a:lnTo>
                                  <a:pt x="8" y="33"/>
                                </a:lnTo>
                                <a:lnTo>
                                  <a:pt x="8" y="33"/>
                                </a:lnTo>
                                <a:lnTo>
                                  <a:pt x="8" y="33"/>
                                </a:lnTo>
                                <a:lnTo>
                                  <a:pt x="8" y="33"/>
                                </a:lnTo>
                                <a:lnTo>
                                  <a:pt x="8" y="33"/>
                                </a:lnTo>
                                <a:lnTo>
                                  <a:pt x="8" y="35"/>
                                </a:lnTo>
                                <a:lnTo>
                                  <a:pt x="10" y="35"/>
                                </a:lnTo>
                                <a:lnTo>
                                  <a:pt x="10" y="35"/>
                                </a:lnTo>
                                <a:lnTo>
                                  <a:pt x="10" y="35"/>
                                </a:lnTo>
                                <a:lnTo>
                                  <a:pt x="10" y="35"/>
                                </a:lnTo>
                                <a:lnTo>
                                  <a:pt x="10" y="35"/>
                                </a:lnTo>
                                <a:lnTo>
                                  <a:pt x="10" y="35"/>
                                </a:lnTo>
                                <a:lnTo>
                                  <a:pt x="10" y="36"/>
                                </a:lnTo>
                                <a:lnTo>
                                  <a:pt x="12" y="36"/>
                                </a:lnTo>
                                <a:lnTo>
                                  <a:pt x="12" y="36"/>
                                </a:lnTo>
                                <a:lnTo>
                                  <a:pt x="12" y="36"/>
                                </a:lnTo>
                                <a:lnTo>
                                  <a:pt x="12" y="36"/>
                                </a:lnTo>
                                <a:lnTo>
                                  <a:pt x="12" y="36"/>
                                </a:lnTo>
                                <a:lnTo>
                                  <a:pt x="12" y="36"/>
                                </a:lnTo>
                                <a:lnTo>
                                  <a:pt x="14" y="36"/>
                                </a:lnTo>
                                <a:lnTo>
                                  <a:pt x="14" y="36"/>
                                </a:lnTo>
                                <a:lnTo>
                                  <a:pt x="14" y="37"/>
                                </a:lnTo>
                                <a:lnTo>
                                  <a:pt x="14" y="37"/>
                                </a:lnTo>
                                <a:lnTo>
                                  <a:pt x="14" y="37"/>
                                </a:lnTo>
                                <a:lnTo>
                                  <a:pt x="14" y="37"/>
                                </a:lnTo>
                                <a:lnTo>
                                  <a:pt x="16" y="37"/>
                                </a:lnTo>
                                <a:lnTo>
                                  <a:pt x="16" y="37"/>
                                </a:lnTo>
                                <a:lnTo>
                                  <a:pt x="16" y="37"/>
                                </a:lnTo>
                                <a:lnTo>
                                  <a:pt x="16" y="37"/>
                                </a:lnTo>
                                <a:lnTo>
                                  <a:pt x="16" y="37"/>
                                </a:lnTo>
                                <a:lnTo>
                                  <a:pt x="16" y="37"/>
                                </a:lnTo>
                                <a:lnTo>
                                  <a:pt x="18" y="39"/>
                                </a:lnTo>
                                <a:lnTo>
                                  <a:pt x="18" y="39"/>
                                </a:lnTo>
                                <a:lnTo>
                                  <a:pt x="18" y="39"/>
                                </a:lnTo>
                                <a:lnTo>
                                  <a:pt x="18" y="39"/>
                                </a:lnTo>
                                <a:lnTo>
                                  <a:pt x="18" y="39"/>
                                </a:lnTo>
                                <a:lnTo>
                                  <a:pt x="18" y="39"/>
                                </a:lnTo>
                                <a:lnTo>
                                  <a:pt x="20" y="39"/>
                                </a:lnTo>
                                <a:lnTo>
                                  <a:pt x="20" y="39"/>
                                </a:lnTo>
                                <a:lnTo>
                                  <a:pt x="20" y="39"/>
                                </a:lnTo>
                                <a:lnTo>
                                  <a:pt x="20" y="39"/>
                                </a:lnTo>
                                <a:lnTo>
                                  <a:pt x="20" y="39"/>
                                </a:lnTo>
                                <a:lnTo>
                                  <a:pt x="22" y="39"/>
                                </a:lnTo>
                                <a:lnTo>
                                  <a:pt x="22" y="39"/>
                                </a:lnTo>
                                <a:lnTo>
                                  <a:pt x="22" y="39"/>
                                </a:lnTo>
                                <a:lnTo>
                                  <a:pt x="22" y="39"/>
                                </a:lnTo>
                                <a:lnTo>
                                  <a:pt x="22" y="40"/>
                                </a:lnTo>
                                <a:lnTo>
                                  <a:pt x="24" y="40"/>
                                </a:lnTo>
                                <a:lnTo>
                                  <a:pt x="24" y="40"/>
                                </a:lnTo>
                                <a:lnTo>
                                  <a:pt x="24" y="40"/>
                                </a:lnTo>
                                <a:lnTo>
                                  <a:pt x="24" y="40"/>
                                </a:lnTo>
                                <a:lnTo>
                                  <a:pt x="24" y="40"/>
                                </a:lnTo>
                                <a:lnTo>
                                  <a:pt x="26" y="40"/>
                                </a:lnTo>
                                <a:lnTo>
                                  <a:pt x="26" y="40"/>
                                </a:lnTo>
                                <a:lnTo>
                                  <a:pt x="26" y="40"/>
                                </a:lnTo>
                                <a:lnTo>
                                  <a:pt x="26" y="40"/>
                                </a:lnTo>
                                <a:lnTo>
                                  <a:pt x="26" y="40"/>
                                </a:lnTo>
                                <a:lnTo>
                                  <a:pt x="28" y="40"/>
                                </a:lnTo>
                                <a:lnTo>
                                  <a:pt x="28" y="40"/>
                                </a:lnTo>
                                <a:lnTo>
                                  <a:pt x="28" y="40"/>
                                </a:lnTo>
                                <a:lnTo>
                                  <a:pt x="28" y="40"/>
                                </a:lnTo>
                                <a:lnTo>
                                  <a:pt x="28" y="40"/>
                                </a:lnTo>
                                <a:lnTo>
                                  <a:pt x="30" y="40"/>
                                </a:lnTo>
                                <a:lnTo>
                                  <a:pt x="30" y="40"/>
                                </a:lnTo>
                                <a:lnTo>
                                  <a:pt x="30" y="40"/>
                                </a:lnTo>
                                <a:lnTo>
                                  <a:pt x="30" y="40"/>
                                </a:lnTo>
                                <a:lnTo>
                                  <a:pt x="30" y="40"/>
                                </a:lnTo>
                                <a:lnTo>
                                  <a:pt x="32" y="40"/>
                                </a:lnTo>
                                <a:lnTo>
                                  <a:pt x="32" y="40"/>
                                </a:lnTo>
                                <a:lnTo>
                                  <a:pt x="32" y="40"/>
                                </a:lnTo>
                                <a:lnTo>
                                  <a:pt x="32" y="40"/>
                                </a:lnTo>
                                <a:lnTo>
                                  <a:pt x="32" y="40"/>
                                </a:lnTo>
                                <a:lnTo>
                                  <a:pt x="32" y="40"/>
                                </a:lnTo>
                                <a:lnTo>
                                  <a:pt x="34" y="40"/>
                                </a:lnTo>
                                <a:lnTo>
                                  <a:pt x="34" y="40"/>
                                </a:lnTo>
                                <a:lnTo>
                                  <a:pt x="34" y="40"/>
                                </a:lnTo>
                                <a:lnTo>
                                  <a:pt x="34" y="40"/>
                                </a:lnTo>
                                <a:lnTo>
                                  <a:pt x="34" y="40"/>
                                </a:lnTo>
                                <a:lnTo>
                                  <a:pt x="36" y="40"/>
                                </a:lnTo>
                                <a:lnTo>
                                  <a:pt x="36" y="40"/>
                                </a:lnTo>
                                <a:lnTo>
                                  <a:pt x="36" y="40"/>
                                </a:lnTo>
                                <a:lnTo>
                                  <a:pt x="36" y="40"/>
                                </a:lnTo>
                                <a:lnTo>
                                  <a:pt x="36" y="40"/>
                                </a:lnTo>
                                <a:lnTo>
                                  <a:pt x="38" y="40"/>
                                </a:lnTo>
                                <a:lnTo>
                                  <a:pt x="38" y="39"/>
                                </a:lnTo>
                                <a:lnTo>
                                  <a:pt x="38" y="39"/>
                                </a:lnTo>
                                <a:lnTo>
                                  <a:pt x="38" y="39"/>
                                </a:lnTo>
                                <a:lnTo>
                                  <a:pt x="38" y="39"/>
                                </a:lnTo>
                                <a:lnTo>
                                  <a:pt x="40" y="39"/>
                                </a:lnTo>
                                <a:lnTo>
                                  <a:pt x="40" y="39"/>
                                </a:lnTo>
                                <a:lnTo>
                                  <a:pt x="40" y="39"/>
                                </a:lnTo>
                                <a:lnTo>
                                  <a:pt x="40" y="39"/>
                                </a:lnTo>
                                <a:lnTo>
                                  <a:pt x="40" y="39"/>
                                </a:lnTo>
                                <a:lnTo>
                                  <a:pt x="42" y="39"/>
                                </a:lnTo>
                                <a:lnTo>
                                  <a:pt x="42" y="39"/>
                                </a:lnTo>
                                <a:lnTo>
                                  <a:pt x="42" y="39"/>
                                </a:lnTo>
                                <a:lnTo>
                                  <a:pt x="42" y="39"/>
                                </a:lnTo>
                                <a:lnTo>
                                  <a:pt x="42" y="39"/>
                                </a:lnTo>
                                <a:lnTo>
                                  <a:pt x="42" y="39"/>
                                </a:lnTo>
                                <a:lnTo>
                                  <a:pt x="44" y="37"/>
                                </a:lnTo>
                                <a:lnTo>
                                  <a:pt x="44" y="37"/>
                                </a:lnTo>
                                <a:lnTo>
                                  <a:pt x="44" y="37"/>
                                </a:lnTo>
                                <a:lnTo>
                                  <a:pt x="44" y="37"/>
                                </a:lnTo>
                                <a:lnTo>
                                  <a:pt x="44" y="37"/>
                                </a:lnTo>
                                <a:lnTo>
                                  <a:pt x="44" y="37"/>
                                </a:lnTo>
                                <a:lnTo>
                                  <a:pt x="46" y="37"/>
                                </a:lnTo>
                                <a:lnTo>
                                  <a:pt x="46" y="37"/>
                                </a:lnTo>
                                <a:lnTo>
                                  <a:pt x="46" y="37"/>
                                </a:lnTo>
                                <a:lnTo>
                                  <a:pt x="46" y="37"/>
                                </a:lnTo>
                                <a:lnTo>
                                  <a:pt x="46" y="36"/>
                                </a:lnTo>
                                <a:lnTo>
                                  <a:pt x="46" y="36"/>
                                </a:lnTo>
                                <a:lnTo>
                                  <a:pt x="48" y="36"/>
                                </a:lnTo>
                                <a:lnTo>
                                  <a:pt x="48" y="36"/>
                                </a:lnTo>
                                <a:lnTo>
                                  <a:pt x="48" y="36"/>
                                </a:lnTo>
                                <a:lnTo>
                                  <a:pt x="48" y="36"/>
                                </a:lnTo>
                                <a:lnTo>
                                  <a:pt x="48" y="36"/>
                                </a:lnTo>
                                <a:lnTo>
                                  <a:pt x="48" y="36"/>
                                </a:lnTo>
                                <a:lnTo>
                                  <a:pt x="50" y="36"/>
                                </a:lnTo>
                                <a:lnTo>
                                  <a:pt x="50" y="35"/>
                                </a:lnTo>
                                <a:lnTo>
                                  <a:pt x="50" y="35"/>
                                </a:lnTo>
                                <a:lnTo>
                                  <a:pt x="50" y="35"/>
                                </a:lnTo>
                                <a:lnTo>
                                  <a:pt x="50" y="35"/>
                                </a:lnTo>
                                <a:lnTo>
                                  <a:pt x="50" y="35"/>
                                </a:lnTo>
                                <a:lnTo>
                                  <a:pt x="50" y="35"/>
                                </a:lnTo>
                                <a:lnTo>
                                  <a:pt x="52" y="35"/>
                                </a:lnTo>
                                <a:lnTo>
                                  <a:pt x="52" y="35"/>
                                </a:lnTo>
                                <a:lnTo>
                                  <a:pt x="52" y="33"/>
                                </a:lnTo>
                                <a:lnTo>
                                  <a:pt x="52" y="33"/>
                                </a:lnTo>
                                <a:lnTo>
                                  <a:pt x="52" y="33"/>
                                </a:lnTo>
                                <a:lnTo>
                                  <a:pt x="52" y="33"/>
                                </a:lnTo>
                                <a:lnTo>
                                  <a:pt x="52" y="33"/>
                                </a:lnTo>
                                <a:lnTo>
                                  <a:pt x="54" y="33"/>
                                </a:lnTo>
                                <a:lnTo>
                                  <a:pt x="54" y="33"/>
                                </a:lnTo>
                                <a:lnTo>
                                  <a:pt x="54" y="32"/>
                                </a:lnTo>
                                <a:lnTo>
                                  <a:pt x="54" y="32"/>
                                </a:lnTo>
                                <a:lnTo>
                                  <a:pt x="54" y="32"/>
                                </a:lnTo>
                                <a:lnTo>
                                  <a:pt x="54" y="32"/>
                                </a:lnTo>
                                <a:lnTo>
                                  <a:pt x="54" y="32"/>
                                </a:lnTo>
                                <a:lnTo>
                                  <a:pt x="54" y="32"/>
                                </a:lnTo>
                                <a:lnTo>
                                  <a:pt x="54" y="31"/>
                                </a:lnTo>
                                <a:lnTo>
                                  <a:pt x="56" y="31"/>
                                </a:lnTo>
                                <a:lnTo>
                                  <a:pt x="56" y="31"/>
                                </a:lnTo>
                                <a:lnTo>
                                  <a:pt x="56" y="31"/>
                                </a:lnTo>
                                <a:lnTo>
                                  <a:pt x="56" y="31"/>
                                </a:lnTo>
                                <a:lnTo>
                                  <a:pt x="56" y="31"/>
                                </a:lnTo>
                                <a:lnTo>
                                  <a:pt x="56" y="29"/>
                                </a:lnTo>
                                <a:lnTo>
                                  <a:pt x="56" y="29"/>
                                </a:lnTo>
                                <a:lnTo>
                                  <a:pt x="56" y="29"/>
                                </a:lnTo>
                                <a:lnTo>
                                  <a:pt x="56" y="29"/>
                                </a:lnTo>
                                <a:lnTo>
                                  <a:pt x="56" y="29"/>
                                </a:lnTo>
                                <a:lnTo>
                                  <a:pt x="58" y="29"/>
                                </a:lnTo>
                                <a:lnTo>
                                  <a:pt x="58" y="28"/>
                                </a:lnTo>
                                <a:lnTo>
                                  <a:pt x="58" y="28"/>
                                </a:lnTo>
                                <a:lnTo>
                                  <a:pt x="58" y="28"/>
                                </a:lnTo>
                                <a:lnTo>
                                  <a:pt x="58" y="28"/>
                                </a:lnTo>
                                <a:lnTo>
                                  <a:pt x="58" y="28"/>
                                </a:lnTo>
                                <a:lnTo>
                                  <a:pt x="58" y="27"/>
                                </a:lnTo>
                                <a:lnTo>
                                  <a:pt x="58" y="27"/>
                                </a:lnTo>
                                <a:lnTo>
                                  <a:pt x="58" y="27"/>
                                </a:lnTo>
                                <a:lnTo>
                                  <a:pt x="58" y="27"/>
                                </a:lnTo>
                                <a:lnTo>
                                  <a:pt x="58" y="27"/>
                                </a:lnTo>
                                <a:lnTo>
                                  <a:pt x="58" y="27"/>
                                </a:lnTo>
                                <a:lnTo>
                                  <a:pt x="58" y="25"/>
                                </a:lnTo>
                                <a:lnTo>
                                  <a:pt x="58" y="25"/>
                                </a:lnTo>
                                <a:lnTo>
                                  <a:pt x="60" y="25"/>
                                </a:lnTo>
                                <a:lnTo>
                                  <a:pt x="60" y="25"/>
                                </a:lnTo>
                                <a:lnTo>
                                  <a:pt x="60" y="25"/>
                                </a:lnTo>
                                <a:lnTo>
                                  <a:pt x="60" y="24"/>
                                </a:lnTo>
                                <a:lnTo>
                                  <a:pt x="60" y="24"/>
                                </a:lnTo>
                                <a:lnTo>
                                  <a:pt x="60" y="24"/>
                                </a:lnTo>
                                <a:lnTo>
                                  <a:pt x="60" y="24"/>
                                </a:lnTo>
                                <a:lnTo>
                                  <a:pt x="60" y="24"/>
                                </a:lnTo>
                                <a:lnTo>
                                  <a:pt x="60" y="23"/>
                                </a:lnTo>
                                <a:lnTo>
                                  <a:pt x="60" y="23"/>
                                </a:lnTo>
                                <a:lnTo>
                                  <a:pt x="60" y="23"/>
                                </a:lnTo>
                                <a:lnTo>
                                  <a:pt x="60" y="23"/>
                                </a:lnTo>
                                <a:lnTo>
                                  <a:pt x="60" y="23"/>
                                </a:lnTo>
                                <a:lnTo>
                                  <a:pt x="60" y="21"/>
                                </a:lnTo>
                                <a:lnTo>
                                  <a:pt x="60" y="21"/>
                                </a:lnTo>
                                <a:lnTo>
                                  <a:pt x="60" y="21"/>
                                </a:lnTo>
                                <a:lnTo>
                                  <a:pt x="60" y="21"/>
                                </a:lnTo>
                                <a:lnTo>
                                  <a:pt x="60" y="21"/>
                                </a:lnTo>
                                <a:lnTo>
                                  <a:pt x="60" y="20"/>
                                </a:lnTo>
                                <a:lnTo>
                                  <a:pt x="60" y="20"/>
                                </a:lnTo>
                                <a:lnTo>
                                  <a:pt x="60" y="20"/>
                                </a:lnTo>
                                <a:lnTo>
                                  <a:pt x="60" y="20"/>
                                </a:lnTo>
                                <a:lnTo>
                                  <a:pt x="60" y="20"/>
                                </a:lnTo>
                                <a:lnTo>
                                  <a:pt x="60" y="19"/>
                                </a:lnTo>
                                <a:lnTo>
                                  <a:pt x="60" y="19"/>
                                </a:lnTo>
                                <a:lnTo>
                                  <a:pt x="60" y="19"/>
                                </a:lnTo>
                              </a:path>
                            </a:pathLst>
                          </a:custGeom>
                          <a:solidFill>
                            <a:srgbClr val="956312"/>
                          </a:solidFill>
                          <a:ln>
                            <a:noFill/>
                          </a:ln>
                        </wps:spPr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33" o:spid="_x0000_s1026" o:spt="203" style="position:absolute;left:0pt;margin-left:285pt;margin-top:187pt;height:2pt;width:3pt;mso-position-horizontal-relative:page;mso-position-vertical-relative:page;z-index:251671552;mso-width-relative:page;mso-height-relative:page;" coordorigin="5700,3740" coordsize="60,40" o:gfxdata="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">
                <o:lock v:ext="edit" aspectratio="f"/>
                <v:shape id="任意多边形 34" o:spid="_x0000_s1026" o:spt="100" style="position:absolute;left:34230;top:22463;height:40;width:60;" fillcolor="#956312" filled="t" stroked="f" coordsize="60,40" o:gfxdata="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/7MFK8AAAA&#10;2wAAAA8AAAAAAAAAAQAgAAAAIgAAAGRycy9kb3ducmV2LnhtbFBLAQIUABQAAAAIAIdO4kAzLwWe&#10;OwAAADkAAAAQAAAAAAAAAAEAIAAAAAsBAABkcnMvc2hhcGV4bWwueG1sUEsFBgAAAAAGAAYAWwEA&#10;ALUDAAAAAA==&#10;" path="m60,19l60,19,60,19,60,19,60,17,60,17,60,17,60,17,60,17,60,16,60,16,60,16,60,16,60,16,60,15,60,15,60,15,60,15,60,15,58,13,58,13,58,13,58,13,58,13,58,12,58,12,58,12,58,12,58,12,58,12,58,11,58,11,56,11,56,11,56,11,56,9,56,9,56,9,56,9,56,9,56,9,56,8,54,8,54,8,54,8,54,8,54,8,54,8,54,7,54,7,54,7,52,7,52,7,52,7,52,7,52,5,52,5,52,5,50,5,50,5,50,5,50,5,50,4,50,4,50,4,48,4,48,4,48,4,48,4,48,4,48,3,46,3,46,3,46,3,46,3,46,3,46,3,44,3,44,3,44,3,44,1,44,1,44,1,42,1,42,1,42,1,42,1,42,1,42,1,40,1,40,1,40,1,40,1,40,1,38,0,38,0,38,0,38,0,38,0,36,0,36,0,36,0,36,0,36,0,34,0,34,0,34,0,34,0,34,0,32,0,32,0,32,0,32,0,32,0,30,0,30,0,30,0,30,0,30,0,28,0,28,0,28,0,28,0,28,0,28,0,26,0,26,0,26,0,26,0,26,0,24,0,24,0,24,0,24,0,24,0,22,0,22,0,22,0,22,1,22,1,20,1,20,1,20,1,20,1,20,1,18,1,18,1,18,1,18,1,18,1,18,1,16,1,16,3,16,3,16,3,16,3,16,3,14,3,14,3,14,3,14,3,14,3,14,4,12,4,12,4,12,4,12,4,12,4,12,4,10,4,10,5,10,5,10,5,10,5,10,5,10,5,8,5,8,5,8,7,8,7,8,7,8,7,8,7,8,7,6,7,6,8,6,8,6,8,6,8,6,8,6,8,6,9,4,9,4,9,4,9,4,9,4,9,4,11,4,11,4,11,4,11,4,11,4,11,2,12,2,12,2,12,2,12,2,12,2,13,2,13,2,13,2,13,2,13,2,13,2,15,2,15,2,15,2,15,0,15,0,16,0,16,0,16,0,16,0,16,0,17,0,17,0,17,0,17,0,17,0,19,0,19,0,19,0,19,0,19,0,20,0,20,0,20,0,20,0,20,0,21,0,21,0,21,0,21,0,21,0,21,0,23,0,23,0,23,0,23,0,24,0,24,0,24,0,24,0,24,0,25,2,25,2,25,2,25,2,25,2,25,2,27,2,27,2,27,2,27,2,27,2,28,2,28,2,28,2,28,2,28,4,28,4,29,4,29,4,29,4,29,4,29,4,31,4,31,4,31,4,31,6,31,6,31,6,32,6,32,6,32,6,32,6,32,6,32,6,32,8,33,8,33,8,33,8,33,8,33,8,33,8,33,8,35,10,35,10,35,10,35,10,35,10,35,10,35,10,36,12,36,12,36,12,36,12,36,12,36,12,36,14,36,14,36,14,37,14,37,14,37,14,37,16,37,16,37,16,37,16,37,16,37,16,37,18,39,18,39,18,39,18,39,18,39,18,39,20,39,20,39,20,39,20,39,20,39,22,39,22,39,22,39,22,39,22,40,24,40,24,40,24,40,24,40,24,40,26,40,26,40,26,40,26,40,26,40,28,40,28,40,28,40,28,40,28,40,30,40,30,40,30,40,30,40,30,40,32,40,32,40,32,40,32,40,32,40,32,40,34,40,34,40,34,40,34,40,34,40,36,40,36,40,36,40,36,40,36,40,38,40,38,39,38,39,38,39,38,39,40,39,40,39,40,39,40,39,40,39,42,39,42,39,42,39,42,39,42,39,42,39,44,37,44,37,44,37,44,37,44,37,44,37,46,37,46,37,46,37,46,37,46,36,46,36,48,36,48,36,48,36,48,36,48,36,48,36,50,36,50,35,50,35,50,35,50,35,50,35,50,35,52,35,52,35,52,33,52,33,52,33,52,33,52,33,54,33,54,33,54,32,54,32,54,32,54,32,54,32,54,32,54,31,56,31,56,31,56,31,56,31,56,31,56,29,56,29,56,29,56,29,56,29,58,29,58,28,58,28,58,28,58,28,58,28,58,27,58,27,58,27,58,27,58,27,58,27,58,25,58,25,60,25,60,25,60,25,60,24,60,24,60,24,60,24,60,24,60,23,60,23,60,23,60,23,60,23,60,21,60,21,60,21,60,21,60,21,60,20,60,20,60,20,60,20,60,20,60,19,60,19,60,19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3670300</wp:posOffset>
                </wp:positionH>
                <wp:positionV relativeFrom="page">
                  <wp:posOffset>8953500</wp:posOffset>
                </wp:positionV>
                <wp:extent cx="63500" cy="63500"/>
                <wp:effectExtent l="0" t="0" r="18383250" b="44797980"/>
                <wp:wrapNone/>
                <wp:docPr id="46" name="组合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00" cy="63500"/>
                          <a:chOff x="5780" y="14100"/>
                          <a:chExt cx="100" cy="100"/>
                        </a:xfrm>
                      </wpg:grpSpPr>
                      <wps:wsp>
                        <wps:cNvPr id="45" name="任意多边形 30"/>
                        <wps:cNvSpPr>
                          <a:spLocks noEditPoints="1"/>
                        </wps:cNvSpPr>
                        <wps:spPr>
                          <a:xfrm>
                            <a:off x="34710" y="84628"/>
                            <a:ext cx="100" cy="10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0" h="100">
                                <a:moveTo>
                                  <a:pt x="100" y="100"/>
                                </a:moveTo>
                                <a:lnTo>
                                  <a:pt x="100" y="100"/>
                                </a:lnTo>
                                <a:lnTo>
                                  <a:pt x="100" y="99"/>
                                </a:lnTo>
                                <a:lnTo>
                                  <a:pt x="100" y="97"/>
                                </a:lnTo>
                                <a:lnTo>
                                  <a:pt x="100" y="97"/>
                                </a:lnTo>
                                <a:lnTo>
                                  <a:pt x="99" y="96"/>
                                </a:lnTo>
                                <a:lnTo>
                                  <a:pt x="99" y="96"/>
                                </a:lnTo>
                                <a:lnTo>
                                  <a:pt x="99" y="95"/>
                                </a:lnTo>
                                <a:lnTo>
                                  <a:pt x="99" y="95"/>
                                </a:lnTo>
                                <a:lnTo>
                                  <a:pt x="97" y="93"/>
                                </a:lnTo>
                                <a:lnTo>
                                  <a:pt x="97" y="92"/>
                                </a:lnTo>
                                <a:lnTo>
                                  <a:pt x="97" y="92"/>
                                </a:lnTo>
                                <a:lnTo>
                                  <a:pt x="97" y="91"/>
                                </a:lnTo>
                                <a:lnTo>
                                  <a:pt x="97" y="91"/>
                                </a:lnTo>
                                <a:lnTo>
                                  <a:pt x="96" y="89"/>
                                </a:lnTo>
                                <a:lnTo>
                                  <a:pt x="96" y="88"/>
                                </a:lnTo>
                                <a:lnTo>
                                  <a:pt x="96" y="88"/>
                                </a:lnTo>
                                <a:lnTo>
                                  <a:pt x="96" y="87"/>
                                </a:lnTo>
                                <a:lnTo>
                                  <a:pt x="95" y="87"/>
                                </a:lnTo>
                                <a:lnTo>
                                  <a:pt x="95" y="86"/>
                                </a:lnTo>
                                <a:lnTo>
                                  <a:pt x="95" y="84"/>
                                </a:lnTo>
                                <a:lnTo>
                                  <a:pt x="95" y="84"/>
                                </a:lnTo>
                                <a:lnTo>
                                  <a:pt x="93" y="83"/>
                                </a:lnTo>
                                <a:lnTo>
                                  <a:pt x="93" y="82"/>
                                </a:lnTo>
                                <a:lnTo>
                                  <a:pt x="93" y="82"/>
                                </a:lnTo>
                                <a:lnTo>
                                  <a:pt x="93" y="80"/>
                                </a:lnTo>
                                <a:lnTo>
                                  <a:pt x="92" y="80"/>
                                </a:lnTo>
                                <a:lnTo>
                                  <a:pt x="92" y="79"/>
                                </a:lnTo>
                                <a:lnTo>
                                  <a:pt x="92" y="78"/>
                                </a:lnTo>
                                <a:lnTo>
                                  <a:pt x="92" y="78"/>
                                </a:lnTo>
                                <a:lnTo>
                                  <a:pt x="92" y="76"/>
                                </a:lnTo>
                                <a:lnTo>
                                  <a:pt x="91" y="75"/>
                                </a:lnTo>
                                <a:lnTo>
                                  <a:pt x="91" y="75"/>
                                </a:lnTo>
                                <a:lnTo>
                                  <a:pt x="91" y="74"/>
                                </a:lnTo>
                                <a:lnTo>
                                  <a:pt x="91" y="72"/>
                                </a:lnTo>
                                <a:lnTo>
                                  <a:pt x="89" y="72"/>
                                </a:lnTo>
                                <a:lnTo>
                                  <a:pt x="89" y="71"/>
                                </a:lnTo>
                                <a:lnTo>
                                  <a:pt x="89" y="71"/>
                                </a:lnTo>
                                <a:lnTo>
                                  <a:pt x="89" y="70"/>
                                </a:lnTo>
                                <a:lnTo>
                                  <a:pt x="89" y="68"/>
                                </a:lnTo>
                                <a:lnTo>
                                  <a:pt x="88" y="68"/>
                                </a:lnTo>
                                <a:lnTo>
                                  <a:pt x="88" y="67"/>
                                </a:lnTo>
                                <a:lnTo>
                                  <a:pt x="88" y="66"/>
                                </a:lnTo>
                                <a:lnTo>
                                  <a:pt x="88" y="66"/>
                                </a:lnTo>
                                <a:lnTo>
                                  <a:pt x="86" y="64"/>
                                </a:lnTo>
                                <a:lnTo>
                                  <a:pt x="86" y="63"/>
                                </a:lnTo>
                                <a:lnTo>
                                  <a:pt x="86" y="63"/>
                                </a:lnTo>
                                <a:lnTo>
                                  <a:pt x="86" y="62"/>
                                </a:lnTo>
                                <a:lnTo>
                                  <a:pt x="86" y="61"/>
                                </a:lnTo>
                                <a:lnTo>
                                  <a:pt x="85" y="61"/>
                                </a:lnTo>
                                <a:lnTo>
                                  <a:pt x="85" y="59"/>
                                </a:lnTo>
                                <a:lnTo>
                                  <a:pt x="85" y="58"/>
                                </a:lnTo>
                                <a:lnTo>
                                  <a:pt x="85" y="58"/>
                                </a:lnTo>
                                <a:lnTo>
                                  <a:pt x="85" y="57"/>
                                </a:lnTo>
                                <a:lnTo>
                                  <a:pt x="84" y="55"/>
                                </a:lnTo>
                                <a:lnTo>
                                  <a:pt x="84" y="55"/>
                                </a:lnTo>
                                <a:lnTo>
                                  <a:pt x="84" y="54"/>
                                </a:lnTo>
                                <a:lnTo>
                                  <a:pt x="84" y="53"/>
                                </a:lnTo>
                                <a:lnTo>
                                  <a:pt x="84" y="53"/>
                                </a:lnTo>
                                <a:lnTo>
                                  <a:pt x="84" y="51"/>
                                </a:lnTo>
                                <a:lnTo>
                                  <a:pt x="82" y="50"/>
                                </a:lnTo>
                                <a:lnTo>
                                  <a:pt x="82" y="50"/>
                                </a:lnTo>
                                <a:lnTo>
                                  <a:pt x="82" y="49"/>
                                </a:lnTo>
                                <a:lnTo>
                                  <a:pt x="82" y="47"/>
                                </a:lnTo>
                                <a:lnTo>
                                  <a:pt x="82" y="47"/>
                                </a:lnTo>
                                <a:lnTo>
                                  <a:pt x="81" y="46"/>
                                </a:lnTo>
                                <a:lnTo>
                                  <a:pt x="81" y="45"/>
                                </a:lnTo>
                                <a:lnTo>
                                  <a:pt x="81" y="45"/>
                                </a:lnTo>
                                <a:lnTo>
                                  <a:pt x="81" y="43"/>
                                </a:lnTo>
                                <a:lnTo>
                                  <a:pt x="81" y="42"/>
                                </a:lnTo>
                                <a:lnTo>
                                  <a:pt x="81" y="42"/>
                                </a:lnTo>
                                <a:lnTo>
                                  <a:pt x="80" y="41"/>
                                </a:lnTo>
                                <a:lnTo>
                                  <a:pt x="80" y="39"/>
                                </a:lnTo>
                                <a:lnTo>
                                  <a:pt x="80" y="39"/>
                                </a:lnTo>
                                <a:lnTo>
                                  <a:pt x="80" y="38"/>
                                </a:lnTo>
                                <a:lnTo>
                                  <a:pt x="80" y="37"/>
                                </a:lnTo>
                                <a:lnTo>
                                  <a:pt x="80" y="37"/>
                                </a:lnTo>
                                <a:lnTo>
                                  <a:pt x="78" y="36"/>
                                </a:lnTo>
                                <a:lnTo>
                                  <a:pt x="78" y="34"/>
                                </a:lnTo>
                                <a:lnTo>
                                  <a:pt x="78" y="34"/>
                                </a:lnTo>
                                <a:lnTo>
                                  <a:pt x="78" y="33"/>
                                </a:lnTo>
                                <a:lnTo>
                                  <a:pt x="78" y="32"/>
                                </a:lnTo>
                                <a:lnTo>
                                  <a:pt x="78" y="32"/>
                                </a:lnTo>
                                <a:lnTo>
                                  <a:pt x="78" y="30"/>
                                </a:lnTo>
                                <a:lnTo>
                                  <a:pt x="77" y="29"/>
                                </a:lnTo>
                                <a:lnTo>
                                  <a:pt x="77" y="29"/>
                                </a:lnTo>
                                <a:lnTo>
                                  <a:pt x="77" y="28"/>
                                </a:lnTo>
                                <a:lnTo>
                                  <a:pt x="77" y="26"/>
                                </a:lnTo>
                                <a:lnTo>
                                  <a:pt x="77" y="26"/>
                                </a:lnTo>
                                <a:lnTo>
                                  <a:pt x="77" y="25"/>
                                </a:lnTo>
                                <a:lnTo>
                                  <a:pt x="77" y="24"/>
                                </a:lnTo>
                                <a:lnTo>
                                  <a:pt x="77" y="24"/>
                                </a:lnTo>
                                <a:lnTo>
                                  <a:pt x="77" y="22"/>
                                </a:lnTo>
                                <a:lnTo>
                                  <a:pt x="76" y="21"/>
                                </a:lnTo>
                                <a:lnTo>
                                  <a:pt x="76" y="21"/>
                                </a:lnTo>
                                <a:lnTo>
                                  <a:pt x="76" y="20"/>
                                </a:lnTo>
                                <a:lnTo>
                                  <a:pt x="76" y="20"/>
                                </a:lnTo>
                                <a:lnTo>
                                  <a:pt x="76" y="18"/>
                                </a:lnTo>
                                <a:lnTo>
                                  <a:pt x="76" y="17"/>
                                </a:lnTo>
                                <a:lnTo>
                                  <a:pt x="76" y="17"/>
                                </a:lnTo>
                                <a:lnTo>
                                  <a:pt x="76" y="16"/>
                                </a:lnTo>
                                <a:lnTo>
                                  <a:pt x="76" y="14"/>
                                </a:lnTo>
                                <a:lnTo>
                                  <a:pt x="76" y="14"/>
                                </a:lnTo>
                                <a:lnTo>
                                  <a:pt x="74" y="13"/>
                                </a:lnTo>
                                <a:lnTo>
                                  <a:pt x="74" y="12"/>
                                </a:lnTo>
                                <a:lnTo>
                                  <a:pt x="74" y="12"/>
                                </a:lnTo>
                                <a:lnTo>
                                  <a:pt x="74" y="11"/>
                                </a:lnTo>
                                <a:lnTo>
                                  <a:pt x="74" y="11"/>
                                </a:lnTo>
                                <a:lnTo>
                                  <a:pt x="74" y="9"/>
                                </a:lnTo>
                                <a:lnTo>
                                  <a:pt x="74" y="8"/>
                                </a:lnTo>
                                <a:lnTo>
                                  <a:pt x="74" y="8"/>
                                </a:lnTo>
                                <a:lnTo>
                                  <a:pt x="74" y="7"/>
                                </a:lnTo>
                                <a:lnTo>
                                  <a:pt x="74" y="5"/>
                                </a:lnTo>
                                <a:lnTo>
                                  <a:pt x="74" y="5"/>
                                </a:lnTo>
                                <a:lnTo>
                                  <a:pt x="74" y="4"/>
                                </a:lnTo>
                                <a:lnTo>
                                  <a:pt x="74" y="4"/>
                                </a:lnTo>
                                <a:lnTo>
                                  <a:pt x="74" y="3"/>
                                </a:lnTo>
                                <a:lnTo>
                                  <a:pt x="74" y="1"/>
                                </a:lnTo>
                                <a:lnTo>
                                  <a:pt x="74" y="1"/>
                                </a:lnTo>
                                <a:lnTo>
                                  <a:pt x="74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3" y="1"/>
                                </a:lnTo>
                                <a:lnTo>
                                  <a:pt x="73" y="3"/>
                                </a:lnTo>
                                <a:lnTo>
                                  <a:pt x="73" y="3"/>
                                </a:lnTo>
                                <a:lnTo>
                                  <a:pt x="72" y="3"/>
                                </a:lnTo>
                                <a:lnTo>
                                  <a:pt x="72" y="3"/>
                                </a:lnTo>
                                <a:lnTo>
                                  <a:pt x="72" y="3"/>
                                </a:lnTo>
                                <a:lnTo>
                                  <a:pt x="72" y="3"/>
                                </a:lnTo>
                                <a:lnTo>
                                  <a:pt x="72" y="3"/>
                                </a:lnTo>
                                <a:lnTo>
                                  <a:pt x="72" y="4"/>
                                </a:lnTo>
                                <a:lnTo>
                                  <a:pt x="72" y="4"/>
                                </a:lnTo>
                                <a:lnTo>
                                  <a:pt x="72" y="4"/>
                                </a:lnTo>
                                <a:lnTo>
                                  <a:pt x="72" y="4"/>
                                </a:lnTo>
                                <a:lnTo>
                                  <a:pt x="72" y="4"/>
                                </a:lnTo>
                                <a:lnTo>
                                  <a:pt x="72" y="5"/>
                                </a:lnTo>
                                <a:lnTo>
                                  <a:pt x="72" y="5"/>
                                </a:lnTo>
                                <a:lnTo>
                                  <a:pt x="70" y="5"/>
                                </a:lnTo>
                                <a:lnTo>
                                  <a:pt x="70" y="5"/>
                                </a:lnTo>
                                <a:lnTo>
                                  <a:pt x="70" y="5"/>
                                </a:lnTo>
                                <a:lnTo>
                                  <a:pt x="70" y="7"/>
                                </a:lnTo>
                                <a:lnTo>
                                  <a:pt x="70" y="7"/>
                                </a:lnTo>
                                <a:lnTo>
                                  <a:pt x="70" y="7"/>
                                </a:lnTo>
                                <a:lnTo>
                                  <a:pt x="70" y="7"/>
                                </a:lnTo>
                                <a:lnTo>
                                  <a:pt x="70" y="8"/>
                                </a:lnTo>
                                <a:lnTo>
                                  <a:pt x="69" y="8"/>
                                </a:lnTo>
                                <a:lnTo>
                                  <a:pt x="69" y="8"/>
                                </a:lnTo>
                                <a:lnTo>
                                  <a:pt x="69" y="9"/>
                                </a:lnTo>
                                <a:lnTo>
                                  <a:pt x="69" y="9"/>
                                </a:lnTo>
                                <a:lnTo>
                                  <a:pt x="69" y="9"/>
                                </a:lnTo>
                                <a:lnTo>
                                  <a:pt x="69" y="9"/>
                                </a:lnTo>
                                <a:lnTo>
                                  <a:pt x="69" y="11"/>
                                </a:lnTo>
                                <a:lnTo>
                                  <a:pt x="68" y="11"/>
                                </a:lnTo>
                                <a:lnTo>
                                  <a:pt x="68" y="11"/>
                                </a:lnTo>
                                <a:lnTo>
                                  <a:pt x="68" y="12"/>
                                </a:lnTo>
                                <a:lnTo>
                                  <a:pt x="68" y="12"/>
                                </a:lnTo>
                                <a:lnTo>
                                  <a:pt x="68" y="13"/>
                                </a:lnTo>
                                <a:lnTo>
                                  <a:pt x="66" y="13"/>
                                </a:lnTo>
                                <a:lnTo>
                                  <a:pt x="66" y="13"/>
                                </a:lnTo>
                                <a:lnTo>
                                  <a:pt x="66" y="14"/>
                                </a:lnTo>
                                <a:lnTo>
                                  <a:pt x="66" y="14"/>
                                </a:lnTo>
                                <a:lnTo>
                                  <a:pt x="66" y="16"/>
                                </a:lnTo>
                                <a:lnTo>
                                  <a:pt x="65" y="16"/>
                                </a:lnTo>
                                <a:lnTo>
                                  <a:pt x="65" y="16"/>
                                </a:lnTo>
                                <a:lnTo>
                                  <a:pt x="65" y="17"/>
                                </a:lnTo>
                                <a:lnTo>
                                  <a:pt x="65" y="17"/>
                                </a:lnTo>
                                <a:lnTo>
                                  <a:pt x="64" y="18"/>
                                </a:lnTo>
                                <a:lnTo>
                                  <a:pt x="64" y="18"/>
                                </a:lnTo>
                                <a:lnTo>
                                  <a:pt x="64" y="20"/>
                                </a:lnTo>
                                <a:lnTo>
                                  <a:pt x="64" y="20"/>
                                </a:lnTo>
                                <a:lnTo>
                                  <a:pt x="62" y="21"/>
                                </a:lnTo>
                                <a:lnTo>
                                  <a:pt x="62" y="22"/>
                                </a:lnTo>
                                <a:lnTo>
                                  <a:pt x="62" y="22"/>
                                </a:lnTo>
                                <a:lnTo>
                                  <a:pt x="62" y="24"/>
                                </a:lnTo>
                                <a:lnTo>
                                  <a:pt x="61" y="24"/>
                                </a:lnTo>
                                <a:lnTo>
                                  <a:pt x="61" y="25"/>
                                </a:lnTo>
                                <a:lnTo>
                                  <a:pt x="61" y="25"/>
                                </a:lnTo>
                                <a:lnTo>
                                  <a:pt x="59" y="26"/>
                                </a:lnTo>
                                <a:lnTo>
                                  <a:pt x="59" y="28"/>
                                </a:lnTo>
                                <a:lnTo>
                                  <a:pt x="59" y="28"/>
                                </a:lnTo>
                                <a:lnTo>
                                  <a:pt x="59" y="29"/>
                                </a:lnTo>
                                <a:lnTo>
                                  <a:pt x="58" y="30"/>
                                </a:lnTo>
                                <a:lnTo>
                                  <a:pt x="58" y="30"/>
                                </a:lnTo>
                                <a:lnTo>
                                  <a:pt x="58" y="32"/>
                                </a:lnTo>
                                <a:lnTo>
                                  <a:pt x="57" y="33"/>
                                </a:lnTo>
                                <a:lnTo>
                                  <a:pt x="57" y="33"/>
                                </a:lnTo>
                                <a:lnTo>
                                  <a:pt x="55" y="34"/>
                                </a:lnTo>
                                <a:lnTo>
                                  <a:pt x="55" y="36"/>
                                </a:lnTo>
                                <a:lnTo>
                                  <a:pt x="55" y="37"/>
                                </a:lnTo>
                                <a:lnTo>
                                  <a:pt x="54" y="37"/>
                                </a:lnTo>
                                <a:lnTo>
                                  <a:pt x="54" y="38"/>
                                </a:lnTo>
                                <a:lnTo>
                                  <a:pt x="54" y="39"/>
                                </a:lnTo>
                                <a:lnTo>
                                  <a:pt x="53" y="41"/>
                                </a:lnTo>
                                <a:lnTo>
                                  <a:pt x="53" y="42"/>
                                </a:lnTo>
                                <a:lnTo>
                                  <a:pt x="51" y="43"/>
                                </a:lnTo>
                                <a:lnTo>
                                  <a:pt x="51" y="43"/>
                                </a:lnTo>
                                <a:lnTo>
                                  <a:pt x="50" y="45"/>
                                </a:lnTo>
                                <a:lnTo>
                                  <a:pt x="50" y="46"/>
                                </a:lnTo>
                                <a:lnTo>
                                  <a:pt x="50" y="47"/>
                                </a:lnTo>
                                <a:lnTo>
                                  <a:pt x="50" y="47"/>
                                </a:lnTo>
                                <a:lnTo>
                                  <a:pt x="50" y="47"/>
                                </a:lnTo>
                                <a:lnTo>
                                  <a:pt x="50" y="47"/>
                                </a:lnTo>
                                <a:lnTo>
                                  <a:pt x="50" y="47"/>
                                </a:lnTo>
                                <a:lnTo>
                                  <a:pt x="50" y="47"/>
                                </a:lnTo>
                                <a:lnTo>
                                  <a:pt x="50" y="47"/>
                                </a:lnTo>
                                <a:lnTo>
                                  <a:pt x="50" y="47"/>
                                </a:lnTo>
                                <a:lnTo>
                                  <a:pt x="50" y="47"/>
                                </a:lnTo>
                                <a:lnTo>
                                  <a:pt x="50" y="47"/>
                                </a:lnTo>
                                <a:lnTo>
                                  <a:pt x="50" y="47"/>
                                </a:lnTo>
                                <a:lnTo>
                                  <a:pt x="50" y="47"/>
                                </a:lnTo>
                                <a:lnTo>
                                  <a:pt x="50" y="47"/>
                                </a:lnTo>
                                <a:lnTo>
                                  <a:pt x="50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9" y="47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7" y="49"/>
                                </a:lnTo>
                                <a:lnTo>
                                  <a:pt x="46" y="49"/>
                                </a:lnTo>
                                <a:lnTo>
                                  <a:pt x="46" y="49"/>
                                </a:lnTo>
                                <a:lnTo>
                                  <a:pt x="46" y="49"/>
                                </a:lnTo>
                                <a:lnTo>
                                  <a:pt x="46" y="49"/>
                                </a:lnTo>
                                <a:lnTo>
                                  <a:pt x="46" y="49"/>
                                </a:lnTo>
                                <a:lnTo>
                                  <a:pt x="46" y="49"/>
                                </a:lnTo>
                                <a:lnTo>
                                  <a:pt x="45" y="49"/>
                                </a:lnTo>
                                <a:lnTo>
                                  <a:pt x="45" y="49"/>
                                </a:lnTo>
                                <a:lnTo>
                                  <a:pt x="45" y="50"/>
                                </a:lnTo>
                                <a:lnTo>
                                  <a:pt x="45" y="50"/>
                                </a:lnTo>
                                <a:lnTo>
                                  <a:pt x="45" y="50"/>
                                </a:lnTo>
                                <a:lnTo>
                                  <a:pt x="43" y="50"/>
                                </a:lnTo>
                                <a:lnTo>
                                  <a:pt x="43" y="50"/>
                                </a:lnTo>
                                <a:lnTo>
                                  <a:pt x="43" y="50"/>
                                </a:lnTo>
                                <a:lnTo>
                                  <a:pt x="43" y="50"/>
                                </a:lnTo>
                                <a:lnTo>
                                  <a:pt x="43" y="50"/>
                                </a:lnTo>
                                <a:lnTo>
                                  <a:pt x="42" y="50"/>
                                </a:lnTo>
                                <a:lnTo>
                                  <a:pt x="42" y="50"/>
                                </a:lnTo>
                                <a:lnTo>
                                  <a:pt x="42" y="51"/>
                                </a:lnTo>
                                <a:lnTo>
                                  <a:pt x="42" y="51"/>
                                </a:lnTo>
                                <a:lnTo>
                                  <a:pt x="41" y="51"/>
                                </a:lnTo>
                                <a:lnTo>
                                  <a:pt x="41" y="51"/>
                                </a:lnTo>
                                <a:lnTo>
                                  <a:pt x="41" y="51"/>
                                </a:lnTo>
                                <a:lnTo>
                                  <a:pt x="39" y="51"/>
                                </a:lnTo>
                                <a:lnTo>
                                  <a:pt x="39" y="51"/>
                                </a:lnTo>
                                <a:lnTo>
                                  <a:pt x="39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6" y="53"/>
                                </a:lnTo>
                                <a:lnTo>
                                  <a:pt x="36" y="53"/>
                                </a:lnTo>
                                <a:lnTo>
                                  <a:pt x="36" y="53"/>
                                </a:lnTo>
                                <a:lnTo>
                                  <a:pt x="35" y="54"/>
                                </a:lnTo>
                                <a:lnTo>
                                  <a:pt x="35" y="54"/>
                                </a:lnTo>
                                <a:lnTo>
                                  <a:pt x="34" y="54"/>
                                </a:lnTo>
                                <a:lnTo>
                                  <a:pt x="34" y="54"/>
                                </a:lnTo>
                                <a:lnTo>
                                  <a:pt x="32" y="54"/>
                                </a:lnTo>
                                <a:lnTo>
                                  <a:pt x="32" y="55"/>
                                </a:lnTo>
                                <a:lnTo>
                                  <a:pt x="32" y="55"/>
                                </a:lnTo>
                                <a:lnTo>
                                  <a:pt x="31" y="55"/>
                                </a:lnTo>
                                <a:lnTo>
                                  <a:pt x="31" y="55"/>
                                </a:lnTo>
                                <a:lnTo>
                                  <a:pt x="30" y="55"/>
                                </a:lnTo>
                                <a:lnTo>
                                  <a:pt x="30" y="57"/>
                                </a:lnTo>
                                <a:lnTo>
                                  <a:pt x="28" y="57"/>
                                </a:lnTo>
                                <a:lnTo>
                                  <a:pt x="28" y="57"/>
                                </a:lnTo>
                                <a:lnTo>
                                  <a:pt x="27" y="57"/>
                                </a:lnTo>
                                <a:lnTo>
                                  <a:pt x="26" y="58"/>
                                </a:lnTo>
                                <a:lnTo>
                                  <a:pt x="26" y="58"/>
                                </a:lnTo>
                                <a:lnTo>
                                  <a:pt x="24" y="58"/>
                                </a:lnTo>
                                <a:lnTo>
                                  <a:pt x="24" y="58"/>
                                </a:lnTo>
                                <a:lnTo>
                                  <a:pt x="23" y="59"/>
                                </a:lnTo>
                                <a:lnTo>
                                  <a:pt x="23" y="59"/>
                                </a:lnTo>
                                <a:lnTo>
                                  <a:pt x="22" y="59"/>
                                </a:lnTo>
                                <a:lnTo>
                                  <a:pt x="20" y="59"/>
                                </a:lnTo>
                                <a:lnTo>
                                  <a:pt x="20" y="61"/>
                                </a:lnTo>
                                <a:lnTo>
                                  <a:pt x="19" y="61"/>
                                </a:lnTo>
                                <a:lnTo>
                                  <a:pt x="18" y="61"/>
                                </a:lnTo>
                                <a:lnTo>
                                  <a:pt x="18" y="62"/>
                                </a:lnTo>
                                <a:lnTo>
                                  <a:pt x="16" y="62"/>
                                </a:lnTo>
                                <a:lnTo>
                                  <a:pt x="15" y="62"/>
                                </a:lnTo>
                                <a:lnTo>
                                  <a:pt x="14" y="63"/>
                                </a:lnTo>
                                <a:lnTo>
                                  <a:pt x="14" y="63"/>
                                </a:lnTo>
                                <a:lnTo>
                                  <a:pt x="12" y="63"/>
                                </a:lnTo>
                                <a:lnTo>
                                  <a:pt x="11" y="64"/>
                                </a:lnTo>
                                <a:lnTo>
                                  <a:pt x="9" y="64"/>
                                </a:lnTo>
                                <a:lnTo>
                                  <a:pt x="9" y="64"/>
                                </a:lnTo>
                                <a:lnTo>
                                  <a:pt x="8" y="66"/>
                                </a:lnTo>
                                <a:lnTo>
                                  <a:pt x="7" y="66"/>
                                </a:lnTo>
                                <a:lnTo>
                                  <a:pt x="5" y="66"/>
                                </a:lnTo>
                                <a:lnTo>
                                  <a:pt x="4" y="67"/>
                                </a:lnTo>
                                <a:lnTo>
                                  <a:pt x="3" y="67"/>
                                </a:lnTo>
                                <a:lnTo>
                                  <a:pt x="1" y="68"/>
                                </a:lnTo>
                                <a:lnTo>
                                  <a:pt x="1" y="68"/>
                                </a:lnTo>
                                <a:lnTo>
                                  <a:pt x="0" y="68"/>
                                </a:lnTo>
                                <a:lnTo>
                                  <a:pt x="0" y="68"/>
                                </a:lnTo>
                                <a:lnTo>
                                  <a:pt x="0" y="68"/>
                                </a:lnTo>
                                <a:lnTo>
                                  <a:pt x="1" y="70"/>
                                </a:lnTo>
                                <a:lnTo>
                                  <a:pt x="1" y="70"/>
                                </a:lnTo>
                                <a:lnTo>
                                  <a:pt x="3" y="70"/>
                                </a:lnTo>
                                <a:lnTo>
                                  <a:pt x="4" y="70"/>
                                </a:lnTo>
                                <a:lnTo>
                                  <a:pt x="4" y="70"/>
                                </a:lnTo>
                                <a:lnTo>
                                  <a:pt x="5" y="70"/>
                                </a:lnTo>
                                <a:lnTo>
                                  <a:pt x="5" y="70"/>
                                </a:lnTo>
                                <a:lnTo>
                                  <a:pt x="7" y="70"/>
                                </a:lnTo>
                                <a:lnTo>
                                  <a:pt x="8" y="70"/>
                                </a:lnTo>
                                <a:lnTo>
                                  <a:pt x="8" y="70"/>
                                </a:lnTo>
                                <a:lnTo>
                                  <a:pt x="9" y="70"/>
                                </a:lnTo>
                                <a:lnTo>
                                  <a:pt x="9" y="70"/>
                                </a:lnTo>
                                <a:lnTo>
                                  <a:pt x="11" y="70"/>
                                </a:lnTo>
                                <a:lnTo>
                                  <a:pt x="12" y="71"/>
                                </a:lnTo>
                                <a:lnTo>
                                  <a:pt x="12" y="71"/>
                                </a:lnTo>
                                <a:lnTo>
                                  <a:pt x="14" y="71"/>
                                </a:lnTo>
                                <a:lnTo>
                                  <a:pt x="14" y="71"/>
                                </a:lnTo>
                                <a:lnTo>
                                  <a:pt x="15" y="71"/>
                                </a:lnTo>
                                <a:lnTo>
                                  <a:pt x="16" y="71"/>
                                </a:lnTo>
                                <a:lnTo>
                                  <a:pt x="16" y="71"/>
                                </a:lnTo>
                                <a:lnTo>
                                  <a:pt x="18" y="71"/>
                                </a:lnTo>
                                <a:lnTo>
                                  <a:pt x="19" y="72"/>
                                </a:lnTo>
                                <a:lnTo>
                                  <a:pt x="19" y="72"/>
                                </a:lnTo>
                                <a:lnTo>
                                  <a:pt x="20" y="72"/>
                                </a:lnTo>
                                <a:lnTo>
                                  <a:pt x="22" y="72"/>
                                </a:lnTo>
                                <a:lnTo>
                                  <a:pt x="22" y="72"/>
                                </a:lnTo>
                                <a:lnTo>
                                  <a:pt x="23" y="72"/>
                                </a:lnTo>
                                <a:lnTo>
                                  <a:pt x="23" y="72"/>
                                </a:lnTo>
                                <a:lnTo>
                                  <a:pt x="24" y="72"/>
                                </a:lnTo>
                                <a:lnTo>
                                  <a:pt x="26" y="74"/>
                                </a:lnTo>
                                <a:lnTo>
                                  <a:pt x="26" y="74"/>
                                </a:lnTo>
                                <a:lnTo>
                                  <a:pt x="27" y="74"/>
                                </a:lnTo>
                                <a:lnTo>
                                  <a:pt x="28" y="74"/>
                                </a:lnTo>
                                <a:lnTo>
                                  <a:pt x="28" y="74"/>
                                </a:lnTo>
                                <a:lnTo>
                                  <a:pt x="30" y="74"/>
                                </a:lnTo>
                                <a:lnTo>
                                  <a:pt x="31" y="75"/>
                                </a:lnTo>
                                <a:lnTo>
                                  <a:pt x="31" y="75"/>
                                </a:lnTo>
                                <a:lnTo>
                                  <a:pt x="32" y="75"/>
                                </a:lnTo>
                                <a:lnTo>
                                  <a:pt x="34" y="75"/>
                                </a:lnTo>
                                <a:lnTo>
                                  <a:pt x="34" y="75"/>
                                </a:lnTo>
                                <a:lnTo>
                                  <a:pt x="35" y="75"/>
                                </a:lnTo>
                                <a:lnTo>
                                  <a:pt x="36" y="76"/>
                                </a:lnTo>
                                <a:lnTo>
                                  <a:pt x="36" y="76"/>
                                </a:lnTo>
                                <a:lnTo>
                                  <a:pt x="38" y="76"/>
                                </a:lnTo>
                                <a:lnTo>
                                  <a:pt x="39" y="76"/>
                                </a:lnTo>
                                <a:lnTo>
                                  <a:pt x="39" y="76"/>
                                </a:lnTo>
                                <a:lnTo>
                                  <a:pt x="41" y="76"/>
                                </a:lnTo>
                                <a:lnTo>
                                  <a:pt x="42" y="78"/>
                                </a:lnTo>
                                <a:lnTo>
                                  <a:pt x="42" y="78"/>
                                </a:lnTo>
                                <a:lnTo>
                                  <a:pt x="43" y="78"/>
                                </a:lnTo>
                                <a:lnTo>
                                  <a:pt x="45" y="78"/>
                                </a:lnTo>
                                <a:lnTo>
                                  <a:pt x="45" y="78"/>
                                </a:lnTo>
                                <a:lnTo>
                                  <a:pt x="46" y="79"/>
                                </a:lnTo>
                                <a:lnTo>
                                  <a:pt x="47" y="79"/>
                                </a:lnTo>
                                <a:lnTo>
                                  <a:pt x="47" y="79"/>
                                </a:lnTo>
                                <a:lnTo>
                                  <a:pt x="49" y="79"/>
                                </a:lnTo>
                                <a:lnTo>
                                  <a:pt x="49" y="79"/>
                                </a:lnTo>
                                <a:lnTo>
                                  <a:pt x="50" y="80"/>
                                </a:lnTo>
                                <a:lnTo>
                                  <a:pt x="51" y="80"/>
                                </a:lnTo>
                                <a:lnTo>
                                  <a:pt x="51" y="80"/>
                                </a:lnTo>
                                <a:lnTo>
                                  <a:pt x="53" y="80"/>
                                </a:lnTo>
                                <a:lnTo>
                                  <a:pt x="54" y="82"/>
                                </a:lnTo>
                                <a:lnTo>
                                  <a:pt x="54" y="82"/>
                                </a:lnTo>
                                <a:lnTo>
                                  <a:pt x="55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8" y="83"/>
                                </a:lnTo>
                                <a:lnTo>
                                  <a:pt x="59" y="83"/>
                                </a:lnTo>
                                <a:lnTo>
                                  <a:pt x="59" y="83"/>
                                </a:lnTo>
                                <a:lnTo>
                                  <a:pt x="61" y="83"/>
                                </a:lnTo>
                                <a:lnTo>
                                  <a:pt x="62" y="84"/>
                                </a:lnTo>
                                <a:lnTo>
                                  <a:pt x="62" y="84"/>
                                </a:lnTo>
                                <a:lnTo>
                                  <a:pt x="64" y="84"/>
                                </a:lnTo>
                                <a:lnTo>
                                  <a:pt x="65" y="84"/>
                                </a:lnTo>
                                <a:lnTo>
                                  <a:pt x="65" y="86"/>
                                </a:lnTo>
                                <a:lnTo>
                                  <a:pt x="66" y="86"/>
                                </a:lnTo>
                                <a:lnTo>
                                  <a:pt x="68" y="86"/>
                                </a:lnTo>
                                <a:lnTo>
                                  <a:pt x="68" y="86"/>
                                </a:lnTo>
                                <a:lnTo>
                                  <a:pt x="69" y="86"/>
                                </a:lnTo>
                                <a:lnTo>
                                  <a:pt x="70" y="87"/>
                                </a:lnTo>
                                <a:lnTo>
                                  <a:pt x="70" y="87"/>
                                </a:lnTo>
                                <a:lnTo>
                                  <a:pt x="72" y="87"/>
                                </a:lnTo>
                                <a:lnTo>
                                  <a:pt x="72" y="87"/>
                                </a:lnTo>
                                <a:lnTo>
                                  <a:pt x="73" y="88"/>
                                </a:lnTo>
                                <a:lnTo>
                                  <a:pt x="74" y="88"/>
                                </a:lnTo>
                                <a:lnTo>
                                  <a:pt x="74" y="88"/>
                                </a:lnTo>
                                <a:lnTo>
                                  <a:pt x="76" y="88"/>
                                </a:lnTo>
                                <a:lnTo>
                                  <a:pt x="77" y="89"/>
                                </a:lnTo>
                                <a:lnTo>
                                  <a:pt x="77" y="89"/>
                                </a:lnTo>
                                <a:lnTo>
                                  <a:pt x="78" y="89"/>
                                </a:lnTo>
                                <a:lnTo>
                                  <a:pt x="78" y="89"/>
                                </a:lnTo>
                                <a:lnTo>
                                  <a:pt x="80" y="91"/>
                                </a:lnTo>
                                <a:lnTo>
                                  <a:pt x="81" y="91"/>
                                </a:lnTo>
                                <a:lnTo>
                                  <a:pt x="81" y="91"/>
                                </a:lnTo>
                                <a:lnTo>
                                  <a:pt x="82" y="91"/>
                                </a:lnTo>
                                <a:lnTo>
                                  <a:pt x="84" y="92"/>
                                </a:lnTo>
                                <a:lnTo>
                                  <a:pt x="84" y="92"/>
                                </a:lnTo>
                                <a:lnTo>
                                  <a:pt x="85" y="92"/>
                                </a:lnTo>
                                <a:lnTo>
                                  <a:pt x="85" y="93"/>
                                </a:lnTo>
                                <a:lnTo>
                                  <a:pt x="86" y="93"/>
                                </a:lnTo>
                                <a:lnTo>
                                  <a:pt x="88" y="93"/>
                                </a:lnTo>
                                <a:lnTo>
                                  <a:pt x="88" y="93"/>
                                </a:lnTo>
                                <a:lnTo>
                                  <a:pt x="89" y="95"/>
                                </a:lnTo>
                                <a:lnTo>
                                  <a:pt x="89" y="95"/>
                                </a:lnTo>
                                <a:lnTo>
                                  <a:pt x="91" y="95"/>
                                </a:lnTo>
                                <a:lnTo>
                                  <a:pt x="92" y="95"/>
                                </a:lnTo>
                                <a:lnTo>
                                  <a:pt x="92" y="96"/>
                                </a:lnTo>
                                <a:lnTo>
                                  <a:pt x="93" y="96"/>
                                </a:lnTo>
                                <a:lnTo>
                                  <a:pt x="93" y="96"/>
                                </a:lnTo>
                                <a:lnTo>
                                  <a:pt x="95" y="96"/>
                                </a:lnTo>
                                <a:lnTo>
                                  <a:pt x="95" y="97"/>
                                </a:lnTo>
                                <a:lnTo>
                                  <a:pt x="96" y="97"/>
                                </a:lnTo>
                                <a:lnTo>
                                  <a:pt x="97" y="97"/>
                                </a:lnTo>
                                <a:lnTo>
                                  <a:pt x="97" y="97"/>
                                </a:lnTo>
                                <a:lnTo>
                                  <a:pt x="99" y="99"/>
                                </a:lnTo>
                                <a:lnTo>
                                  <a:pt x="99" y="99"/>
                                </a:lnTo>
                                <a:lnTo>
                                  <a:pt x="100" y="99"/>
                                </a:lnTo>
                                <a:lnTo>
                                  <a:pt x="100" y="100"/>
                                </a:lnTo>
                              </a:path>
                            </a:pathLst>
                          </a:custGeom>
                          <a:solidFill>
                            <a:srgbClr val="D65F12"/>
                          </a:solidFill>
                          <a:ln>
                            <a:noFill/>
                          </a:ln>
                        </wps:spPr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9" o:spid="_x0000_s1026" o:spt="203" style="position:absolute;left:0pt;margin-left:289pt;margin-top:705pt;height:5pt;width:5pt;mso-position-horizontal-relative:page;mso-position-vertical-relative:page;z-index:251672576;mso-width-relative:page;mso-height-relative:page;" coordorigin="5780,14100" coordsize="100,100" o:gfxdata="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">
                <o:lock v:ext="edit" aspectratio="f"/>
                <v:shape id="任意多边形 30" o:spid="_x0000_s1026" o:spt="100" style="position:absolute;left:34710;top:84628;height:100;width:100;" fillcolor="#D65F12" filled="t" stroked="f" coordsize="100,100" o:gfxdata="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zRe74A&#10;AADbAAAADwAAAAAAAAABACAAAAAiAAAAZHJzL2Rvd25yZXYueG1sUEsBAhQAFAAAAAgAh07iQDMv&#10;BZ47AAAAOQAAABAAAAAAAAAAAQAgAAAADQEAAGRycy9zaGFwZXhtbC54bWxQSwUGAAAAAAYABgBb&#10;AQAAtwMAAAAA&#10;" path="m100,100l100,100,100,99,100,97,100,97,99,96,99,96,99,95,99,95,97,93,97,92,97,92,97,91,97,91,96,89,96,88,96,88,96,87,95,87,95,86,95,84,95,84,93,83,93,82,93,82,93,80,92,80,92,79,92,78,92,78,92,76,91,75,91,75,91,74,91,72,89,72,89,71,89,71,89,70,89,68,88,68,88,67,88,66,88,66,86,64,86,63,86,63,86,62,86,61,85,61,85,59,85,58,85,58,85,57,84,55,84,55,84,54,84,53,84,53,84,51,82,50,82,50,82,49,82,47,82,47,81,46,81,45,81,45,81,43,81,42,81,42,80,41,80,39,80,39,80,38,80,37,80,37,78,36,78,34,78,34,78,33,78,32,78,32,78,30,77,29,77,29,77,28,77,26,77,26,77,25,77,24,77,24,77,22,76,21,76,21,76,20,76,20,76,18,76,17,76,17,76,16,76,14,76,14,74,13,74,12,74,12,74,11,74,11,74,9,74,8,74,8,74,7,74,5,74,5,74,4,74,4,74,3,74,1,74,1,74,0,73,0,73,0,73,0,73,0,73,0,73,0,73,0,73,0,73,0,73,0,73,0,73,0,73,0,73,0,73,0,73,0,73,0,73,0,73,0,73,0,73,0,73,0,73,0,73,0,73,0,73,0,73,0,73,0,73,0,73,0,73,0,73,0,73,0,73,0,73,0,73,1,73,1,73,1,73,1,73,1,73,1,73,1,73,1,73,1,73,1,73,3,73,3,72,3,72,3,72,3,72,3,72,3,72,4,72,4,72,4,72,4,72,4,72,5,72,5,70,5,70,5,70,5,70,7,70,7,70,7,70,7,70,8,69,8,69,8,69,9,69,9,69,9,69,9,69,11,68,11,68,11,68,12,68,12,68,13,66,13,66,13,66,14,66,14,66,16,65,16,65,16,65,17,65,17,64,18,64,18,64,20,64,20,62,21,62,22,62,22,62,24,61,24,61,25,61,25,59,26,59,28,59,28,59,29,58,30,58,30,58,32,57,33,57,33,55,34,55,36,55,37,54,37,54,38,54,39,53,41,53,42,51,43,51,43,50,45,50,46,50,47,50,47,50,47,50,47,50,47,50,47,50,47,50,47,50,47,50,47,50,47,50,47,50,47,50,47,49,47,49,47,49,47,49,47,49,47,49,47,49,47,49,47,49,47,49,47,49,47,49,47,49,47,49,47,49,47,49,47,49,47,49,47,49,47,49,47,49,47,49,47,49,47,49,47,47,49,47,49,47,49,47,49,47,49,47,49,47,49,47,49,47,49,46,49,46,49,46,49,46,49,46,49,46,49,45,49,45,49,45,50,45,50,45,50,43,50,43,50,43,50,43,50,43,50,42,50,42,50,42,51,42,51,41,51,41,51,41,51,39,51,39,51,39,53,38,53,38,53,38,53,36,53,36,53,36,53,35,54,35,54,34,54,34,54,32,54,32,55,32,55,31,55,31,55,30,55,30,57,28,57,28,57,27,57,26,58,26,58,24,58,24,58,23,59,23,59,22,59,20,59,20,61,19,61,18,61,18,62,16,62,15,62,14,63,14,63,12,63,11,64,9,64,9,64,8,66,7,66,5,66,4,67,3,67,1,68,1,68,0,68,0,68,0,68,1,70,1,70,3,70,4,70,4,70,5,70,5,70,7,70,8,70,8,70,9,70,9,70,11,70,12,71,12,71,14,71,14,71,15,71,16,71,16,71,18,71,19,72,19,72,20,72,22,72,22,72,23,72,23,72,24,72,26,74,26,74,27,74,28,74,28,74,30,74,31,75,31,75,32,75,34,75,34,75,35,75,36,76,36,76,38,76,39,76,39,76,41,76,42,78,42,78,43,78,45,78,45,78,46,79,47,79,47,79,49,79,49,79,50,80,51,80,51,80,53,80,54,82,54,82,55,82,57,82,57,82,58,83,59,83,59,83,61,83,62,84,62,84,64,84,65,84,65,86,66,86,68,86,68,86,69,86,70,87,70,87,72,87,72,87,73,88,74,88,74,88,76,88,77,89,77,89,78,89,78,89,80,91,81,91,81,91,82,91,84,92,84,92,85,92,85,93,86,93,88,93,88,93,89,95,89,95,91,95,92,95,92,96,93,96,93,96,95,96,95,97,96,97,97,97,97,97,99,99,99,99,100,99,100,100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page">
                  <wp:posOffset>3657600</wp:posOffset>
                </wp:positionH>
                <wp:positionV relativeFrom="page">
                  <wp:posOffset>2451100</wp:posOffset>
                </wp:positionV>
                <wp:extent cx="50800" cy="63500"/>
                <wp:effectExtent l="0" t="0" r="18310225" b="12284710"/>
                <wp:wrapNone/>
                <wp:docPr id="53" name="组合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800" cy="63500"/>
                          <a:chOff x="5760" y="3860"/>
                          <a:chExt cx="80" cy="100"/>
                        </a:xfrm>
                      </wpg:grpSpPr>
                      <wps:wsp>
                        <wps:cNvPr id="47" name="任意多边形 28"/>
                        <wps:cNvSpPr>
                          <a:spLocks noEditPoints="1"/>
                        </wps:cNvSpPr>
                        <wps:spPr>
                          <a:xfrm>
                            <a:off x="34585" y="23186"/>
                            <a:ext cx="80" cy="10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0" h="100">
                                <a:moveTo>
                                  <a:pt x="80" y="0"/>
                                </a:moveTo>
                                <a:lnTo>
                                  <a:pt x="80" y="0"/>
                                </a:lnTo>
                                <a:lnTo>
                                  <a:pt x="80" y="1"/>
                                </a:lnTo>
                                <a:lnTo>
                                  <a:pt x="80" y="1"/>
                                </a:lnTo>
                                <a:lnTo>
                                  <a:pt x="80" y="3"/>
                                </a:lnTo>
                                <a:lnTo>
                                  <a:pt x="79" y="4"/>
                                </a:lnTo>
                                <a:lnTo>
                                  <a:pt x="79" y="4"/>
                                </a:lnTo>
                                <a:lnTo>
                                  <a:pt x="79" y="5"/>
                                </a:lnTo>
                                <a:lnTo>
                                  <a:pt x="79" y="5"/>
                                </a:lnTo>
                                <a:lnTo>
                                  <a:pt x="79" y="7"/>
                                </a:lnTo>
                                <a:lnTo>
                                  <a:pt x="78" y="8"/>
                                </a:lnTo>
                                <a:lnTo>
                                  <a:pt x="78" y="8"/>
                                </a:lnTo>
                                <a:lnTo>
                                  <a:pt x="78" y="9"/>
                                </a:lnTo>
                                <a:lnTo>
                                  <a:pt x="78" y="9"/>
                                </a:lnTo>
                                <a:lnTo>
                                  <a:pt x="77" y="11"/>
                                </a:lnTo>
                                <a:lnTo>
                                  <a:pt x="77" y="12"/>
                                </a:lnTo>
                                <a:lnTo>
                                  <a:pt x="77" y="12"/>
                                </a:lnTo>
                                <a:lnTo>
                                  <a:pt x="77" y="13"/>
                                </a:lnTo>
                                <a:lnTo>
                                  <a:pt x="76" y="13"/>
                                </a:lnTo>
                                <a:lnTo>
                                  <a:pt x="76" y="14"/>
                                </a:lnTo>
                                <a:lnTo>
                                  <a:pt x="76" y="16"/>
                                </a:lnTo>
                                <a:lnTo>
                                  <a:pt x="76" y="16"/>
                                </a:lnTo>
                                <a:lnTo>
                                  <a:pt x="75" y="17"/>
                                </a:lnTo>
                                <a:lnTo>
                                  <a:pt x="75" y="17"/>
                                </a:lnTo>
                                <a:lnTo>
                                  <a:pt x="75" y="18"/>
                                </a:lnTo>
                                <a:lnTo>
                                  <a:pt x="75" y="20"/>
                                </a:lnTo>
                                <a:lnTo>
                                  <a:pt x="75" y="20"/>
                                </a:lnTo>
                                <a:lnTo>
                                  <a:pt x="74" y="21"/>
                                </a:lnTo>
                                <a:lnTo>
                                  <a:pt x="74" y="22"/>
                                </a:lnTo>
                                <a:lnTo>
                                  <a:pt x="74" y="22"/>
                                </a:lnTo>
                                <a:lnTo>
                                  <a:pt x="74" y="24"/>
                                </a:lnTo>
                                <a:lnTo>
                                  <a:pt x="72" y="25"/>
                                </a:lnTo>
                                <a:lnTo>
                                  <a:pt x="72" y="25"/>
                                </a:lnTo>
                                <a:lnTo>
                                  <a:pt x="72" y="26"/>
                                </a:lnTo>
                                <a:lnTo>
                                  <a:pt x="72" y="26"/>
                                </a:lnTo>
                                <a:lnTo>
                                  <a:pt x="72" y="28"/>
                                </a:lnTo>
                                <a:lnTo>
                                  <a:pt x="71" y="29"/>
                                </a:lnTo>
                                <a:lnTo>
                                  <a:pt x="71" y="29"/>
                                </a:lnTo>
                                <a:lnTo>
                                  <a:pt x="71" y="30"/>
                                </a:lnTo>
                                <a:lnTo>
                                  <a:pt x="71" y="32"/>
                                </a:lnTo>
                                <a:lnTo>
                                  <a:pt x="71" y="32"/>
                                </a:lnTo>
                                <a:lnTo>
                                  <a:pt x="70" y="33"/>
                                </a:lnTo>
                                <a:lnTo>
                                  <a:pt x="70" y="34"/>
                                </a:lnTo>
                                <a:lnTo>
                                  <a:pt x="70" y="34"/>
                                </a:lnTo>
                                <a:lnTo>
                                  <a:pt x="70" y="36"/>
                                </a:lnTo>
                                <a:lnTo>
                                  <a:pt x="69" y="37"/>
                                </a:lnTo>
                                <a:lnTo>
                                  <a:pt x="69" y="37"/>
                                </a:lnTo>
                                <a:lnTo>
                                  <a:pt x="69" y="38"/>
                                </a:lnTo>
                                <a:lnTo>
                                  <a:pt x="69" y="39"/>
                                </a:lnTo>
                                <a:lnTo>
                                  <a:pt x="69" y="39"/>
                                </a:lnTo>
                                <a:lnTo>
                                  <a:pt x="68" y="41"/>
                                </a:lnTo>
                                <a:lnTo>
                                  <a:pt x="68" y="42"/>
                                </a:lnTo>
                                <a:lnTo>
                                  <a:pt x="68" y="42"/>
                                </a:lnTo>
                                <a:lnTo>
                                  <a:pt x="68" y="43"/>
                                </a:lnTo>
                                <a:lnTo>
                                  <a:pt x="68" y="45"/>
                                </a:lnTo>
                                <a:lnTo>
                                  <a:pt x="67" y="45"/>
                                </a:lnTo>
                                <a:lnTo>
                                  <a:pt x="67" y="46"/>
                                </a:lnTo>
                                <a:lnTo>
                                  <a:pt x="67" y="47"/>
                                </a:lnTo>
                                <a:lnTo>
                                  <a:pt x="67" y="47"/>
                                </a:lnTo>
                                <a:lnTo>
                                  <a:pt x="67" y="49"/>
                                </a:lnTo>
                                <a:lnTo>
                                  <a:pt x="67" y="50"/>
                                </a:lnTo>
                                <a:lnTo>
                                  <a:pt x="66" y="50"/>
                                </a:lnTo>
                                <a:lnTo>
                                  <a:pt x="66" y="51"/>
                                </a:lnTo>
                                <a:lnTo>
                                  <a:pt x="66" y="53"/>
                                </a:lnTo>
                                <a:lnTo>
                                  <a:pt x="66" y="53"/>
                                </a:lnTo>
                                <a:lnTo>
                                  <a:pt x="66" y="54"/>
                                </a:lnTo>
                                <a:lnTo>
                                  <a:pt x="66" y="55"/>
                                </a:lnTo>
                                <a:lnTo>
                                  <a:pt x="65" y="55"/>
                                </a:lnTo>
                                <a:lnTo>
                                  <a:pt x="65" y="57"/>
                                </a:lnTo>
                                <a:lnTo>
                                  <a:pt x="65" y="58"/>
                                </a:lnTo>
                                <a:lnTo>
                                  <a:pt x="65" y="58"/>
                                </a:lnTo>
                                <a:lnTo>
                                  <a:pt x="65" y="59"/>
                                </a:lnTo>
                                <a:lnTo>
                                  <a:pt x="65" y="61"/>
                                </a:lnTo>
                                <a:lnTo>
                                  <a:pt x="64" y="61"/>
                                </a:lnTo>
                                <a:lnTo>
                                  <a:pt x="64" y="62"/>
                                </a:lnTo>
                                <a:lnTo>
                                  <a:pt x="64" y="63"/>
                                </a:lnTo>
                                <a:lnTo>
                                  <a:pt x="64" y="63"/>
                                </a:lnTo>
                                <a:lnTo>
                                  <a:pt x="64" y="64"/>
                                </a:lnTo>
                                <a:lnTo>
                                  <a:pt x="64" y="66"/>
                                </a:lnTo>
                                <a:lnTo>
                                  <a:pt x="63" y="66"/>
                                </a:lnTo>
                                <a:lnTo>
                                  <a:pt x="63" y="67"/>
                                </a:lnTo>
                                <a:lnTo>
                                  <a:pt x="63" y="68"/>
                                </a:lnTo>
                                <a:lnTo>
                                  <a:pt x="63" y="68"/>
                                </a:lnTo>
                                <a:lnTo>
                                  <a:pt x="63" y="70"/>
                                </a:lnTo>
                                <a:lnTo>
                                  <a:pt x="63" y="71"/>
                                </a:lnTo>
                                <a:lnTo>
                                  <a:pt x="63" y="71"/>
                                </a:lnTo>
                                <a:lnTo>
                                  <a:pt x="63" y="72"/>
                                </a:lnTo>
                                <a:lnTo>
                                  <a:pt x="62" y="74"/>
                                </a:lnTo>
                                <a:lnTo>
                                  <a:pt x="62" y="74"/>
                                </a:lnTo>
                                <a:lnTo>
                                  <a:pt x="62" y="75"/>
                                </a:lnTo>
                                <a:lnTo>
                                  <a:pt x="62" y="76"/>
                                </a:lnTo>
                                <a:lnTo>
                                  <a:pt x="62" y="76"/>
                                </a:lnTo>
                                <a:lnTo>
                                  <a:pt x="62" y="78"/>
                                </a:lnTo>
                                <a:lnTo>
                                  <a:pt x="62" y="79"/>
                                </a:lnTo>
                                <a:lnTo>
                                  <a:pt x="62" y="79"/>
                                </a:lnTo>
                                <a:lnTo>
                                  <a:pt x="62" y="80"/>
                                </a:lnTo>
                                <a:lnTo>
                                  <a:pt x="61" y="80"/>
                                </a:lnTo>
                                <a:lnTo>
                                  <a:pt x="61" y="82"/>
                                </a:lnTo>
                                <a:lnTo>
                                  <a:pt x="61" y="83"/>
                                </a:lnTo>
                                <a:lnTo>
                                  <a:pt x="61" y="83"/>
                                </a:lnTo>
                                <a:lnTo>
                                  <a:pt x="61" y="84"/>
                                </a:lnTo>
                                <a:lnTo>
                                  <a:pt x="61" y="86"/>
                                </a:lnTo>
                                <a:lnTo>
                                  <a:pt x="61" y="86"/>
                                </a:lnTo>
                                <a:lnTo>
                                  <a:pt x="61" y="87"/>
                                </a:lnTo>
                                <a:lnTo>
                                  <a:pt x="61" y="88"/>
                                </a:lnTo>
                                <a:lnTo>
                                  <a:pt x="61" y="88"/>
                                </a:lnTo>
                                <a:lnTo>
                                  <a:pt x="61" y="89"/>
                                </a:lnTo>
                                <a:lnTo>
                                  <a:pt x="61" y="89"/>
                                </a:lnTo>
                                <a:lnTo>
                                  <a:pt x="59" y="91"/>
                                </a:lnTo>
                                <a:lnTo>
                                  <a:pt x="59" y="92"/>
                                </a:lnTo>
                                <a:lnTo>
                                  <a:pt x="59" y="92"/>
                                </a:lnTo>
                                <a:lnTo>
                                  <a:pt x="59" y="93"/>
                                </a:lnTo>
                                <a:lnTo>
                                  <a:pt x="59" y="95"/>
                                </a:lnTo>
                                <a:lnTo>
                                  <a:pt x="59" y="95"/>
                                </a:lnTo>
                                <a:lnTo>
                                  <a:pt x="59" y="96"/>
                                </a:lnTo>
                                <a:lnTo>
                                  <a:pt x="59" y="96"/>
                                </a:lnTo>
                                <a:lnTo>
                                  <a:pt x="59" y="97"/>
                                </a:lnTo>
                                <a:lnTo>
                                  <a:pt x="59" y="99"/>
                                </a:lnTo>
                                <a:lnTo>
                                  <a:pt x="59" y="99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9" y="100"/>
                                </a:lnTo>
                                <a:lnTo>
                                  <a:pt x="58" y="99"/>
                                </a:lnTo>
                                <a:lnTo>
                                  <a:pt x="58" y="99"/>
                                </a:lnTo>
                                <a:lnTo>
                                  <a:pt x="58" y="99"/>
                                </a:lnTo>
                                <a:lnTo>
                                  <a:pt x="58" y="99"/>
                                </a:lnTo>
                                <a:lnTo>
                                  <a:pt x="58" y="99"/>
                                </a:lnTo>
                                <a:lnTo>
                                  <a:pt x="58" y="99"/>
                                </a:lnTo>
                                <a:lnTo>
                                  <a:pt x="58" y="99"/>
                                </a:lnTo>
                                <a:lnTo>
                                  <a:pt x="58" y="99"/>
                                </a:lnTo>
                                <a:lnTo>
                                  <a:pt x="58" y="99"/>
                                </a:lnTo>
                                <a:lnTo>
                                  <a:pt x="58" y="99"/>
                                </a:lnTo>
                                <a:lnTo>
                                  <a:pt x="58" y="97"/>
                                </a:lnTo>
                                <a:lnTo>
                                  <a:pt x="58" y="97"/>
                                </a:lnTo>
                                <a:lnTo>
                                  <a:pt x="58" y="97"/>
                                </a:lnTo>
                                <a:lnTo>
                                  <a:pt x="58" y="97"/>
                                </a:lnTo>
                                <a:lnTo>
                                  <a:pt x="58" y="97"/>
                                </a:lnTo>
                                <a:lnTo>
                                  <a:pt x="58" y="97"/>
                                </a:lnTo>
                                <a:lnTo>
                                  <a:pt x="58" y="97"/>
                                </a:lnTo>
                                <a:lnTo>
                                  <a:pt x="57" y="96"/>
                                </a:lnTo>
                                <a:lnTo>
                                  <a:pt x="57" y="96"/>
                                </a:lnTo>
                                <a:lnTo>
                                  <a:pt x="57" y="96"/>
                                </a:lnTo>
                                <a:lnTo>
                                  <a:pt x="57" y="96"/>
                                </a:lnTo>
                                <a:lnTo>
                                  <a:pt x="57" y="96"/>
                                </a:lnTo>
                                <a:lnTo>
                                  <a:pt x="57" y="96"/>
                                </a:lnTo>
                                <a:lnTo>
                                  <a:pt x="57" y="95"/>
                                </a:lnTo>
                                <a:lnTo>
                                  <a:pt x="57" y="95"/>
                                </a:lnTo>
                                <a:lnTo>
                                  <a:pt x="57" y="95"/>
                                </a:lnTo>
                                <a:lnTo>
                                  <a:pt x="57" y="95"/>
                                </a:lnTo>
                                <a:lnTo>
                                  <a:pt x="56" y="93"/>
                                </a:lnTo>
                                <a:lnTo>
                                  <a:pt x="56" y="93"/>
                                </a:lnTo>
                                <a:lnTo>
                                  <a:pt x="56" y="93"/>
                                </a:lnTo>
                                <a:lnTo>
                                  <a:pt x="56" y="93"/>
                                </a:lnTo>
                                <a:lnTo>
                                  <a:pt x="56" y="92"/>
                                </a:lnTo>
                                <a:lnTo>
                                  <a:pt x="56" y="92"/>
                                </a:lnTo>
                                <a:lnTo>
                                  <a:pt x="56" y="92"/>
                                </a:lnTo>
                                <a:lnTo>
                                  <a:pt x="56" y="92"/>
                                </a:lnTo>
                                <a:lnTo>
                                  <a:pt x="55" y="91"/>
                                </a:lnTo>
                                <a:lnTo>
                                  <a:pt x="55" y="91"/>
                                </a:lnTo>
                                <a:lnTo>
                                  <a:pt x="55" y="91"/>
                                </a:lnTo>
                                <a:lnTo>
                                  <a:pt x="55" y="89"/>
                                </a:lnTo>
                                <a:lnTo>
                                  <a:pt x="55" y="89"/>
                                </a:lnTo>
                                <a:lnTo>
                                  <a:pt x="55" y="89"/>
                                </a:lnTo>
                                <a:lnTo>
                                  <a:pt x="54" y="88"/>
                                </a:lnTo>
                                <a:lnTo>
                                  <a:pt x="54" y="88"/>
                                </a:lnTo>
                                <a:lnTo>
                                  <a:pt x="54" y="87"/>
                                </a:lnTo>
                                <a:lnTo>
                                  <a:pt x="54" y="87"/>
                                </a:lnTo>
                                <a:lnTo>
                                  <a:pt x="54" y="87"/>
                                </a:lnTo>
                                <a:lnTo>
                                  <a:pt x="53" y="86"/>
                                </a:lnTo>
                                <a:lnTo>
                                  <a:pt x="53" y="86"/>
                                </a:lnTo>
                                <a:lnTo>
                                  <a:pt x="53" y="84"/>
                                </a:lnTo>
                                <a:lnTo>
                                  <a:pt x="53" y="84"/>
                                </a:lnTo>
                                <a:lnTo>
                                  <a:pt x="53" y="84"/>
                                </a:lnTo>
                                <a:lnTo>
                                  <a:pt x="52" y="83"/>
                                </a:lnTo>
                                <a:lnTo>
                                  <a:pt x="52" y="83"/>
                                </a:lnTo>
                                <a:lnTo>
                                  <a:pt x="52" y="82"/>
                                </a:lnTo>
                                <a:lnTo>
                                  <a:pt x="52" y="82"/>
                                </a:lnTo>
                                <a:lnTo>
                                  <a:pt x="51" y="80"/>
                                </a:lnTo>
                                <a:lnTo>
                                  <a:pt x="51" y="80"/>
                                </a:lnTo>
                                <a:lnTo>
                                  <a:pt x="51" y="79"/>
                                </a:lnTo>
                                <a:lnTo>
                                  <a:pt x="51" y="79"/>
                                </a:lnTo>
                                <a:lnTo>
                                  <a:pt x="50" y="78"/>
                                </a:lnTo>
                                <a:lnTo>
                                  <a:pt x="50" y="76"/>
                                </a:lnTo>
                                <a:lnTo>
                                  <a:pt x="50" y="76"/>
                                </a:lnTo>
                                <a:lnTo>
                                  <a:pt x="49" y="75"/>
                                </a:lnTo>
                                <a:lnTo>
                                  <a:pt x="49" y="75"/>
                                </a:lnTo>
                                <a:lnTo>
                                  <a:pt x="49" y="74"/>
                                </a:lnTo>
                                <a:lnTo>
                                  <a:pt x="48" y="72"/>
                                </a:lnTo>
                                <a:lnTo>
                                  <a:pt x="48" y="72"/>
                                </a:lnTo>
                                <a:lnTo>
                                  <a:pt x="48" y="71"/>
                                </a:lnTo>
                                <a:lnTo>
                                  <a:pt x="46" y="70"/>
                                </a:lnTo>
                                <a:lnTo>
                                  <a:pt x="46" y="70"/>
                                </a:lnTo>
                                <a:lnTo>
                                  <a:pt x="46" y="68"/>
                                </a:lnTo>
                                <a:lnTo>
                                  <a:pt x="45" y="67"/>
                                </a:lnTo>
                                <a:lnTo>
                                  <a:pt x="45" y="67"/>
                                </a:lnTo>
                                <a:lnTo>
                                  <a:pt x="45" y="66"/>
                                </a:lnTo>
                                <a:lnTo>
                                  <a:pt x="44" y="64"/>
                                </a:lnTo>
                                <a:lnTo>
                                  <a:pt x="44" y="63"/>
                                </a:lnTo>
                                <a:lnTo>
                                  <a:pt x="44" y="63"/>
                                </a:lnTo>
                                <a:lnTo>
                                  <a:pt x="43" y="62"/>
                                </a:lnTo>
                                <a:lnTo>
                                  <a:pt x="43" y="61"/>
                                </a:lnTo>
                                <a:lnTo>
                                  <a:pt x="42" y="59"/>
                                </a:lnTo>
                                <a:lnTo>
                                  <a:pt x="42" y="58"/>
                                </a:lnTo>
                                <a:lnTo>
                                  <a:pt x="42" y="58"/>
                                </a:lnTo>
                                <a:lnTo>
                                  <a:pt x="41" y="57"/>
                                </a:lnTo>
                                <a:lnTo>
                                  <a:pt x="41" y="55"/>
                                </a:lnTo>
                                <a:lnTo>
                                  <a:pt x="40" y="54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40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53"/>
                                </a:lnTo>
                                <a:lnTo>
                                  <a:pt x="38" y="51"/>
                                </a:lnTo>
                                <a:lnTo>
                                  <a:pt x="38" y="51"/>
                                </a:lnTo>
                                <a:lnTo>
                                  <a:pt x="38" y="51"/>
                                </a:lnTo>
                                <a:lnTo>
                                  <a:pt x="38" y="51"/>
                                </a:lnTo>
                                <a:lnTo>
                                  <a:pt x="38" y="51"/>
                                </a:lnTo>
                                <a:lnTo>
                                  <a:pt x="38" y="51"/>
                                </a:lnTo>
                                <a:lnTo>
                                  <a:pt x="38" y="51"/>
                                </a:lnTo>
                                <a:lnTo>
                                  <a:pt x="38" y="51"/>
                                </a:lnTo>
                                <a:lnTo>
                                  <a:pt x="38" y="51"/>
                                </a:lnTo>
                                <a:lnTo>
                                  <a:pt x="37" y="51"/>
                                </a:lnTo>
                                <a:lnTo>
                                  <a:pt x="37" y="51"/>
                                </a:lnTo>
                                <a:lnTo>
                                  <a:pt x="37" y="51"/>
                                </a:lnTo>
                                <a:lnTo>
                                  <a:pt x="37" y="51"/>
                                </a:lnTo>
                                <a:lnTo>
                                  <a:pt x="37" y="51"/>
                                </a:lnTo>
                                <a:lnTo>
                                  <a:pt x="37" y="51"/>
                                </a:lnTo>
                                <a:lnTo>
                                  <a:pt x="36" y="51"/>
                                </a:lnTo>
                                <a:lnTo>
                                  <a:pt x="36" y="50"/>
                                </a:lnTo>
                                <a:lnTo>
                                  <a:pt x="36" y="50"/>
                                </a:lnTo>
                                <a:lnTo>
                                  <a:pt x="36" y="50"/>
                                </a:lnTo>
                                <a:lnTo>
                                  <a:pt x="36" y="50"/>
                                </a:lnTo>
                                <a:lnTo>
                                  <a:pt x="35" y="50"/>
                                </a:lnTo>
                                <a:lnTo>
                                  <a:pt x="35" y="50"/>
                                </a:lnTo>
                                <a:lnTo>
                                  <a:pt x="35" y="50"/>
                                </a:lnTo>
                                <a:lnTo>
                                  <a:pt x="35" y="50"/>
                                </a:lnTo>
                                <a:lnTo>
                                  <a:pt x="34" y="50"/>
                                </a:lnTo>
                                <a:lnTo>
                                  <a:pt x="34" y="50"/>
                                </a:lnTo>
                                <a:lnTo>
                                  <a:pt x="34" y="49"/>
                                </a:lnTo>
                                <a:lnTo>
                                  <a:pt x="32" y="49"/>
                                </a:lnTo>
                                <a:lnTo>
                                  <a:pt x="32" y="49"/>
                                </a:lnTo>
                                <a:lnTo>
                                  <a:pt x="32" y="49"/>
                                </a:lnTo>
                                <a:lnTo>
                                  <a:pt x="32" y="49"/>
                                </a:lnTo>
                                <a:lnTo>
                                  <a:pt x="31" y="49"/>
                                </a:lnTo>
                                <a:lnTo>
                                  <a:pt x="31" y="49"/>
                                </a:lnTo>
                                <a:lnTo>
                                  <a:pt x="31" y="47"/>
                                </a:lnTo>
                                <a:lnTo>
                                  <a:pt x="30" y="47"/>
                                </a:lnTo>
                                <a:lnTo>
                                  <a:pt x="30" y="47"/>
                                </a:lnTo>
                                <a:lnTo>
                                  <a:pt x="30" y="47"/>
                                </a:lnTo>
                                <a:lnTo>
                                  <a:pt x="29" y="47"/>
                                </a:lnTo>
                                <a:lnTo>
                                  <a:pt x="29" y="47"/>
                                </a:lnTo>
                                <a:lnTo>
                                  <a:pt x="28" y="46"/>
                                </a:lnTo>
                                <a:lnTo>
                                  <a:pt x="28" y="46"/>
                                </a:lnTo>
                                <a:lnTo>
                                  <a:pt x="28" y="46"/>
                                </a:lnTo>
                                <a:lnTo>
                                  <a:pt x="27" y="46"/>
                                </a:lnTo>
                                <a:lnTo>
                                  <a:pt x="27" y="46"/>
                                </a:lnTo>
                                <a:lnTo>
                                  <a:pt x="26" y="46"/>
                                </a:lnTo>
                                <a:lnTo>
                                  <a:pt x="26" y="45"/>
                                </a:lnTo>
                                <a:lnTo>
                                  <a:pt x="25" y="45"/>
                                </a:lnTo>
                                <a:lnTo>
                                  <a:pt x="25" y="45"/>
                                </a:lnTo>
                                <a:lnTo>
                                  <a:pt x="24" y="45"/>
                                </a:lnTo>
                                <a:lnTo>
                                  <a:pt x="24" y="43"/>
                                </a:lnTo>
                                <a:lnTo>
                                  <a:pt x="23" y="43"/>
                                </a:lnTo>
                                <a:lnTo>
                                  <a:pt x="23" y="43"/>
                                </a:lnTo>
                                <a:lnTo>
                                  <a:pt x="22" y="43"/>
                                </a:lnTo>
                                <a:lnTo>
                                  <a:pt x="22" y="43"/>
                                </a:lnTo>
                                <a:lnTo>
                                  <a:pt x="21" y="42"/>
                                </a:lnTo>
                                <a:lnTo>
                                  <a:pt x="21" y="42"/>
                                </a:lnTo>
                                <a:lnTo>
                                  <a:pt x="19" y="42"/>
                                </a:lnTo>
                                <a:lnTo>
                                  <a:pt x="18" y="42"/>
                                </a:lnTo>
                                <a:lnTo>
                                  <a:pt x="18" y="41"/>
                                </a:lnTo>
                                <a:lnTo>
                                  <a:pt x="17" y="41"/>
                                </a:lnTo>
                                <a:lnTo>
                                  <a:pt x="16" y="41"/>
                                </a:lnTo>
                                <a:lnTo>
                                  <a:pt x="16" y="39"/>
                                </a:lnTo>
                                <a:lnTo>
                                  <a:pt x="15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3" y="38"/>
                                </a:lnTo>
                                <a:lnTo>
                                  <a:pt x="12" y="38"/>
                                </a:lnTo>
                                <a:lnTo>
                                  <a:pt x="12" y="38"/>
                                </a:lnTo>
                                <a:lnTo>
                                  <a:pt x="11" y="37"/>
                                </a:lnTo>
                                <a:lnTo>
                                  <a:pt x="10" y="37"/>
                                </a:lnTo>
                                <a:lnTo>
                                  <a:pt x="9" y="37"/>
                                </a:lnTo>
                                <a:lnTo>
                                  <a:pt x="9" y="36"/>
                                </a:lnTo>
                                <a:lnTo>
                                  <a:pt x="8" y="36"/>
                                </a:lnTo>
                                <a:lnTo>
                                  <a:pt x="6" y="36"/>
                                </a:lnTo>
                                <a:lnTo>
                                  <a:pt x="5" y="34"/>
                                </a:lnTo>
                                <a:lnTo>
                                  <a:pt x="4" y="34"/>
                                </a:lnTo>
                                <a:lnTo>
                                  <a:pt x="3" y="33"/>
                                </a:lnTo>
                                <a:lnTo>
                                  <a:pt x="3" y="33"/>
                                </a:lnTo>
                                <a:lnTo>
                                  <a:pt x="2" y="33"/>
                                </a:lnTo>
                                <a:lnTo>
                                  <a:pt x="1" y="32"/>
                                </a:lnTo>
                                <a:lnTo>
                                  <a:pt x="0" y="32"/>
                                </a:lnTo>
                                <a:lnTo>
                                  <a:pt x="0" y="32"/>
                                </a:lnTo>
                                <a:lnTo>
                                  <a:pt x="0" y="32"/>
                                </a:lnTo>
                                <a:lnTo>
                                  <a:pt x="1" y="32"/>
                                </a:lnTo>
                                <a:lnTo>
                                  <a:pt x="2" y="32"/>
                                </a:lnTo>
                                <a:lnTo>
                                  <a:pt x="2" y="32"/>
                                </a:lnTo>
                                <a:lnTo>
                                  <a:pt x="3" y="32"/>
                                </a:lnTo>
                                <a:lnTo>
                                  <a:pt x="3" y="30"/>
                                </a:lnTo>
                                <a:lnTo>
                                  <a:pt x="4" y="30"/>
                                </a:lnTo>
                                <a:lnTo>
                                  <a:pt x="5" y="30"/>
                                </a:lnTo>
                                <a:lnTo>
                                  <a:pt x="5" y="30"/>
                                </a:lnTo>
                                <a:lnTo>
                                  <a:pt x="6" y="30"/>
                                </a:lnTo>
                                <a:lnTo>
                                  <a:pt x="6" y="30"/>
                                </a:lnTo>
                                <a:lnTo>
                                  <a:pt x="8" y="30"/>
                                </a:lnTo>
                                <a:lnTo>
                                  <a:pt x="9" y="30"/>
                                </a:lnTo>
                                <a:lnTo>
                                  <a:pt x="9" y="30"/>
                                </a:lnTo>
                                <a:lnTo>
                                  <a:pt x="10" y="30"/>
                                </a:lnTo>
                                <a:lnTo>
                                  <a:pt x="10" y="30"/>
                                </a:lnTo>
                                <a:lnTo>
                                  <a:pt x="11" y="29"/>
                                </a:lnTo>
                                <a:lnTo>
                                  <a:pt x="12" y="29"/>
                                </a:lnTo>
                                <a:lnTo>
                                  <a:pt x="12" y="29"/>
                                </a:lnTo>
                                <a:lnTo>
                                  <a:pt x="13" y="29"/>
                                </a:lnTo>
                                <a:lnTo>
                                  <a:pt x="14" y="29"/>
                                </a:lnTo>
                                <a:lnTo>
                                  <a:pt x="14" y="29"/>
                                </a:lnTo>
                                <a:lnTo>
                                  <a:pt x="15" y="29"/>
                                </a:lnTo>
                                <a:lnTo>
                                  <a:pt x="15" y="29"/>
                                </a:lnTo>
                                <a:lnTo>
                                  <a:pt x="16" y="28"/>
                                </a:lnTo>
                                <a:lnTo>
                                  <a:pt x="17" y="28"/>
                                </a:lnTo>
                                <a:lnTo>
                                  <a:pt x="17" y="28"/>
                                </a:lnTo>
                                <a:lnTo>
                                  <a:pt x="18" y="28"/>
                                </a:lnTo>
                                <a:lnTo>
                                  <a:pt x="19" y="28"/>
                                </a:lnTo>
                                <a:lnTo>
                                  <a:pt x="19" y="28"/>
                                </a:lnTo>
                                <a:lnTo>
                                  <a:pt x="21" y="28"/>
                                </a:lnTo>
                                <a:lnTo>
                                  <a:pt x="22" y="26"/>
                                </a:lnTo>
                                <a:lnTo>
                                  <a:pt x="22" y="26"/>
                                </a:lnTo>
                                <a:lnTo>
                                  <a:pt x="23" y="26"/>
                                </a:lnTo>
                                <a:lnTo>
                                  <a:pt x="24" y="26"/>
                                </a:lnTo>
                                <a:lnTo>
                                  <a:pt x="24" y="26"/>
                                </a:lnTo>
                                <a:lnTo>
                                  <a:pt x="25" y="26"/>
                                </a:lnTo>
                                <a:lnTo>
                                  <a:pt x="25" y="25"/>
                                </a:lnTo>
                                <a:lnTo>
                                  <a:pt x="26" y="25"/>
                                </a:lnTo>
                                <a:lnTo>
                                  <a:pt x="27" y="25"/>
                                </a:lnTo>
                                <a:lnTo>
                                  <a:pt x="27" y="25"/>
                                </a:lnTo>
                                <a:lnTo>
                                  <a:pt x="28" y="25"/>
                                </a:lnTo>
                                <a:lnTo>
                                  <a:pt x="29" y="25"/>
                                </a:lnTo>
                                <a:lnTo>
                                  <a:pt x="29" y="24"/>
                                </a:lnTo>
                                <a:lnTo>
                                  <a:pt x="30" y="24"/>
                                </a:lnTo>
                                <a:lnTo>
                                  <a:pt x="31" y="24"/>
                                </a:lnTo>
                                <a:lnTo>
                                  <a:pt x="31" y="24"/>
                                </a:lnTo>
                                <a:lnTo>
                                  <a:pt x="32" y="24"/>
                                </a:lnTo>
                                <a:lnTo>
                                  <a:pt x="34" y="22"/>
                                </a:lnTo>
                                <a:lnTo>
                                  <a:pt x="34" y="22"/>
                                </a:lnTo>
                                <a:lnTo>
                                  <a:pt x="35" y="22"/>
                                </a:lnTo>
                                <a:lnTo>
                                  <a:pt x="36" y="22"/>
                                </a:lnTo>
                                <a:lnTo>
                                  <a:pt x="36" y="22"/>
                                </a:lnTo>
                                <a:lnTo>
                                  <a:pt x="37" y="21"/>
                                </a:lnTo>
                                <a:lnTo>
                                  <a:pt x="38" y="21"/>
                                </a:lnTo>
                                <a:lnTo>
                                  <a:pt x="38" y="21"/>
                                </a:lnTo>
                                <a:lnTo>
                                  <a:pt x="39" y="21"/>
                                </a:lnTo>
                                <a:lnTo>
                                  <a:pt x="40" y="21"/>
                                </a:lnTo>
                                <a:lnTo>
                                  <a:pt x="40" y="20"/>
                                </a:lnTo>
                                <a:lnTo>
                                  <a:pt x="41" y="20"/>
                                </a:lnTo>
                                <a:lnTo>
                                  <a:pt x="42" y="20"/>
                                </a:lnTo>
                                <a:lnTo>
                                  <a:pt x="42" y="20"/>
                                </a:lnTo>
                                <a:lnTo>
                                  <a:pt x="43" y="20"/>
                                </a:lnTo>
                                <a:lnTo>
                                  <a:pt x="44" y="18"/>
                                </a:lnTo>
                                <a:lnTo>
                                  <a:pt x="44" y="18"/>
                                </a:lnTo>
                                <a:lnTo>
                                  <a:pt x="45" y="18"/>
                                </a:lnTo>
                                <a:lnTo>
                                  <a:pt x="46" y="18"/>
                                </a:lnTo>
                                <a:lnTo>
                                  <a:pt x="46" y="17"/>
                                </a:lnTo>
                                <a:lnTo>
                                  <a:pt x="48" y="17"/>
                                </a:lnTo>
                                <a:lnTo>
                                  <a:pt x="49" y="17"/>
                                </a:lnTo>
                                <a:lnTo>
                                  <a:pt x="49" y="17"/>
                                </a:lnTo>
                                <a:lnTo>
                                  <a:pt x="50" y="16"/>
                                </a:lnTo>
                                <a:lnTo>
                                  <a:pt x="50" y="16"/>
                                </a:lnTo>
                                <a:lnTo>
                                  <a:pt x="51" y="16"/>
                                </a:lnTo>
                                <a:lnTo>
                                  <a:pt x="52" y="16"/>
                                </a:lnTo>
                                <a:lnTo>
                                  <a:pt x="52" y="16"/>
                                </a:lnTo>
                                <a:lnTo>
                                  <a:pt x="53" y="14"/>
                                </a:lnTo>
                                <a:lnTo>
                                  <a:pt x="54" y="14"/>
                                </a:lnTo>
                                <a:lnTo>
                                  <a:pt x="54" y="14"/>
                                </a:lnTo>
                                <a:lnTo>
                                  <a:pt x="55" y="14"/>
                                </a:lnTo>
                                <a:lnTo>
                                  <a:pt x="56" y="13"/>
                                </a:lnTo>
                                <a:lnTo>
                                  <a:pt x="56" y="13"/>
                                </a:lnTo>
                                <a:lnTo>
                                  <a:pt x="57" y="13"/>
                                </a:lnTo>
                                <a:lnTo>
                                  <a:pt x="58" y="13"/>
                                </a:lnTo>
                                <a:lnTo>
                                  <a:pt x="58" y="12"/>
                                </a:lnTo>
                                <a:lnTo>
                                  <a:pt x="59" y="12"/>
                                </a:lnTo>
                                <a:lnTo>
                                  <a:pt x="59" y="12"/>
                                </a:lnTo>
                                <a:lnTo>
                                  <a:pt x="61" y="12"/>
                                </a:lnTo>
                                <a:lnTo>
                                  <a:pt x="62" y="11"/>
                                </a:lnTo>
                                <a:lnTo>
                                  <a:pt x="62" y="11"/>
                                </a:lnTo>
                                <a:lnTo>
                                  <a:pt x="63" y="11"/>
                                </a:lnTo>
                                <a:lnTo>
                                  <a:pt x="64" y="11"/>
                                </a:lnTo>
                                <a:lnTo>
                                  <a:pt x="64" y="9"/>
                                </a:lnTo>
                                <a:lnTo>
                                  <a:pt x="65" y="9"/>
                                </a:lnTo>
                                <a:lnTo>
                                  <a:pt x="65" y="9"/>
                                </a:lnTo>
                                <a:lnTo>
                                  <a:pt x="66" y="8"/>
                                </a:lnTo>
                                <a:lnTo>
                                  <a:pt x="67" y="8"/>
                                </a:lnTo>
                                <a:lnTo>
                                  <a:pt x="67" y="8"/>
                                </a:lnTo>
                                <a:lnTo>
                                  <a:pt x="68" y="8"/>
                                </a:lnTo>
                                <a:lnTo>
                                  <a:pt x="68" y="7"/>
                                </a:lnTo>
                                <a:lnTo>
                                  <a:pt x="69" y="7"/>
                                </a:lnTo>
                                <a:lnTo>
                                  <a:pt x="70" y="7"/>
                                </a:lnTo>
                                <a:lnTo>
                                  <a:pt x="70" y="7"/>
                                </a:lnTo>
                                <a:lnTo>
                                  <a:pt x="71" y="5"/>
                                </a:lnTo>
                                <a:lnTo>
                                  <a:pt x="71" y="5"/>
                                </a:lnTo>
                                <a:lnTo>
                                  <a:pt x="72" y="5"/>
                                </a:lnTo>
                                <a:lnTo>
                                  <a:pt x="74" y="5"/>
                                </a:lnTo>
                                <a:lnTo>
                                  <a:pt x="74" y="4"/>
                                </a:lnTo>
                                <a:lnTo>
                                  <a:pt x="75" y="4"/>
                                </a:lnTo>
                                <a:lnTo>
                                  <a:pt x="75" y="4"/>
                                </a:lnTo>
                                <a:lnTo>
                                  <a:pt x="76" y="3"/>
                                </a:lnTo>
                                <a:lnTo>
                                  <a:pt x="77" y="3"/>
                                </a:lnTo>
                                <a:lnTo>
                                  <a:pt x="77" y="3"/>
                                </a:lnTo>
                                <a:lnTo>
                                  <a:pt x="78" y="3"/>
                                </a:lnTo>
                                <a:lnTo>
                                  <a:pt x="78" y="1"/>
                                </a:lnTo>
                                <a:lnTo>
                                  <a:pt x="79" y="1"/>
                                </a:lnTo>
                                <a:lnTo>
                                  <a:pt x="79" y="1"/>
                                </a:lnTo>
                                <a:lnTo>
                                  <a:pt x="80" y="1"/>
                                </a:lnTo>
                                <a:lnTo>
                                  <a:pt x="80" y="0"/>
                                </a:lnTo>
                              </a:path>
                            </a:pathLst>
                          </a:custGeom>
                          <a:solidFill>
                            <a:srgbClr val="D65F12"/>
                          </a:solidFill>
                          <a:ln>
                            <a:noFill/>
                          </a:ln>
                        </wps:spPr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7" o:spid="_x0000_s1026" o:spt="203" style="position:absolute;left:0pt;margin-left:288pt;margin-top:193pt;height:5pt;width:4pt;mso-position-horizontal-relative:page;mso-position-vertical-relative:page;z-index:251673600;mso-width-relative:page;mso-height-relative:page;" coordorigin="5760,3860" coordsize="80,100" o:gfxdata="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">
                <o:lock v:ext="edit" aspectratio="f"/>
                <v:shape id="任意多边形 28" o:spid="_x0000_s1026" o:spt="100" style="position:absolute;left:34585;top:23186;height:100;width:80;" fillcolor="#D65F12" filled="t" stroked="f" coordsize="80,100" o:gfxdata="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xm1YAvQAA&#10;ANsAAAAPAAAAAAAAAAEAIAAAACIAAABkcnMvZG93bnJldi54bWxQSwECFAAUAAAACACHTuJAMy8F&#10;njsAAAA5AAAAEAAAAAAAAAABACAAAAAMAQAAZHJzL3NoYXBleG1sLnhtbFBLBQYAAAAABgAGAFsB&#10;AAC2AwAAAAA=&#10;" path="m80,0l80,0,80,1,80,1,80,3,79,4,79,4,79,5,79,5,79,7,78,8,78,8,78,9,78,9,77,11,77,12,77,12,77,13,76,13,76,14,76,16,76,16,75,17,75,17,75,18,75,20,75,20,74,21,74,22,74,22,74,24,72,25,72,25,72,26,72,26,72,28,71,29,71,29,71,30,71,32,71,32,70,33,70,34,70,34,70,36,69,37,69,37,69,38,69,39,69,39,68,41,68,42,68,42,68,43,68,45,67,45,67,46,67,47,67,47,67,49,67,50,66,50,66,51,66,53,66,53,66,54,66,55,65,55,65,57,65,58,65,58,65,59,65,61,64,61,64,62,64,63,64,63,64,64,64,66,63,66,63,67,63,68,63,68,63,70,63,71,63,71,63,72,62,74,62,74,62,75,62,76,62,76,62,78,62,79,62,79,62,80,61,80,61,82,61,83,61,83,61,84,61,86,61,86,61,87,61,88,61,88,61,89,61,89,59,91,59,92,59,92,59,93,59,95,59,95,59,96,59,96,59,97,59,99,59,99,59,100,59,100,59,100,59,100,59,100,59,100,59,100,59,100,59,100,59,100,59,100,59,100,59,100,59,100,59,100,59,100,59,100,59,100,59,100,59,100,59,100,59,100,59,100,59,100,59,100,59,100,59,100,59,100,59,100,59,100,59,100,59,100,59,100,59,100,59,100,59,100,58,99,58,99,58,99,58,99,58,99,58,99,58,99,58,99,58,99,58,99,58,97,58,97,58,97,58,97,58,97,58,97,58,97,57,96,57,96,57,96,57,96,57,96,57,96,57,95,57,95,57,95,57,95,56,93,56,93,56,93,56,93,56,92,56,92,56,92,56,92,55,91,55,91,55,91,55,89,55,89,55,89,54,88,54,88,54,87,54,87,54,87,53,86,53,86,53,84,53,84,53,84,52,83,52,83,52,82,52,82,51,80,51,80,51,79,51,79,50,78,50,76,50,76,49,75,49,75,49,74,48,72,48,72,48,71,46,70,46,70,46,68,45,67,45,67,45,66,44,64,44,63,44,63,43,62,43,61,42,59,42,58,42,58,41,57,41,55,40,54,40,53,40,53,40,53,40,53,40,53,40,53,40,53,40,53,40,53,40,53,40,53,40,53,40,53,40,53,40,53,40,53,40,53,40,53,40,53,40,53,40,53,40,53,40,53,40,53,40,53,39,53,39,53,39,53,39,53,39,53,39,53,39,53,39,53,39,53,39,53,39,53,39,53,39,53,39,53,39,53,38,51,38,51,38,51,38,51,38,51,38,51,38,51,38,51,38,51,37,51,37,51,37,51,37,51,37,51,37,51,36,51,36,50,36,50,36,50,36,50,35,50,35,50,35,50,35,50,34,50,34,50,34,49,32,49,32,49,32,49,32,49,31,49,31,49,31,47,30,47,30,47,30,47,29,47,29,47,28,46,28,46,28,46,27,46,27,46,26,46,26,45,25,45,25,45,24,45,24,43,23,43,23,43,22,43,22,43,21,42,21,42,19,42,18,42,18,41,17,41,16,41,16,39,15,39,14,39,14,39,13,38,12,38,12,38,11,37,10,37,9,37,9,36,8,36,6,36,5,34,4,34,3,33,3,33,2,33,1,32,0,32,0,32,0,32,1,32,2,32,2,32,3,32,3,30,4,30,5,30,5,30,6,30,6,30,8,30,9,30,9,30,10,30,10,30,11,29,12,29,12,29,13,29,14,29,14,29,15,29,15,29,16,28,17,28,17,28,18,28,19,28,19,28,21,28,22,26,22,26,23,26,24,26,24,26,25,26,25,25,26,25,27,25,27,25,28,25,29,25,29,24,30,24,31,24,31,24,32,24,34,22,34,22,35,22,36,22,36,22,37,21,38,21,38,21,39,21,40,21,40,20,41,20,42,20,42,20,43,20,44,18,44,18,45,18,46,18,46,17,48,17,49,17,49,17,50,16,50,16,51,16,52,16,52,16,53,14,54,14,54,14,55,14,56,13,56,13,57,13,58,13,58,12,59,12,59,12,61,12,62,11,62,11,63,11,64,11,64,9,65,9,65,9,66,8,67,8,67,8,68,8,68,7,69,7,70,7,70,7,71,5,71,5,72,5,74,5,74,4,75,4,75,4,76,3,77,3,77,3,78,3,78,1,79,1,79,1,80,1,80,0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bookmarkStart w:id="5" w:name="PageMark6"/>
      <w:bookmarkEnd w:id="5"/>
    </w:p>
    <w:p>
      <w:pPr>
        <w:spacing w:line="240" w:lineRule="exact"/>
        <w:ind w:left="2000"/>
      </w:pPr>
      <w:bookmarkStart w:id="6" w:name="PageMark10"/>
      <w:bookmarkEnd w:id="6"/>
      <w:bookmarkStart w:id="7" w:name="PageMark12"/>
      <w:bookmarkEnd w:id="7"/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75565</wp:posOffset>
                </wp:positionH>
                <wp:positionV relativeFrom="paragraph">
                  <wp:posOffset>102870</wp:posOffset>
                </wp:positionV>
                <wp:extent cx="7390765" cy="10495915"/>
                <wp:effectExtent l="96520" t="96520" r="113665" b="113665"/>
                <wp:wrapNone/>
                <wp:docPr id="456" name="组合 4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0765" cy="10495915"/>
                          <a:chOff x="17821" y="51835"/>
                          <a:chExt cx="11639" cy="16529"/>
                        </a:xfrm>
                      </wpg:grpSpPr>
                      <wps:wsp>
                        <wps:cNvPr id="454" name="矩形 278"/>
                        <wps:cNvSpPr/>
                        <wps:spPr>
                          <a:xfrm>
                            <a:off x="17821" y="51835"/>
                            <a:ext cx="11639" cy="16529"/>
                          </a:xfrm>
                          <a:prstGeom prst="rect">
                            <a:avLst/>
                          </a:prstGeom>
                          <a:noFill/>
                          <a:ln w="193675">
                            <a:solidFill>
                              <a:srgbClr val="84C22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55" name="矩形 279"/>
                        <wps:cNvSpPr/>
                        <wps:spPr>
                          <a:xfrm>
                            <a:off x="17988" y="51939"/>
                            <a:ext cx="11357" cy="1624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5.95pt;margin-top:8.1pt;height:826.45pt;width:581.95pt;z-index:251693056;mso-width-relative:page;mso-height-relative:page;" coordorigin="17821,51835" coordsize="11639,16529" o:gfxdata="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">
                <o:lock v:ext="edit" aspectratio="f"/>
                <v:rect id="矩形 278" o:spid="_x0000_s1026" o:spt="1" style="position:absolute;left:17821;top:51835;height:16529;width:11639;v-text-anchor:middle;" filled="f" stroked="t" coordsize="21600,21600" o:gfxdata="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AOiI1&#10;wAAAANwAAAAPAAAAAAAAAAEAIAAAACIAAABkcnMvZG93bnJldi54bWxQSwECFAAUAAAACACHTuJA&#10;My8FnjsAAAA5AAAAEAAAAAAAAAABACAAAAAPAQAAZHJzL3NoYXBleG1sLnhtbFBLBQYAAAAABgAG&#10;AFsBAAC5AwAAAAA=&#10;">
                  <v:fill on="f" focussize="0,0"/>
                  <v:stroke weight="15.25pt" color="#84C225 [3204]" joinstyle="round"/>
                  <v:imagedata o:title=""/>
                  <o:lock v:ext="edit" aspectratio="f"/>
                </v:rect>
                <v:rect id="矩形 279" o:spid="_x0000_s1026" o:spt="1" style="position:absolute;left:17988;top:51939;height:16245;width:11357;v-text-anchor:middle;" fillcolor="#FFFFFF [3212]" filled="t" stroked="f" coordsize="21600,21600" o:gfxdata="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FSuQi8AAAA&#10;3AAAAA8AAAAAAAAAAQAgAAAAIgAAAGRycy9kb3ducmV2LnhtbFBLAQIUABQAAAAIAIdO4kAzLwWe&#10;OwAAADkAAAAQAAAAAAAAAAEAIAAAAAsBAABkcnMvc2hhcGV4bWwueG1sUEsFBgAAAAAGAAYAWwEA&#10;ALUDAAAAAA==&#10;">
                  <v:fill on="t" focussize="0,0"/>
                  <v:stroke on="f" weight="2pt"/>
                  <v:imagedata o:title=""/>
                  <o:lock v:ext="edit" aspectratio="f"/>
                </v:rect>
              </v:group>
            </w:pict>
          </mc:Fallback>
        </mc:AlternateContent>
      </w: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</w:p>
    <w:p>
      <w:pPr>
        <w:spacing w:line="240" w:lineRule="exact"/>
        <w:ind w:left="2000"/>
      </w:pPr>
      <w:r>
        <w:rPr>
          <w:sz w:val="24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3912870</wp:posOffset>
            </wp:positionH>
            <wp:positionV relativeFrom="paragraph">
              <wp:posOffset>5415915</wp:posOffset>
            </wp:positionV>
            <wp:extent cx="3011170" cy="4213225"/>
            <wp:effectExtent l="0" t="0" r="0" b="0"/>
            <wp:wrapNone/>
            <wp:docPr id="457" name="图片 1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图片 11" descr="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300000">
                      <a:off x="0" y="0"/>
                      <a:ext cx="3011170" cy="421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208280</wp:posOffset>
                </wp:positionH>
                <wp:positionV relativeFrom="paragraph">
                  <wp:posOffset>977900</wp:posOffset>
                </wp:positionV>
                <wp:extent cx="7124700" cy="3541395"/>
                <wp:effectExtent l="0" t="0" r="0" b="0"/>
                <wp:wrapNone/>
                <wp:docPr id="463" name="组合 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4700" cy="3541395"/>
                          <a:chOff x="18030" y="54503"/>
                          <a:chExt cx="11220" cy="5577"/>
                        </a:xfrm>
                      </wpg:grpSpPr>
                      <wps:wsp>
                        <wps:cNvPr id="458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20919" y="56678"/>
                            <a:ext cx="5442" cy="19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240" w:lineRule="auto"/>
                                <w:jc w:val="center"/>
                                <w:textAlignment w:val="auto"/>
                                <w:rPr>
                                  <w:rFonts w:hint="eastAsia" w:ascii="微软雅黑" w:hAnsi="微软雅黑" w:eastAsia="微软雅黑" w:cs="微软雅黑"/>
                                  <w:b/>
                                  <w:bCs/>
                                  <w:color w:val="84C225"/>
                                  <w:sz w:val="112"/>
                                  <w:szCs w:val="112"/>
                                  <w:lang w:val="en-US" w:eastAsia="zh-CN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="微软雅黑"/>
                                  <w:b/>
                                  <w:bCs/>
                                  <w:color w:val="84C225"/>
                                  <w:sz w:val="112"/>
                                  <w:szCs w:val="112"/>
                                  <w:lang w:val="en-US" w:eastAsia="zh-CN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  <w:t>您辛苦了!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59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18030" y="54503"/>
                            <a:ext cx="11220" cy="24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240" w:lineRule="auto"/>
                                <w:jc w:val="center"/>
                                <w:textAlignment w:val="auto"/>
                                <w:rPr>
                                  <w:rFonts w:hint="eastAsia" w:ascii="微软雅黑" w:hAnsi="微软雅黑" w:eastAsia="微软雅黑" w:cs="微软雅黑"/>
                                  <w:b/>
                                  <w:bCs/>
                                  <w:color w:val="84C225"/>
                                  <w:sz w:val="112"/>
                                  <w:szCs w:val="112"/>
                                  <w:lang w:val="en-US" w:eastAsia="zh-CN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="微软雅黑"/>
                                  <w:b/>
                                  <w:bCs/>
                                  <w:color w:val="84C225"/>
                                  <w:sz w:val="112"/>
                                  <w:szCs w:val="112"/>
                                  <w:lang w:val="en-US" w:eastAsia="zh-CN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</w:rPr>
                                <w:t>感谢老师的审阅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336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20304" y="59276"/>
                            <a:ext cx="6672" cy="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spacing w:line="360" w:lineRule="exact"/>
                                <w:jc w:val="center"/>
                                <w:rPr>
                                  <w:rFonts w:ascii="微软雅黑" w:hAnsi="微软雅黑" w:eastAsia="微软雅黑"/>
                                  <w:color w:val="84C225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/>
                                  <w:color w:val="84C225"/>
                                  <w:sz w:val="32"/>
                                  <w:szCs w:val="32"/>
                                </w:rPr>
                                <w:t>我</w:t>
                              </w:r>
                              <w:r>
                                <w:rPr>
                                  <w:rFonts w:hint="eastAsia" w:ascii="微软雅黑" w:hAnsi="微软雅黑" w:eastAsia="微软雅黑"/>
                                  <w:color w:val="84C225"/>
                                  <w:sz w:val="32"/>
                                  <w:szCs w:val="32"/>
                                  <w:lang w:val="en-US" w:eastAsia="zh-CN"/>
                                </w:rPr>
                                <w:t>已经做好了准备</w:t>
                              </w:r>
                              <w:r>
                                <w:rPr>
                                  <w:rFonts w:hint="eastAsia" w:ascii="微软雅黑" w:hAnsi="微软雅黑" w:eastAsia="微软雅黑"/>
                                  <w:color w:val="84C225"/>
                                  <w:sz w:val="32"/>
                                  <w:szCs w:val="32"/>
                                </w:rPr>
                                <w:t>，我的中学</w:t>
                              </w:r>
                              <w:r>
                                <w:rPr>
                                  <w:rFonts w:hint="eastAsia" w:ascii="微软雅黑" w:hAnsi="微软雅黑" w:eastAsia="微软雅黑"/>
                                  <w:color w:val="84C225"/>
                                  <w:sz w:val="32"/>
                                  <w:szCs w:val="32"/>
                                  <w:lang w:val="en-US" w:eastAsia="zh-CN"/>
                                </w:rPr>
                                <w:t>将</w:t>
                              </w:r>
                              <w:r>
                                <w:rPr>
                                  <w:rFonts w:hint="eastAsia" w:ascii="微软雅黑" w:hAnsi="微软雅黑" w:eastAsia="微软雅黑"/>
                                  <w:color w:val="84C225"/>
                                  <w:sz w:val="32"/>
                                  <w:szCs w:val="32"/>
                                </w:rPr>
                                <w:t>更加精彩！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461" name="矩形 461"/>
                        <wps:cNvSpPr/>
                        <wps:spPr>
                          <a:xfrm>
                            <a:off x="18651" y="58795"/>
                            <a:ext cx="9978" cy="57"/>
                          </a:xfrm>
                          <a:prstGeom prst="rect">
                            <a:avLst/>
                          </a:prstGeom>
                          <a:solidFill>
                            <a:srgbClr val="84C22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6.4pt;margin-top:77pt;height:278.85pt;width:561pt;z-index:251695104;mso-width-relative:page;mso-height-relative:page;" coordorigin="18030,54503" coordsize="11220,5577" o:gfxdata="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">
                <o:lock v:ext="edit" aspectratio="f"/>
                <v:shape id="文本框 2" o:spid="_x0000_s1026" o:spt="202" type="#_x0000_t202" style="position:absolute;left:20919;top:56678;height:1926;width:5442;" filled="f" stroked="f" coordsize="21600,21600" o:gfxdata="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qpZjyugAAANwA&#10;AAAPAAAAAAAAAAEAIAAAACIAAABkcnMvZG93bnJldi54bWxQSwECFAAUAAAACACHTuJAMy8FnjsA&#10;AAA5AAAAEAAAAAAAAAABACAAAAAJAQAAZHJzL3NoYXBleG1sLnhtbFBLBQYAAAAABgAGAFsBAACz&#10;AwAAAAA=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240" w:lineRule="auto"/>
                          <w:jc w:val="center"/>
                          <w:textAlignment w:val="auto"/>
                          <w:rPr>
                            <w:rFonts w:hint="eastAsia" w:ascii="微软雅黑" w:hAnsi="微软雅黑" w:eastAsia="微软雅黑" w:cs="微软雅黑"/>
                            <w:b/>
                            <w:bCs/>
                            <w:color w:val="84C225"/>
                            <w:sz w:val="112"/>
                            <w:szCs w:val="112"/>
                            <w:lang w:val="en-US" w:eastAsia="zh-CN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b/>
                            <w:bCs/>
                            <w:color w:val="84C225"/>
                            <w:sz w:val="112"/>
                            <w:szCs w:val="112"/>
                            <w:lang w:val="en-US" w:eastAsia="zh-CN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  <w:t>您辛苦了!</w:t>
                        </w:r>
                      </w:p>
                    </w:txbxContent>
                  </v:textbox>
                </v:shape>
                <v:shape id="文本框 2" o:spid="_x0000_s1026" o:spt="202" type="#_x0000_t202" style="position:absolute;left:18030;top:54503;height:2468;width:11220;v-text-anchor:middle;" filled="f" stroked="f" coordsize="21600,21600" o:gfxdata="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Kcw074A&#10;AADcAAAADwAAAAAAAAABACAAAAAiAAAAZHJzL2Rvd25yZXYueG1sUEsBAhQAFAAAAAgAh07iQDMv&#10;BZ47AAAAOQAAABAAAAAAAAAAAQAgAAAADQEAAGRycy9zaGFwZXhtbC54bWxQSwUGAAAAAAYABgBb&#10;AQAAtwMAAAAA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240" w:lineRule="auto"/>
                          <w:jc w:val="center"/>
                          <w:textAlignment w:val="auto"/>
                          <w:rPr>
                            <w:rFonts w:hint="eastAsia" w:ascii="微软雅黑" w:hAnsi="微软雅黑" w:eastAsia="微软雅黑" w:cs="微软雅黑"/>
                            <w:b/>
                            <w:bCs/>
                            <w:color w:val="84C225"/>
                            <w:sz w:val="112"/>
                            <w:szCs w:val="112"/>
                            <w:lang w:val="en-US" w:eastAsia="zh-CN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b/>
                            <w:bCs/>
                            <w:color w:val="84C225"/>
                            <w:sz w:val="112"/>
                            <w:szCs w:val="112"/>
                            <w:lang w:val="en-US" w:eastAsia="zh-CN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</w:rPr>
                          <w:t>感谢老师的审阅</w:t>
                        </w:r>
                      </w:p>
                    </w:txbxContent>
                  </v:textbox>
                </v:shape>
                <v:shape id="文本框 2" o:spid="_x0000_s1026" o:spt="202" type="#_x0000_t202" style="position:absolute;left:20304;top:59276;height:805;width:6672;v-text-anchor:middle;" filled="f" stroked="f" coordsize="21600,21600" o:gfxdata="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E2MZL4A&#10;AADcAAAADwAAAAAAAAABACAAAAAiAAAAZHJzL2Rvd25yZXYueG1sUEsBAhQAFAAAAAgAh07iQDMv&#10;BZ47AAAAOQAAABAAAAAAAAAAAQAgAAAADQEAAGRycy9zaGFwZXhtbC54bWxQSwUGAAAAAAYABgBb&#10;AQAAtwMAAAAA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spacing w:line="360" w:lineRule="exact"/>
                          <w:jc w:val="center"/>
                          <w:rPr>
                            <w:rFonts w:ascii="微软雅黑" w:hAnsi="微软雅黑" w:eastAsia="微软雅黑"/>
                            <w:color w:val="84C225"/>
                            <w:sz w:val="32"/>
                            <w:szCs w:val="32"/>
                          </w:rPr>
                        </w:pPr>
                        <w:r>
                          <w:rPr>
                            <w:rFonts w:hint="eastAsia" w:ascii="微软雅黑" w:hAnsi="微软雅黑" w:eastAsia="微软雅黑"/>
                            <w:color w:val="84C225"/>
                            <w:sz w:val="32"/>
                            <w:szCs w:val="32"/>
                          </w:rPr>
                          <w:t>我</w:t>
                        </w:r>
                        <w:r>
                          <w:rPr>
                            <w:rFonts w:hint="eastAsia" w:ascii="微软雅黑" w:hAnsi="微软雅黑" w:eastAsia="微软雅黑"/>
                            <w:color w:val="84C225"/>
                            <w:sz w:val="32"/>
                            <w:szCs w:val="32"/>
                            <w:lang w:val="en-US" w:eastAsia="zh-CN"/>
                          </w:rPr>
                          <w:t>已经做好了准备</w:t>
                        </w:r>
                        <w:r>
                          <w:rPr>
                            <w:rFonts w:hint="eastAsia" w:ascii="微软雅黑" w:hAnsi="微软雅黑" w:eastAsia="微软雅黑"/>
                            <w:color w:val="84C225"/>
                            <w:sz w:val="32"/>
                            <w:szCs w:val="32"/>
                          </w:rPr>
                          <w:t>，我的中学</w:t>
                        </w:r>
                        <w:r>
                          <w:rPr>
                            <w:rFonts w:hint="eastAsia" w:ascii="微软雅黑" w:hAnsi="微软雅黑" w:eastAsia="微软雅黑"/>
                            <w:color w:val="84C225"/>
                            <w:sz w:val="32"/>
                            <w:szCs w:val="32"/>
                            <w:lang w:val="en-US" w:eastAsia="zh-CN"/>
                          </w:rPr>
                          <w:t>将</w:t>
                        </w:r>
                        <w:r>
                          <w:rPr>
                            <w:rFonts w:hint="eastAsia" w:ascii="微软雅黑" w:hAnsi="微软雅黑" w:eastAsia="微软雅黑"/>
                            <w:color w:val="84C225"/>
                            <w:sz w:val="32"/>
                            <w:szCs w:val="32"/>
                          </w:rPr>
                          <w:t>更加精彩！</w:t>
                        </w:r>
                      </w:p>
                    </w:txbxContent>
                  </v:textbox>
                </v:shape>
                <v:rect id="_x0000_s1026" o:spid="_x0000_s1026" o:spt="1" style="position:absolute;left:18651;top:58795;height:57;width:9978;v-text-anchor:middle;" fillcolor="#84C225" filled="t" stroked="f" coordsize="21600,21600" o:gfxdata="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a9L3C/&#10;AAAA3AAAAA8AAAAAAAAAAQAgAAAAIgAAAGRycy9kb3ducmV2LnhtbFBLAQIUABQAAAAIAIdO4kAz&#10;LwWeOwAAADkAAAAQAAAAAAAAAAEAIAAAAA4BAABkcnMvc2hhcGV4bWwueG1sUEsFBgAAAAAGAAYA&#10;WwEAALgDAAAAAA==&#10;">
                  <v:fill on="t" focussize="0,0"/>
                  <v:stroke on="f" weight="2pt"/>
                  <v:imagedata o:title=""/>
                  <o:lock v:ext="edit" aspectratio="f"/>
                </v:rect>
              </v:group>
            </w:pict>
          </mc:Fallback>
        </mc:AlternateContent>
      </w:r>
    </w:p>
    <w:sectPr>
      <w:footnotePr>
        <w:numFmt w:val="decimal"/>
      </w:footnotePr>
      <w:pgSz w:w="11905" w:h="16837"/>
      <w:pgMar w:top="0" w:right="0" w:bottom="0" w:left="0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浪漫雅圆">
    <w:altName w:val="宋体"/>
    <w:panose1 w:val="02010601040101010101"/>
    <w:charset w:val="86"/>
    <w:family w:val="auto"/>
    <w:pitch w:val="default"/>
    <w:sig w:usb0="00000000" w:usb1="00000000" w:usb2="00000016" w:usb3="00000000" w:csb0="20160004" w:csb1="82120000"/>
  </w:font>
  <w:font w:name="方正兰亭中黑_GBK">
    <w:altName w:val="黑体"/>
    <w:panose1 w:val="02000000000000000000"/>
    <w:charset w:val="86"/>
    <w:family w:val="auto"/>
    <w:pitch w:val="default"/>
    <w:sig w:usb0="00000000" w:usb1="00000000" w:usb2="00082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899A1D"/>
    <w:multiLevelType w:val="singleLevel"/>
    <w:tmpl w:val="FB899A1D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2BB1DAA8"/>
    <w:multiLevelType w:val="singleLevel"/>
    <w:tmpl w:val="2BB1DAA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8123E3"/>
    <w:rsid w:val="00100066"/>
    <w:rsid w:val="001A67F8"/>
    <w:rsid w:val="001D4F60"/>
    <w:rsid w:val="00210A5B"/>
    <w:rsid w:val="00221D34"/>
    <w:rsid w:val="00292B65"/>
    <w:rsid w:val="002F07BB"/>
    <w:rsid w:val="00325E2F"/>
    <w:rsid w:val="00337BC5"/>
    <w:rsid w:val="003D0EC8"/>
    <w:rsid w:val="00531199"/>
    <w:rsid w:val="00561760"/>
    <w:rsid w:val="005D0336"/>
    <w:rsid w:val="005E7CBD"/>
    <w:rsid w:val="00637945"/>
    <w:rsid w:val="00675155"/>
    <w:rsid w:val="006F4099"/>
    <w:rsid w:val="00702B10"/>
    <w:rsid w:val="0074002A"/>
    <w:rsid w:val="0075213B"/>
    <w:rsid w:val="007971BF"/>
    <w:rsid w:val="007E07CC"/>
    <w:rsid w:val="007F1C1F"/>
    <w:rsid w:val="00860B75"/>
    <w:rsid w:val="00876252"/>
    <w:rsid w:val="008C1C6C"/>
    <w:rsid w:val="009141BE"/>
    <w:rsid w:val="00953921"/>
    <w:rsid w:val="00A172A1"/>
    <w:rsid w:val="00B34327"/>
    <w:rsid w:val="00B804AE"/>
    <w:rsid w:val="00BA7088"/>
    <w:rsid w:val="00BC79DB"/>
    <w:rsid w:val="00C209E1"/>
    <w:rsid w:val="00C705A7"/>
    <w:rsid w:val="00CB4CED"/>
    <w:rsid w:val="00CD39CC"/>
    <w:rsid w:val="00CF2756"/>
    <w:rsid w:val="00D12171"/>
    <w:rsid w:val="00D7278D"/>
    <w:rsid w:val="00E0742F"/>
    <w:rsid w:val="00F00C5E"/>
    <w:rsid w:val="00F646C0"/>
    <w:rsid w:val="00F848C8"/>
    <w:rsid w:val="00FB3464"/>
    <w:rsid w:val="01494095"/>
    <w:rsid w:val="017C799E"/>
    <w:rsid w:val="01FE01E1"/>
    <w:rsid w:val="023F5A67"/>
    <w:rsid w:val="02F8128C"/>
    <w:rsid w:val="032565F0"/>
    <w:rsid w:val="036A0A9F"/>
    <w:rsid w:val="03840099"/>
    <w:rsid w:val="040D73B3"/>
    <w:rsid w:val="051D029F"/>
    <w:rsid w:val="056E0608"/>
    <w:rsid w:val="05836B01"/>
    <w:rsid w:val="05B26763"/>
    <w:rsid w:val="05B968D3"/>
    <w:rsid w:val="05EF179D"/>
    <w:rsid w:val="05FF4520"/>
    <w:rsid w:val="07122E4E"/>
    <w:rsid w:val="075B0D94"/>
    <w:rsid w:val="079C020B"/>
    <w:rsid w:val="083A4574"/>
    <w:rsid w:val="08C75F1D"/>
    <w:rsid w:val="08FE72E8"/>
    <w:rsid w:val="0A6D3B3B"/>
    <w:rsid w:val="0ABF268C"/>
    <w:rsid w:val="0B7F462C"/>
    <w:rsid w:val="0B9D769D"/>
    <w:rsid w:val="0C726A2F"/>
    <w:rsid w:val="0C9B0435"/>
    <w:rsid w:val="0C9B5A06"/>
    <w:rsid w:val="0D4475DD"/>
    <w:rsid w:val="0E2A28F8"/>
    <w:rsid w:val="0EB37167"/>
    <w:rsid w:val="0F6F773E"/>
    <w:rsid w:val="0F702CAB"/>
    <w:rsid w:val="0F967D5F"/>
    <w:rsid w:val="0FCF71F6"/>
    <w:rsid w:val="0FD17B1F"/>
    <w:rsid w:val="111A392A"/>
    <w:rsid w:val="11387A93"/>
    <w:rsid w:val="116B11DE"/>
    <w:rsid w:val="118D7079"/>
    <w:rsid w:val="119923DA"/>
    <w:rsid w:val="11E968B2"/>
    <w:rsid w:val="11FF52F1"/>
    <w:rsid w:val="128A04BF"/>
    <w:rsid w:val="136C641F"/>
    <w:rsid w:val="13896B6D"/>
    <w:rsid w:val="13BB683C"/>
    <w:rsid w:val="13FC07EC"/>
    <w:rsid w:val="143630A8"/>
    <w:rsid w:val="14CA12D9"/>
    <w:rsid w:val="14CA79A1"/>
    <w:rsid w:val="14D06F24"/>
    <w:rsid w:val="153471D7"/>
    <w:rsid w:val="15531F48"/>
    <w:rsid w:val="15AA0B30"/>
    <w:rsid w:val="17777A87"/>
    <w:rsid w:val="17887889"/>
    <w:rsid w:val="181D4236"/>
    <w:rsid w:val="18263D6D"/>
    <w:rsid w:val="18411D25"/>
    <w:rsid w:val="188040FE"/>
    <w:rsid w:val="188F27ED"/>
    <w:rsid w:val="18EC0639"/>
    <w:rsid w:val="19396DDB"/>
    <w:rsid w:val="195852A2"/>
    <w:rsid w:val="195A00AA"/>
    <w:rsid w:val="195F4B7E"/>
    <w:rsid w:val="199858AC"/>
    <w:rsid w:val="1A397197"/>
    <w:rsid w:val="1A647FA0"/>
    <w:rsid w:val="1AD216E3"/>
    <w:rsid w:val="1AD44559"/>
    <w:rsid w:val="1B824253"/>
    <w:rsid w:val="1C204526"/>
    <w:rsid w:val="1C900060"/>
    <w:rsid w:val="1CA0690C"/>
    <w:rsid w:val="1CA30507"/>
    <w:rsid w:val="1CE36A93"/>
    <w:rsid w:val="1D6A64A5"/>
    <w:rsid w:val="1F0F62D8"/>
    <w:rsid w:val="20567205"/>
    <w:rsid w:val="20B01CA6"/>
    <w:rsid w:val="217C3AB4"/>
    <w:rsid w:val="21EE17D5"/>
    <w:rsid w:val="22AF37BC"/>
    <w:rsid w:val="22BB0C8C"/>
    <w:rsid w:val="23694B60"/>
    <w:rsid w:val="23E8342A"/>
    <w:rsid w:val="24430B1A"/>
    <w:rsid w:val="259C7B87"/>
    <w:rsid w:val="260952B9"/>
    <w:rsid w:val="278C2607"/>
    <w:rsid w:val="28075931"/>
    <w:rsid w:val="29B647B0"/>
    <w:rsid w:val="2A2016FE"/>
    <w:rsid w:val="2A212FEC"/>
    <w:rsid w:val="2A2C1BA4"/>
    <w:rsid w:val="2A7564DA"/>
    <w:rsid w:val="2ABC4BEB"/>
    <w:rsid w:val="2B010311"/>
    <w:rsid w:val="2BBD56B8"/>
    <w:rsid w:val="2C5756D2"/>
    <w:rsid w:val="2D8311BC"/>
    <w:rsid w:val="2DA70BC7"/>
    <w:rsid w:val="2DAF1DA7"/>
    <w:rsid w:val="2E3E2C30"/>
    <w:rsid w:val="2E5A2069"/>
    <w:rsid w:val="2EA06FAD"/>
    <w:rsid w:val="2F83353E"/>
    <w:rsid w:val="2FAB1CEC"/>
    <w:rsid w:val="300B551B"/>
    <w:rsid w:val="30174993"/>
    <w:rsid w:val="30BF2B13"/>
    <w:rsid w:val="30C578F2"/>
    <w:rsid w:val="319D76DF"/>
    <w:rsid w:val="32434C5E"/>
    <w:rsid w:val="32573BEC"/>
    <w:rsid w:val="333B4365"/>
    <w:rsid w:val="33617139"/>
    <w:rsid w:val="337B515F"/>
    <w:rsid w:val="33FC4F52"/>
    <w:rsid w:val="33FF2813"/>
    <w:rsid w:val="34A14AB0"/>
    <w:rsid w:val="3558613A"/>
    <w:rsid w:val="36285AD0"/>
    <w:rsid w:val="369D3653"/>
    <w:rsid w:val="36D373F4"/>
    <w:rsid w:val="37761C5B"/>
    <w:rsid w:val="37977E97"/>
    <w:rsid w:val="37B34108"/>
    <w:rsid w:val="37DA2845"/>
    <w:rsid w:val="386B1E13"/>
    <w:rsid w:val="388248EA"/>
    <w:rsid w:val="388604CF"/>
    <w:rsid w:val="38E1212A"/>
    <w:rsid w:val="3966213C"/>
    <w:rsid w:val="398D6246"/>
    <w:rsid w:val="3991241C"/>
    <w:rsid w:val="3A88622C"/>
    <w:rsid w:val="3A9D21EF"/>
    <w:rsid w:val="3AD8596B"/>
    <w:rsid w:val="3B49292E"/>
    <w:rsid w:val="3B807676"/>
    <w:rsid w:val="3BFD4693"/>
    <w:rsid w:val="3C0903A8"/>
    <w:rsid w:val="3C0E391E"/>
    <w:rsid w:val="3C10707D"/>
    <w:rsid w:val="3C2B7384"/>
    <w:rsid w:val="3C741918"/>
    <w:rsid w:val="3DAF6F53"/>
    <w:rsid w:val="3EAB04E6"/>
    <w:rsid w:val="40206BC4"/>
    <w:rsid w:val="40A01C9D"/>
    <w:rsid w:val="40C95D17"/>
    <w:rsid w:val="40F47574"/>
    <w:rsid w:val="40F828FD"/>
    <w:rsid w:val="40FF3970"/>
    <w:rsid w:val="41163D0F"/>
    <w:rsid w:val="412C6178"/>
    <w:rsid w:val="413C5D9D"/>
    <w:rsid w:val="41631379"/>
    <w:rsid w:val="41AC349E"/>
    <w:rsid w:val="4214774E"/>
    <w:rsid w:val="429206ED"/>
    <w:rsid w:val="429C31EF"/>
    <w:rsid w:val="42CA19D8"/>
    <w:rsid w:val="42DB3445"/>
    <w:rsid w:val="43A750DD"/>
    <w:rsid w:val="447F14ED"/>
    <w:rsid w:val="44FB6983"/>
    <w:rsid w:val="45A12017"/>
    <w:rsid w:val="467A5031"/>
    <w:rsid w:val="46A31BBD"/>
    <w:rsid w:val="494B08A2"/>
    <w:rsid w:val="49C819BE"/>
    <w:rsid w:val="49D13B38"/>
    <w:rsid w:val="4AB019F0"/>
    <w:rsid w:val="4B171C1B"/>
    <w:rsid w:val="4B2D5343"/>
    <w:rsid w:val="4B6435FF"/>
    <w:rsid w:val="4B6B7A3F"/>
    <w:rsid w:val="4C040AE3"/>
    <w:rsid w:val="4D1461A1"/>
    <w:rsid w:val="4D226AEC"/>
    <w:rsid w:val="4D356AC4"/>
    <w:rsid w:val="4E4625B2"/>
    <w:rsid w:val="4EFA553B"/>
    <w:rsid w:val="4F4D2200"/>
    <w:rsid w:val="4F534CD0"/>
    <w:rsid w:val="4F874696"/>
    <w:rsid w:val="50CA7312"/>
    <w:rsid w:val="50F46E4D"/>
    <w:rsid w:val="510B697C"/>
    <w:rsid w:val="51FA0279"/>
    <w:rsid w:val="522F7E28"/>
    <w:rsid w:val="5286133F"/>
    <w:rsid w:val="52C50211"/>
    <w:rsid w:val="52CB4D64"/>
    <w:rsid w:val="530342B9"/>
    <w:rsid w:val="54960360"/>
    <w:rsid w:val="554D342F"/>
    <w:rsid w:val="55AA140D"/>
    <w:rsid w:val="55B00924"/>
    <w:rsid w:val="56242E77"/>
    <w:rsid w:val="56243077"/>
    <w:rsid w:val="56D41CE5"/>
    <w:rsid w:val="57441249"/>
    <w:rsid w:val="57540378"/>
    <w:rsid w:val="586B4A94"/>
    <w:rsid w:val="588548C0"/>
    <w:rsid w:val="58E4011E"/>
    <w:rsid w:val="59533887"/>
    <w:rsid w:val="59710068"/>
    <w:rsid w:val="5AB14EB1"/>
    <w:rsid w:val="5B1A2728"/>
    <w:rsid w:val="5BAC09D0"/>
    <w:rsid w:val="5C4D730A"/>
    <w:rsid w:val="5C653A40"/>
    <w:rsid w:val="5C821FDF"/>
    <w:rsid w:val="5CB747DA"/>
    <w:rsid w:val="5D0B7FC8"/>
    <w:rsid w:val="5DF605F3"/>
    <w:rsid w:val="5E0173AB"/>
    <w:rsid w:val="5E1849D5"/>
    <w:rsid w:val="5E586F99"/>
    <w:rsid w:val="5E9076E5"/>
    <w:rsid w:val="5EE717F2"/>
    <w:rsid w:val="5F466189"/>
    <w:rsid w:val="601D663B"/>
    <w:rsid w:val="60BB6E11"/>
    <w:rsid w:val="622A29F4"/>
    <w:rsid w:val="62887758"/>
    <w:rsid w:val="62E14130"/>
    <w:rsid w:val="63504991"/>
    <w:rsid w:val="637E0C49"/>
    <w:rsid w:val="643B0A21"/>
    <w:rsid w:val="64AB7D7E"/>
    <w:rsid w:val="664076AF"/>
    <w:rsid w:val="674D7A92"/>
    <w:rsid w:val="67714AFE"/>
    <w:rsid w:val="67917A3C"/>
    <w:rsid w:val="679C4BE9"/>
    <w:rsid w:val="68300EEA"/>
    <w:rsid w:val="6882265E"/>
    <w:rsid w:val="68E9368F"/>
    <w:rsid w:val="68F44151"/>
    <w:rsid w:val="69A60A20"/>
    <w:rsid w:val="6A500A48"/>
    <w:rsid w:val="6AA87D81"/>
    <w:rsid w:val="6B3F287D"/>
    <w:rsid w:val="6BCC3447"/>
    <w:rsid w:val="6BFD7FFE"/>
    <w:rsid w:val="6C175CAD"/>
    <w:rsid w:val="6C224899"/>
    <w:rsid w:val="6C6A3026"/>
    <w:rsid w:val="6CD24D0B"/>
    <w:rsid w:val="6DDB6FAE"/>
    <w:rsid w:val="6DF213EC"/>
    <w:rsid w:val="6E4E51CD"/>
    <w:rsid w:val="6E5C48AD"/>
    <w:rsid w:val="6E661095"/>
    <w:rsid w:val="6F3725FD"/>
    <w:rsid w:val="6F5D537A"/>
    <w:rsid w:val="6F636EE6"/>
    <w:rsid w:val="701D5FC3"/>
    <w:rsid w:val="70A61EB8"/>
    <w:rsid w:val="727E1858"/>
    <w:rsid w:val="72B62FE9"/>
    <w:rsid w:val="72B64569"/>
    <w:rsid w:val="73624708"/>
    <w:rsid w:val="73F90DAF"/>
    <w:rsid w:val="7408708A"/>
    <w:rsid w:val="748123E3"/>
    <w:rsid w:val="7649597E"/>
    <w:rsid w:val="769027A5"/>
    <w:rsid w:val="772D03BB"/>
    <w:rsid w:val="78E319E3"/>
    <w:rsid w:val="78EA4074"/>
    <w:rsid w:val="79241675"/>
    <w:rsid w:val="7A522536"/>
    <w:rsid w:val="7A620261"/>
    <w:rsid w:val="7AF836CF"/>
    <w:rsid w:val="7B1E05CD"/>
    <w:rsid w:val="7B4D6B23"/>
    <w:rsid w:val="7B567911"/>
    <w:rsid w:val="7BA15C96"/>
    <w:rsid w:val="7CE16A6A"/>
    <w:rsid w:val="7D167D2B"/>
    <w:rsid w:val="7E094623"/>
    <w:rsid w:val="7E5107A8"/>
    <w:rsid w:val="7E7715CD"/>
    <w:rsid w:val="7F8124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f">
      <v:fill on="t" focussize="0,0"/>
      <v:stroke on="f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mbria" w:hAnsi="Cambria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mbria" w:hAnsi="Cambria" w:eastAsia="宋体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1.sv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5" Type="http://schemas.openxmlformats.org/officeDocument/2006/relationships/fontTable" Target="fontTable.xml"/><Relationship Id="rId34" Type="http://schemas.openxmlformats.org/officeDocument/2006/relationships/numbering" Target="numbering.xml"/><Relationship Id="rId33" Type="http://schemas.openxmlformats.org/officeDocument/2006/relationships/customXml" Target="../customXml/item1.xml"/><Relationship Id="rId32" Type="http://schemas.openxmlformats.org/officeDocument/2006/relationships/image" Target="media/image24.jpeg"/><Relationship Id="rId31" Type="http://schemas.openxmlformats.org/officeDocument/2006/relationships/image" Target="media/image23.png"/><Relationship Id="rId30" Type="http://schemas.openxmlformats.org/officeDocument/2006/relationships/image" Target="media/image22.png"/><Relationship Id="rId3" Type="http://schemas.openxmlformats.org/officeDocument/2006/relationships/theme" Target="theme/theme1.xml"/><Relationship Id="rId29" Type="http://schemas.openxmlformats.org/officeDocument/2006/relationships/image" Target="media/image21.jpeg"/><Relationship Id="rId28" Type="http://schemas.openxmlformats.org/officeDocument/2006/relationships/image" Target="media/image20.jpeg"/><Relationship Id="rId27" Type="http://schemas.openxmlformats.org/officeDocument/2006/relationships/image" Target="media/image19.jpeg"/><Relationship Id="rId26" Type="http://schemas.openxmlformats.org/officeDocument/2006/relationships/image" Target="media/image18.jpeg"/><Relationship Id="rId25" Type="http://schemas.openxmlformats.org/officeDocument/2006/relationships/image" Target="media/image17.jpeg"/><Relationship Id="rId24" Type="http://schemas.openxmlformats.org/officeDocument/2006/relationships/image" Target="media/image16.png"/><Relationship Id="rId23" Type="http://schemas.openxmlformats.org/officeDocument/2006/relationships/image" Target="media/image15.png"/><Relationship Id="rId22" Type="http://schemas.openxmlformats.org/officeDocument/2006/relationships/image" Target="media/image14.png"/><Relationship Id="rId21" Type="http://schemas.openxmlformats.org/officeDocument/2006/relationships/image" Target="media/image13.png"/><Relationship Id="rId20" Type="http://schemas.openxmlformats.org/officeDocument/2006/relationships/image" Target="media/image12.png"/><Relationship Id="rId2" Type="http://schemas.openxmlformats.org/officeDocument/2006/relationships/settings" Target="settings.xml"/><Relationship Id="rId19" Type="http://schemas.openxmlformats.org/officeDocument/2006/relationships/image" Target="media/image11.png"/><Relationship Id="rId18" Type="http://schemas.openxmlformats.org/officeDocument/2006/relationships/image" Target="media/image10.png"/><Relationship Id="rId17" Type="http://schemas.openxmlformats.org/officeDocument/2006/relationships/image" Target="media/image9.png"/><Relationship Id="rId16" Type="http://schemas.openxmlformats.org/officeDocument/2006/relationships/image" Target="media/image5.svg"/><Relationship Id="rId15" Type="http://schemas.openxmlformats.org/officeDocument/2006/relationships/image" Target="media/image8.png"/><Relationship Id="rId14" Type="http://schemas.openxmlformats.org/officeDocument/2006/relationships/image" Target="media/image4.svg"/><Relationship Id="rId13" Type="http://schemas.openxmlformats.org/officeDocument/2006/relationships/image" Target="media/image7.png"/><Relationship Id="rId12" Type="http://schemas.openxmlformats.org/officeDocument/2006/relationships/image" Target="media/image3.svg"/><Relationship Id="rId11" Type="http://schemas.openxmlformats.org/officeDocument/2006/relationships/image" Target="media/image6.png"/><Relationship Id="rId10" Type="http://schemas.openxmlformats.org/officeDocument/2006/relationships/image" Target="media/image2.sv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download\9d30aef7-b0dc-4afd-a0a4-698dec5b0469\&#21345;&#36890;&#23567;&#28165;&#26032;&#23567;&#23398;&#29983;&#20010;&#20154;CV&#23567;&#21319;&#21021;&#31616;&#21382;&#27169;&#26495;.doc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ot="0" vertOverflow="overflow" horzOverflow="overflow" vert="horz" wrap="square" lIns="91440" tIns="45720" rIns="91440" bIns="45720" numCol="1" spcCol="0" rtlCol="0" fromWordArt="0" anchor="ctr" anchorCtr="0" forceAA="0" compatLnSpc="1"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卡通小清新小学生个人CV小升初简历模板.docx</Template>
  <Pages>10</Pages>
  <Words>0</Words>
  <Characters>0</Characters>
  <Lines>1</Lines>
  <Paragraphs>1</Paragraphs>
  <TotalTime>2</TotalTime>
  <ScaleCrop>false</ScaleCrop>
  <LinksUpToDate>false</LinksUpToDate>
  <CharactersWithSpaces>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2022-03-22T07:59:00Z</dcterms:created>
  <dc:creator>Peach。</dc:creator>
  <cp:lastModifiedBy>Peach。</cp:lastModifiedBy>
  <dcterms:modified xsi:type="dcterms:W3CDTF">2022-03-22T08:53:30Z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D250A0AA518041B99045DA27BC8024FD</vt:lpwstr>
  </property>
  <property fmtid="{D5CDD505-2E9C-101B-9397-08002B2CF9AE}" pid="4" name="KSOTemplateUUID">
    <vt:lpwstr>v1.0_mb_1aqfhWNX6jWptLZIck9luQ==</vt:lpwstr>
  </property>
</Properties>
</file>