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iagrams/colors1.xml" ContentType="application/vnd.openxmlformats-officedocument.drawingml.diagramColors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data3.xml" ContentType="application/vnd.openxmlformats-officedocument.drawingml.diagramData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diagrams/drawing3.xml" ContentType="application/vnd.ms-office.drawingml.diagramDrawing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layout3.xml" ContentType="application/vnd.openxmlformats-officedocument.drawingml.diagramLayout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quickStyle3.xml" ContentType="application/vnd.openxmlformats-officedocument.drawingml.diagram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4EB56349">
      <w:bookmarkStart w:id="0" w:name="_GoBack"/>
      <w:bookmarkEnd w:id="0"/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-48260</wp:posOffset>
            </wp:positionH>
            <wp:positionV relativeFrom="page">
              <wp:posOffset>-283845</wp:posOffset>
            </wp:positionV>
            <wp:extent cx="7675245" cy="11134725"/>
            <wp:effectExtent l="0" t="0" r="5715" b="5715"/>
            <wp:wrapNone/>
            <wp:docPr id="4" name="图片 4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75245" cy="1113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AFDD68"/>
    <w:p w14:paraId="48FC21B0"/>
    <w:p w14:paraId="69629ACB"/>
    <w:p w14:paraId="589DB505"/>
    <w:p w14:paraId="4CAA2DF3"/>
    <w:p w14:paraId="152CC4B1"/>
    <w:p w14:paraId="14B1621A"/>
    <w:p w14:paraId="696A3366"/>
    <w:p w14:paraId="2DDA1039"/>
    <w:p w14:paraId="1F89B031"/>
    <w:p w14:paraId="529C1A98"/>
    <w:p w14:paraId="22B3BA20"/>
    <w:p w14:paraId="214D5166"/>
    <w:p w14:paraId="418B3158"/>
    <w:p w14:paraId="790D3B49"/>
    <w:p w14:paraId="29363C14"/>
    <w:p w14:paraId="699CE685"/>
    <w:p w14:paraId="5D6DC5D7"/>
    <w:p w14:paraId="3ACEE89E"/>
    <w:p w14:paraId="3A8D9CD2"/>
    <w:p w14:paraId="4344C1EA">
      <w: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441960</wp:posOffset>
                </wp:positionH>
                <wp:positionV relativeFrom="paragraph">
                  <wp:posOffset>15240</wp:posOffset>
                </wp:positionV>
                <wp:extent cx="4404360" cy="1508760"/>
                <wp:effectExtent l="0" t="0" r="0" b="0"/>
                <wp:wrapNone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4360" cy="1508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FE6B7C2">
                            <w:pP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160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160"/>
                              </w:rPr>
                              <w:t>我的简历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4.8pt;margin-top:1.2pt;height:118.8pt;width:346.8pt;mso-position-horizontal-relative:margin;z-index:251660288;mso-width-relative:page;mso-height-relative:page;" filled="f" stroked="f" coordsize="21600,21600" o:gfxdata="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pBA111QAAAAgBAAAPAAAAAAAAAAEAIAAAACIAAABkcnMvZG93bnJldi54bWxQSwECFAAUAAAA&#10;CACHTuJA3LlMtioCAAA3BAAADgAAAAAAAAABACAAAAAkAQAAZHJzL2Uyb0RvYy54bWxQSwUGAAAA&#10;AAYABgBZAQAAwA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FE6B7C2">
                      <w:pP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160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160"/>
                        </w:rPr>
                        <w:t>我的简历</w:t>
                      </w:r>
                    </w:p>
                  </w:txbxContent>
                </v:textbox>
              </v:shape>
            </w:pict>
          </mc:Fallback>
        </mc:AlternateContent>
      </w:r>
    </w:p>
    <w:p w14:paraId="693847F8"/>
    <w:p w14:paraId="088C2B8B"/>
    <w:p w14:paraId="1EDABA26"/>
    <w:p w14:paraId="378A572C"/>
    <w:p w14:paraId="21066694"/>
    <w:p w14:paraId="583D8FB6"/>
    <w:p w14:paraId="04BC6B64"/>
    <w:p w14:paraId="1E945474"/>
    <w:p w14:paraId="26CDDC10">
      <w:pPr>
        <w:widowControl/>
        <w:jc w:val="left"/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-323850</wp:posOffset>
            </wp:positionH>
            <wp:positionV relativeFrom="paragraph">
              <wp:posOffset>142240</wp:posOffset>
            </wp:positionV>
            <wp:extent cx="2047240" cy="2047240"/>
            <wp:effectExtent l="38100" t="38100" r="29845" b="2984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84" b="23632"/>
                    <a:stretch>
                      <a:fillRect/>
                    </a:stretch>
                  </pic:blipFill>
                  <pic:spPr>
                    <a:xfrm>
                      <a:off x="0" y="0"/>
                      <a:ext cx="2047164" cy="2047164"/>
                    </a:xfrm>
                    <a:prstGeom prst="ellipse">
                      <a:avLst/>
                    </a:prstGeom>
                    <a:ln w="38100" cap="flat" cmpd="sng" algn="ctr">
                      <a:solidFill>
                        <a:srgbClr val="99CB38">
                          <a:lumMod val="5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1989455</wp:posOffset>
                </wp:positionH>
                <wp:positionV relativeFrom="paragraph">
                  <wp:posOffset>563880</wp:posOffset>
                </wp:positionV>
                <wp:extent cx="3916680" cy="1463040"/>
                <wp:effectExtent l="0" t="0" r="0" b="3810"/>
                <wp:wrapNone/>
                <wp:docPr id="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6680" cy="1463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8126745">
                            <w:pPr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姓名：甄美丽</w:t>
                            </w:r>
                          </w:p>
                          <w:p w14:paraId="321AA2E7">
                            <w:pPr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联系电话：13800000000</w:t>
                            </w:r>
                          </w:p>
                          <w:p w14:paraId="1AD20F1F">
                            <w:pPr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学校：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上海市第十五小学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56.65pt;margin-top:44.4pt;height:115.2pt;width:308.4pt;mso-position-horizontal-relative:margin;z-index:251663360;mso-width-relative:page;mso-height-relative:page;" filled="f" stroked="f" coordsize="21600,21600" o:gfxdata="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DUS2Gy1gAAAAoBAAAPAAAAAAAAAAEAIAAAACIAAABkcnMvZG93bnJldi54bWxQSwECFAAU&#10;AAAACACHTuJAoniE054CAAATBQAADgAAAAAAAAABACAAAAAlAQAAZHJzL2Uyb0RvYy54bWxQSwUG&#10;AAAAAAYABgBZAQAANQY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8126745">
                      <w:pPr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姓名：甄美丽</w:t>
                      </w:r>
                    </w:p>
                    <w:p w14:paraId="321AA2E7">
                      <w:pPr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联系电话：13800000000</w:t>
                      </w:r>
                    </w:p>
                    <w:p w14:paraId="1AD20F1F">
                      <w:pPr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学校：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上海市第十五小学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237053A2"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-54610</wp:posOffset>
            </wp:positionH>
            <wp:positionV relativeFrom="page">
              <wp:posOffset>-417195</wp:posOffset>
            </wp:positionV>
            <wp:extent cx="7679055" cy="11111230"/>
            <wp:effectExtent l="0" t="0" r="1905" b="13970"/>
            <wp:wrapNone/>
            <wp:docPr id="13" name="图片 13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79055" cy="1111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8720" cy="10668000"/>
            <wp:effectExtent l="0" t="0" r="5715" b="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551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5B913E">
      <w:pPr>
        <w:widowControl/>
        <w:jc w:val="left"/>
      </w:pPr>
    </w:p>
    <w:p w14:paraId="153F0992">
      <w:pPr>
        <w:widowControl/>
        <w:jc w:val="left"/>
      </w:pPr>
      <w: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posOffset>137160</wp:posOffset>
                </wp:positionH>
                <wp:positionV relativeFrom="paragraph">
                  <wp:posOffset>3596640</wp:posOffset>
                </wp:positionV>
                <wp:extent cx="5501640" cy="3840480"/>
                <wp:effectExtent l="0" t="0" r="0" b="0"/>
                <wp:wrapSquare wrapText="bothSides"/>
                <wp:docPr id="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1640" cy="3840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7820695">
                            <w:pPr>
                              <w:pStyle w:val="7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  <w:ind w:firstLineChars="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资料一  ………    个人简历</w:t>
                            </w:r>
                          </w:p>
                          <w:p w14:paraId="2CECBFFF">
                            <w:pPr>
                              <w:pStyle w:val="7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  <w:ind w:firstLineChars="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资料二  ………    奖状以及证</w:t>
                            </w:r>
                          </w:p>
                          <w:p w14:paraId="5891058B">
                            <w:pPr>
                              <w:pStyle w:val="7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  <w:ind w:firstLineChars="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资料三  ………    兴趣特长</w:t>
                            </w:r>
                          </w:p>
                          <w:p w14:paraId="6D149D0F">
                            <w:pPr>
                              <w:pStyle w:val="7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  <w:ind w:firstLineChars="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资料四  ………    社会实践</w:t>
                            </w:r>
                          </w:p>
                          <w:p w14:paraId="2786FCAD">
                            <w:pPr>
                              <w:pStyle w:val="7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  <w:ind w:firstLineChars="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资料五  ………    自荐信</w:t>
                            </w:r>
                          </w:p>
                          <w:p w14:paraId="4368793A">
                            <w:pPr>
                              <w:pStyle w:val="7"/>
                              <w:numPr>
                                <w:ilvl w:val="0"/>
                                <w:numId w:val="1"/>
                              </w:numPr>
                              <w:spacing w:line="720" w:lineRule="auto"/>
                              <w:ind w:firstLineChars="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48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资料六  ………    班主任推荐信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0.8pt;margin-top:283.2pt;height:302.4pt;width:433.2pt;mso-position-horizontal-relative:margin;mso-wrap-distance-bottom:3.6pt;mso-wrap-distance-left:9pt;mso-wrap-distance-right:9pt;mso-wrap-distance-top:3.6pt;z-index:251691008;mso-width-relative:page;mso-height-relative:page;" filled="f" stroked="f" coordsize="21600,21600" o:gfxdata="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DK0&#10;j6DXAAAACwEAAA8AAAAAAAAAAQAgAAAAIgAAAGRycy9kb3ducmV2LnhtbFBLAQIUABQAAAAIAIdO&#10;4kDfsgvnJAIAACo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17820695">
                      <w:pPr>
                        <w:pStyle w:val="7"/>
                        <w:numPr>
                          <w:ilvl w:val="0"/>
                          <w:numId w:val="1"/>
                        </w:numPr>
                        <w:spacing w:line="720" w:lineRule="auto"/>
                        <w:ind w:firstLineChars="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资料一  ………    个人简历</w:t>
                      </w:r>
                    </w:p>
                    <w:p w14:paraId="2CECBFFF">
                      <w:pPr>
                        <w:pStyle w:val="7"/>
                        <w:numPr>
                          <w:ilvl w:val="0"/>
                          <w:numId w:val="1"/>
                        </w:numPr>
                        <w:spacing w:line="720" w:lineRule="auto"/>
                        <w:ind w:firstLineChars="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资料二  ………    奖状以及证</w:t>
                      </w:r>
                    </w:p>
                    <w:p w14:paraId="5891058B">
                      <w:pPr>
                        <w:pStyle w:val="7"/>
                        <w:numPr>
                          <w:ilvl w:val="0"/>
                          <w:numId w:val="1"/>
                        </w:numPr>
                        <w:spacing w:line="720" w:lineRule="auto"/>
                        <w:ind w:firstLineChars="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资料三  ………    兴趣特长</w:t>
                      </w:r>
                    </w:p>
                    <w:p w14:paraId="6D149D0F">
                      <w:pPr>
                        <w:pStyle w:val="7"/>
                        <w:numPr>
                          <w:ilvl w:val="0"/>
                          <w:numId w:val="1"/>
                        </w:numPr>
                        <w:spacing w:line="720" w:lineRule="auto"/>
                        <w:ind w:firstLineChars="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资料四  ………    社会实践</w:t>
                      </w:r>
                    </w:p>
                    <w:p w14:paraId="2786FCAD">
                      <w:pPr>
                        <w:pStyle w:val="7"/>
                        <w:numPr>
                          <w:ilvl w:val="0"/>
                          <w:numId w:val="1"/>
                        </w:numPr>
                        <w:spacing w:line="720" w:lineRule="auto"/>
                        <w:ind w:firstLineChars="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资料五  ………    自荐信</w:t>
                      </w:r>
                    </w:p>
                    <w:p w14:paraId="4368793A">
                      <w:pPr>
                        <w:pStyle w:val="7"/>
                        <w:numPr>
                          <w:ilvl w:val="0"/>
                          <w:numId w:val="1"/>
                        </w:numPr>
                        <w:spacing w:line="720" w:lineRule="auto"/>
                        <w:ind w:firstLineChars="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48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资料六  ………    班主任推荐信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1630680</wp:posOffset>
                </wp:positionV>
                <wp:extent cx="3870960" cy="1404620"/>
                <wp:effectExtent l="0" t="0" r="0" b="0"/>
                <wp:wrapSquare wrapText="bothSides"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09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752D894">
                            <w:pPr>
                              <w:ind w:left="420" w:hanging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160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160"/>
                              </w:rPr>
                              <w:t>目   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top:128.4pt;height:110.6pt;width:304.8pt;mso-position-horizontal:center;mso-position-horizontal-relative:margin;mso-wrap-distance-bottom:3.6pt;mso-wrap-distance-left:9pt;mso-wrap-distance-right:9pt;mso-wrap-distance-top:3.6pt;z-index:251689984;mso-width-relative:page;mso-height-relative:margin;mso-height-percent:200;" filled="f" stroked="f" coordsize="21600,21600" o:gfxdata="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1&#10;8PP71gAAAAgBAAAPAAAAAAAAAAEAIAAAACIAAABkcnMvZG93bnJldi54bWxQSwECFAAUAAAACACH&#10;TuJApCDFKCYCAAAqBAAADgAAAAAAAAABACAAAAAl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752D894">
                      <w:pPr>
                        <w:ind w:left="420" w:hanging="42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160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160"/>
                        </w:rPr>
                        <w:t>目   录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p w14:paraId="35DFFCF3">
      <w:pPr>
        <w:widowControl/>
        <w:jc w:val="left"/>
      </w:pPr>
      <w:r>
        <w:drawing>
          <wp:anchor distT="0" distB="0" distL="114300" distR="114300" simplePos="0" relativeHeight="251692032" behindDoc="1" locked="0" layoutInCell="1" allowOverlap="1">
            <wp:simplePos x="0" y="0"/>
            <wp:positionH relativeFrom="page">
              <wp:posOffset>-17780</wp:posOffset>
            </wp:positionH>
            <wp:positionV relativeFrom="page">
              <wp:posOffset>-76200</wp:posOffset>
            </wp:positionV>
            <wp:extent cx="7573645" cy="11085830"/>
            <wp:effectExtent l="9525" t="9525" r="21590" b="14605"/>
            <wp:wrapNone/>
            <wp:docPr id="20" name="图片 20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3645" cy="1108583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1112520</wp:posOffset>
                </wp:positionV>
                <wp:extent cx="7538085" cy="1082040"/>
                <wp:effectExtent l="0" t="0" r="0" b="381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085" cy="1082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AC9FC14">
                            <w:pPr>
                              <w:pStyle w:val="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  <w:t>个 人 简 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87.6pt;height:85.2pt;width:593.55pt;mso-position-horizontal:center;mso-position-horizontal-relative:margin;mso-wrap-style:none;z-index:251693056;mso-width-relative:page;mso-height-relative:page;" filled="f" stroked="f" coordsize="21600,21600" o:gfxdata="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1MTReNsAAAAJAQAADwAAAAAAAAABACAAAAAiAAAAZHJz&#10;L2Rvd25yZXYueG1sUEsBAhQAFAAAAAgAh07iQKqibA06AgAAbAQAAA4AAAAAAAAAAQAgAAAAKgEA&#10;AGRycy9lMm9Eb2MueG1sUEsFBgAAAAAGAAYAWQEAAN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AC9FC14">
                      <w:pPr>
                        <w:pStyle w:val="7"/>
                        <w:numPr>
                          <w:ilvl w:val="0"/>
                          <w:numId w:val="2"/>
                        </w:numPr>
                        <w:ind w:firstLineChars="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  <w:t>个 人 简 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2377440</wp:posOffset>
                </wp:positionV>
                <wp:extent cx="7117080" cy="6309360"/>
                <wp:effectExtent l="0" t="0" r="0" b="0"/>
                <wp:wrapNone/>
                <wp:docPr id="12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7080" cy="6309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EE5A54B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0"/>
                                <w:szCs w:val="30"/>
                                <w:lang w:val="zh-CN"/>
                              </w:rPr>
                              <w:t xml:space="preserve">基本情况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姓名：甄美丽</w:t>
                            </w:r>
                          </w:p>
                          <w:p w14:paraId="2F9D246A">
                            <w:pPr>
                              <w:snapToGrid w:val="0"/>
                              <w:spacing w:line="240" w:lineRule="atLeast"/>
                              <w:ind w:firstLine="1446" w:firstLineChars="45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性别：女</w:t>
                            </w:r>
                          </w:p>
                          <w:p w14:paraId="0D5E0C54">
                            <w:pPr>
                              <w:snapToGrid w:val="0"/>
                              <w:spacing w:line="240" w:lineRule="atLeast"/>
                              <w:ind w:firstLine="1446" w:firstLineChars="45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出生年月：2005年6月</w:t>
                            </w:r>
                          </w:p>
                          <w:p w14:paraId="48FC2422">
                            <w:pPr>
                              <w:snapToGrid w:val="0"/>
                              <w:spacing w:line="240" w:lineRule="atLeast"/>
                              <w:ind w:firstLine="1446" w:firstLineChars="45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户籍：上海市浦东新区</w:t>
                            </w:r>
                          </w:p>
                          <w:p w14:paraId="37BCA722">
                            <w:pPr>
                              <w:snapToGrid w:val="0"/>
                              <w:spacing w:line="240" w:lineRule="atLeast"/>
                              <w:ind w:firstLine="1446" w:firstLineChars="45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就读小学：上海市第十五中学</w:t>
                            </w:r>
                          </w:p>
                          <w:p w14:paraId="2FD1239C">
                            <w:pPr>
                              <w:snapToGrid w:val="0"/>
                              <w:spacing w:line="240" w:lineRule="atLeast"/>
                              <w:ind w:firstLine="1446" w:firstLineChars="45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家庭住址：上海市浦东新区东方路0000号</w:t>
                            </w:r>
                          </w:p>
                          <w:p w14:paraId="344DC530">
                            <w:pPr>
                              <w:snapToGrid w:val="0"/>
                              <w:spacing w:line="240" w:lineRule="atLeast"/>
                              <w:ind w:firstLine="1446" w:firstLineChars="45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身份证号：123456400206060008</w:t>
                            </w:r>
                          </w:p>
                          <w:p w14:paraId="56AFACA2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shd w:val="pct10" w:color="auto" w:fill="FFFFFF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0"/>
                                <w:szCs w:val="30"/>
                                <w:lang w:val="zh-CN"/>
                              </w:rPr>
                              <w:t>学习情况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勤奋学习，能独立思考学习问题，勤学好问，成绩优秀</w:t>
                            </w:r>
                          </w:p>
                          <w:p w14:paraId="081EA30E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经常结合课堂外的拓展实践，汲取更多知识，不断开阔自己的视野</w:t>
                            </w:r>
                          </w:p>
                          <w:p w14:paraId="3F8A24BB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六年级上学期第一次统考考试总分全班排名第三</w:t>
                            </w:r>
                          </w:p>
                          <w:p w14:paraId="5479EA9C">
                            <w:pPr>
                              <w:snapToGrid w:val="0"/>
                              <w:spacing w:line="240" w:lineRule="atLeast"/>
                              <w:ind w:left="420" w:hanging="42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每个学期都被评为“三好学生”，荣获“成绩优秀奖”</w:t>
                            </w:r>
                          </w:p>
                          <w:p w14:paraId="1AE166E5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0"/>
                                <w:szCs w:val="30"/>
                                <w:lang w:val="zh-CN"/>
                              </w:rPr>
                              <w:t>兴趣特长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喜爱钢琴，2016年顺利通过国家考级委员会六级考核</w:t>
                            </w:r>
                          </w:p>
                          <w:p w14:paraId="463DB1E7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喜爱朗诵，在上海市第九届艺术比赛中获朗诵一等奖</w:t>
                            </w:r>
                          </w:p>
                          <w:p w14:paraId="6CFEFD6C">
                            <w:pPr>
                              <w:snapToGrid w:val="0"/>
                              <w:spacing w:line="240" w:lineRule="atLeast"/>
                              <w:ind w:left="1500" w:hanging="1506" w:hangingChars="500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0"/>
                                <w:szCs w:val="30"/>
                                <w:lang w:val="zh-CN"/>
                              </w:rPr>
                              <w:t>主要获奖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2016年09月  在第六届小超人作文“全国总决赛”中获小学组作文一等奖</w:t>
                            </w:r>
                          </w:p>
                          <w:p w14:paraId="7D20597B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2016年12月  上海杯“党在我心中”征文比赛三等奖</w:t>
                            </w:r>
                          </w:p>
                          <w:p w14:paraId="7B3D7927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2017年03月  上海市“心中的太阳”诗歌创作比赛中荣获一等奖</w:t>
                            </w:r>
                          </w:p>
                          <w:p w14:paraId="580B3408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sz w:val="30"/>
                                <w:szCs w:val="30"/>
                                <w:lang w:val="zh-CN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0"/>
                                <w:szCs w:val="30"/>
                                <w:lang w:val="zh-CN"/>
                              </w:rPr>
                              <w:t>家庭情况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sz w:val="30"/>
                                <w:szCs w:val="30"/>
                                <w:lang w:val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父亲  王先生  上海市浦东新区人民政府  137 0000 0000</w:t>
                            </w:r>
                          </w:p>
                          <w:p w14:paraId="2120541D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EBF5D7" w:themeColor="accent1" w:themeTint="33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accent1">
                                      <w14:lumMod w14:val="20000"/>
                                      <w14:lumOff w14:val="80000"/>
                                    </w14:schemeClr>
                                  </w14:solidFill>
                                </w14:textFill>
                              </w:rPr>
                              <w:t>基本情况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000000" w:themeColor="text1"/>
                                <w:sz w:val="30"/>
                                <w:szCs w:val="30"/>
                                <w:lang w:val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母亲  应女士  上海市浦东新区地球小学  136 1234 5678</w:t>
                            </w:r>
                          </w:p>
                          <w:p w14:paraId="7F9B91FF">
                            <w:pPr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</w:p>
                          <w:p w14:paraId="4C6CCC8B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color w:val="34473D" w:themeColor="text2" w:themeShade="BF"/>
                                <w:sz w:val="28"/>
                                <w:lang w:val="zh-CN"/>
                              </w:rPr>
                            </w:pPr>
                          </w:p>
                          <w:p w14:paraId="631E4E3C">
                            <w:pPr>
                              <w:snapToGrid w:val="0"/>
                              <w:spacing w:line="240" w:lineRule="atLeast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color w:val="233029" w:themeColor="text2" w:themeShade="80"/>
                                <w:sz w:val="32"/>
                                <w:lang w:val="zh-CN"/>
                              </w:rPr>
                            </w:pPr>
                          </w:p>
                          <w:p w14:paraId="5B72A4BB">
                            <w:pPr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</w:p>
                          <w:p w14:paraId="755AB6D4">
                            <w:pPr>
                              <w:rPr>
                                <w:rFonts w:hint="eastAsia" w:ascii="包图简圆体" w:hAnsi="包图简圆体" w:eastAsia="包图简圆体" w:cs="包图简圆体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top:187.2pt;height:496.8pt;width:560.4pt;mso-position-horizontal:center;mso-position-horizontal-relative:margin;z-index:251700224;mso-width-relative:page;mso-height-relative:page;" filled="f" stroked="f" coordsize="21600,21600" o:gfxdata="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QWq6DtcAAAAKAQAADwAAAAAAAAABACAAAAAiAAAAZHJzL2Rvd25yZXYueG1sUEsBAhQAFAAAAAgA&#10;h07iQITMofwmAgAALAQAAA4AAAAAAAAAAQAgAAAAJg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2EE5A54B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0"/>
                          <w:szCs w:val="30"/>
                          <w:lang w:val="zh-CN"/>
                        </w:rPr>
                        <w:t xml:space="preserve">基本情况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姓名：甄美丽</w:t>
                      </w:r>
                    </w:p>
                    <w:p w14:paraId="2F9D246A">
                      <w:pPr>
                        <w:snapToGrid w:val="0"/>
                        <w:spacing w:line="240" w:lineRule="atLeast"/>
                        <w:ind w:firstLine="1446" w:firstLineChars="45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性别：女</w:t>
                      </w:r>
                    </w:p>
                    <w:p w14:paraId="0D5E0C54">
                      <w:pPr>
                        <w:snapToGrid w:val="0"/>
                        <w:spacing w:line="240" w:lineRule="atLeast"/>
                        <w:ind w:firstLine="1446" w:firstLineChars="45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出生年月：2005年6月</w:t>
                      </w:r>
                    </w:p>
                    <w:p w14:paraId="48FC2422">
                      <w:pPr>
                        <w:snapToGrid w:val="0"/>
                        <w:spacing w:line="240" w:lineRule="atLeast"/>
                        <w:ind w:firstLine="1446" w:firstLineChars="45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户籍：上海市浦东新区</w:t>
                      </w:r>
                    </w:p>
                    <w:p w14:paraId="37BCA722">
                      <w:pPr>
                        <w:snapToGrid w:val="0"/>
                        <w:spacing w:line="240" w:lineRule="atLeast"/>
                        <w:ind w:firstLine="1446" w:firstLineChars="45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就读小学：上海市第十五中学</w:t>
                      </w:r>
                    </w:p>
                    <w:p w14:paraId="2FD1239C">
                      <w:pPr>
                        <w:snapToGrid w:val="0"/>
                        <w:spacing w:line="240" w:lineRule="atLeast"/>
                        <w:ind w:firstLine="1446" w:firstLineChars="45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家庭住址：上海市浦东新区东方路0000号</w:t>
                      </w:r>
                    </w:p>
                    <w:p w14:paraId="344DC530">
                      <w:pPr>
                        <w:snapToGrid w:val="0"/>
                        <w:spacing w:line="240" w:lineRule="atLeast"/>
                        <w:ind w:firstLine="1446" w:firstLineChars="45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身份证号：123456400206060008</w:t>
                      </w:r>
                    </w:p>
                    <w:p w14:paraId="56AFACA2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shd w:val="pct10" w:color="auto" w:fill="FFFFFF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0"/>
                          <w:szCs w:val="30"/>
                          <w:lang w:val="zh-CN"/>
                        </w:rPr>
                        <w:t>学习情况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勤奋学习，能独立思考学习问题，勤学好问，成绩优秀</w:t>
                      </w:r>
                    </w:p>
                    <w:p w14:paraId="081EA30E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经常结合课堂外的拓展实践，汲取更多知识，不断开阔自己的视野</w:t>
                      </w:r>
                    </w:p>
                    <w:p w14:paraId="3F8A24BB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六年级上学期第一次统考考试总分全班排名第三</w:t>
                      </w:r>
                    </w:p>
                    <w:p w14:paraId="5479EA9C">
                      <w:pPr>
                        <w:snapToGrid w:val="0"/>
                        <w:spacing w:line="240" w:lineRule="atLeast"/>
                        <w:ind w:left="420" w:hanging="42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每个学期都被评为“三好学生”，荣获“成绩优秀奖”</w:t>
                      </w:r>
                    </w:p>
                    <w:p w14:paraId="1AE166E5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0"/>
                          <w:szCs w:val="30"/>
                          <w:lang w:val="zh-CN"/>
                        </w:rPr>
                        <w:t>兴趣特长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喜爱钢琴，2016年顺利通过国家考级委员会六级考核</w:t>
                      </w:r>
                    </w:p>
                    <w:p w14:paraId="463DB1E7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喜爱朗诵，在上海市第九届艺术比赛中获朗诵一等奖</w:t>
                      </w:r>
                    </w:p>
                    <w:p w14:paraId="6CFEFD6C">
                      <w:pPr>
                        <w:snapToGrid w:val="0"/>
                        <w:spacing w:line="240" w:lineRule="atLeast"/>
                        <w:ind w:left="1500" w:hanging="1506" w:hangingChars="500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0"/>
                          <w:szCs w:val="30"/>
                          <w:lang w:val="zh-CN"/>
                        </w:rPr>
                        <w:t>主要获奖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2016年09月  在第六届小超人作文“全国总决赛”中获小学组作文一等奖</w:t>
                      </w:r>
                    </w:p>
                    <w:p w14:paraId="7D20597B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2016年12月  上海杯“党在我心中”征文比赛三等奖</w:t>
                      </w:r>
                    </w:p>
                    <w:p w14:paraId="7B3D7927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2017年03月  上海市“心中的太阳”诗歌创作比赛中荣获一等奖</w:t>
                      </w:r>
                    </w:p>
                    <w:p w14:paraId="580B3408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sz w:val="30"/>
                          <w:szCs w:val="30"/>
                          <w:lang w:val="zh-CN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0"/>
                          <w:szCs w:val="30"/>
                          <w:lang w:val="zh-CN"/>
                        </w:rPr>
                        <w:t>家庭情况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sz w:val="30"/>
                          <w:szCs w:val="30"/>
                          <w:lang w:val="zh-CN"/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父亲  王先生  上海市浦东新区人民政府  137 0000 0000</w:t>
                      </w:r>
                    </w:p>
                    <w:p w14:paraId="2120541D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EBF5D7" w:themeColor="accent1" w:themeTint="33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accent1">
                                <w14:lumMod w14:val="20000"/>
                                <w14:lumOff w14:val="80000"/>
                              </w14:schemeClr>
                            </w14:solidFill>
                          </w14:textFill>
                        </w:rPr>
                        <w:t>基本情况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000000" w:themeColor="text1"/>
                          <w:sz w:val="30"/>
                          <w:szCs w:val="30"/>
                          <w:lang w:val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母亲  应女士  上海市浦东新区地球小学  136 1234 5678</w:t>
                      </w:r>
                    </w:p>
                    <w:p w14:paraId="7F9B91FF">
                      <w:pPr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</w:p>
                    <w:p w14:paraId="4C6CCC8B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color w:val="34473D" w:themeColor="text2" w:themeShade="BF"/>
                          <w:sz w:val="28"/>
                          <w:lang w:val="zh-CN"/>
                        </w:rPr>
                      </w:pPr>
                    </w:p>
                    <w:p w14:paraId="631E4E3C">
                      <w:pPr>
                        <w:snapToGrid w:val="0"/>
                        <w:spacing w:line="240" w:lineRule="atLeast"/>
                        <w:jc w:val="left"/>
                        <w:rPr>
                          <w:rFonts w:hint="eastAsia" w:ascii="包图简圆体" w:hAnsi="包图简圆体" w:eastAsia="包图简圆体" w:cs="包图简圆体"/>
                          <w:color w:val="233029" w:themeColor="text2" w:themeShade="80"/>
                          <w:sz w:val="32"/>
                          <w:lang w:val="zh-CN"/>
                        </w:rPr>
                      </w:pPr>
                    </w:p>
                    <w:p w14:paraId="5B72A4BB">
                      <w:pPr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</w:p>
                    <w:p w14:paraId="755AB6D4">
                      <w:pPr>
                        <w:rPr>
                          <w:rFonts w:hint="eastAsia" w:ascii="包图简圆体" w:hAnsi="包图简圆体" w:eastAsia="包图简圆体" w:cs="包图简圆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10759440</wp:posOffset>
            </wp:positionV>
            <wp:extent cx="7600315" cy="10746740"/>
            <wp:effectExtent l="0" t="0" r="635" b="0"/>
            <wp:wrapNone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315" cy="1074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950A60E"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-14605</wp:posOffset>
            </wp:positionH>
            <wp:positionV relativeFrom="page">
              <wp:posOffset>0</wp:posOffset>
            </wp:positionV>
            <wp:extent cx="7557135" cy="10781665"/>
            <wp:effectExtent l="0" t="0" r="1905" b="8255"/>
            <wp:wrapNone/>
            <wp:docPr id="8" name="图片 8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7135" cy="1078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2540"/>
                <wp:wrapSquare wrapText="bothSides"/>
                <wp:docPr id="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4EFFB3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top:14.4pt;height:110.6pt;width:185.9pt;mso-position-horizontal:center;mso-wrap-distance-bottom:3.6pt;mso-wrap-distance-left:9pt;mso-wrap-distance-right:9pt;mso-wrap-distance-top:3.6pt;z-index:251666432;mso-width-relative:margin;mso-height-relative:margin;mso-width-percent:400;mso-height-percent:200;" filled="f" stroked="f" coordsize="21600,21600" o:gfxdata="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OAm&#10;5rbVAAAABwEAAA8AAAAAAAAAAQAgAAAAIgAAAGRycy9kb3ducmV2LnhtbFBLAQIUABQAAAAIAIdO&#10;4kD3tzb8JgIAACoEAAAOAAAAAAAAAAEAIAAAACQ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34EFFB30"/>
                  </w:txbxContent>
                </v:textbox>
                <w10:wrap type="square"/>
              </v:shape>
            </w:pict>
          </mc:Fallback>
        </mc:AlternateContent>
      </w:r>
    </w:p>
    <w:p w14:paraId="0002B974">
      <w:pPr>
        <w:widowControl/>
        <w:jc w:val="left"/>
      </w:pP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5640070</wp:posOffset>
            </wp:positionV>
            <wp:extent cx="5274310" cy="3215640"/>
            <wp:effectExtent l="0" t="0" r="21590" b="0"/>
            <wp:wrapNone/>
            <wp:docPr id="17" name="图示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1991995</wp:posOffset>
                </wp:positionV>
                <wp:extent cx="7071360" cy="3703320"/>
                <wp:effectExtent l="0" t="0" r="0" b="0"/>
                <wp:wrapSquare wrapText="bothSides"/>
                <wp:docPr id="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3703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C721D01">
                            <w:pPr>
                              <w:snapToGrid w:val="0"/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2015年06月   被上海市第十五小学评为“三好学生”</w:t>
                            </w:r>
                          </w:p>
                          <w:p w14:paraId="08A65526">
                            <w:pPr>
                              <w:snapToGrid w:val="0"/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2016年09月   在第六届小超人作文“全国总决赛”中获小学组作文一等奖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cr/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2016年12月   上海杯“党在我心中”征文比赛三等奖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cr/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2017年03月   上海市“心中的太阳”诗歌创作比赛中荣获一等奖</w:t>
                            </w:r>
                          </w:p>
                          <w:p w14:paraId="0D2E0EEE">
                            <w:pPr>
                              <w:snapToGrid w:val="0"/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2015年06月   被上海市第十五小学评为“三好学生”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cr/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2016年09月   在第六届小超人作文“全国总决赛”中获小学组作文一等奖</w:t>
                            </w:r>
                          </w:p>
                          <w:p w14:paraId="5F5D47B2">
                            <w:pPr>
                              <w:snapToGrid w:val="0"/>
                              <w:spacing w:line="480" w:lineRule="auto"/>
                              <w:jc w:val="lef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2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2016年12月   上海杯“党在我心中”征文比赛三等奖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top:156.85pt;height:291.6pt;width:556.8pt;mso-position-horizontal:center;mso-position-horizontal-relative:margin;mso-wrap-distance-bottom:3.6pt;mso-wrap-distance-left:9pt;mso-wrap-distance-right:9pt;mso-wrap-distance-top:3.6pt;z-index:251669504;mso-width-relative:page;mso-height-relative:page;" filled="f" stroked="f" coordsize="21600,21600" o:gfxdata="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97EN&#10;8tYAAAAJAQAADwAAAAAAAAABACAAAAAiAAAAZHJzL2Rvd25yZXYueG1sUEsBAhQAFAAAAAgAh07i&#10;QGasKB8kAgAAKwQAAA4AAAAAAAAAAQAgAAAAJQ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C721D01">
                      <w:pPr>
                        <w:snapToGrid w:val="0"/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2015年06月   被上海市第十五小学评为“三好学生”</w:t>
                      </w:r>
                    </w:p>
                    <w:p w14:paraId="08A65526">
                      <w:pPr>
                        <w:snapToGrid w:val="0"/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2016年09月   在第六届小超人作文“全国总决赛”中获小学组作文一等奖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cr/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2016年12月   上海杯“党在我心中”征文比赛三等奖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cr/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2017年03月   上海市“心中的太阳”诗歌创作比赛中荣获一等奖</w:t>
                      </w:r>
                    </w:p>
                    <w:p w14:paraId="0D2E0EEE">
                      <w:pPr>
                        <w:snapToGrid w:val="0"/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2015年06月   被上海市第十五小学评为“三好学生”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cr/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2016年09月   在第六届小超人作文“全国总决赛”中获小学组作文一等奖</w:t>
                      </w:r>
                    </w:p>
                    <w:p w14:paraId="5F5D47B2">
                      <w:pPr>
                        <w:snapToGrid w:val="0"/>
                        <w:spacing w:line="480" w:lineRule="auto"/>
                        <w:jc w:val="lef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2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2016年12月   上海杯“党在我心中”征文比赛三等奖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740410</wp:posOffset>
                </wp:positionV>
                <wp:extent cx="4815840" cy="1828800"/>
                <wp:effectExtent l="0" t="0" r="0" b="381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58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8520190">
                            <w:pPr>
                              <w:pStyle w:val="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方正品尚黑简体" w:hAnsi="微软雅黑" w:eastAsia="方正品尚黑简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方正品尚黑简体" w:hAnsi="微软雅黑" w:eastAsia="方正品尚黑简体"/>
                                <w:b/>
                                <w:color w:val="32531C" w:themeColor="accent2" w:themeShade="80"/>
                                <w:sz w:val="96"/>
                              </w:rPr>
                              <w:t>奖励以及证书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58.3pt;height:144pt;width:379.2pt;mso-position-horizontal:right;mso-position-horizontal-relative:margin;z-index:251668480;mso-width-relative:page;mso-height-relative:page;" filled="f" stroked="f" coordsize="21600,21600" o:gfxdata="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AhN85TWAAAACAEAAA8AAAAAAAAAAQAgAAAAIgAAAGRycy9kb3du&#10;cmV2LnhtbFBLAQIUABQAAAAIAIdO4kCR6PanOgIAAG4EAAAOAAAAAAAAAAEAIAAAACUBAABkcnMv&#10;ZTJvRG9jLnhtbFBLBQYAAAAABgAGAFkBAADR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78520190">
                      <w:pPr>
                        <w:pStyle w:val="7"/>
                        <w:numPr>
                          <w:ilvl w:val="0"/>
                          <w:numId w:val="2"/>
                        </w:numPr>
                        <w:ind w:firstLineChars="0"/>
                        <w:rPr>
                          <w:rFonts w:ascii="方正品尚黑简体" w:hAnsi="微软雅黑" w:eastAsia="方正品尚黑简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方正品尚黑简体" w:hAnsi="微软雅黑" w:eastAsia="方正品尚黑简体"/>
                          <w:b/>
                          <w:color w:val="32531C" w:themeColor="accent2" w:themeShade="80"/>
                          <w:sz w:val="96"/>
                        </w:rPr>
                        <w:t>奖励以及证书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5A125E92">
      <w:r>
        <w:drawing>
          <wp:anchor distT="0" distB="0" distL="114300" distR="114300" simplePos="0" relativeHeight="251704320" behindDoc="1" locked="0" layoutInCell="1" allowOverlap="1">
            <wp:simplePos x="0" y="0"/>
            <wp:positionH relativeFrom="page">
              <wp:posOffset>-134620</wp:posOffset>
            </wp:positionH>
            <wp:positionV relativeFrom="page">
              <wp:posOffset>0</wp:posOffset>
            </wp:positionV>
            <wp:extent cx="7719060" cy="10755630"/>
            <wp:effectExtent l="0" t="0" r="7620" b="3810"/>
            <wp:wrapNone/>
            <wp:docPr id="10" name="图片 10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9060" cy="1075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5115D2">
      <w:pPr>
        <w:widowControl/>
        <w:jc w:val="left"/>
      </w:pPr>
      <w: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5523230</wp:posOffset>
            </wp:positionV>
            <wp:extent cx="5274310" cy="3215640"/>
            <wp:effectExtent l="0" t="0" r="21590" b="0"/>
            <wp:wrapNone/>
            <wp:docPr id="21" name="图示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3427095</wp:posOffset>
                </wp:positionH>
                <wp:positionV relativeFrom="paragraph">
                  <wp:posOffset>4885055</wp:posOffset>
                </wp:positionV>
                <wp:extent cx="1463040" cy="1404620"/>
                <wp:effectExtent l="0" t="0" r="0" b="0"/>
                <wp:wrapNone/>
                <wp:docPr id="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96723C1">
                            <w:pPr>
                              <w:rPr>
                                <w:rFonts w:hint="eastAsia" w:ascii="包图简圆体" w:hAnsi="包图简圆体" w:eastAsia="包图简圆体" w:cs="包图简圆体"/>
                                <w:color w:val="808080" w:themeColor="background1" w:themeShade="80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color w:val="808080" w:themeColor="background1" w:themeShade="80"/>
                                <w:sz w:val="36"/>
                                <w:szCs w:val="40"/>
                              </w:rPr>
                              <w:t>奖状及证书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269.85pt;margin-top:384.65pt;height:110.6pt;width:115.2pt;z-index:251677696;mso-width-relative:page;mso-height-relative:margin;mso-height-percent:200;" filled="f" stroked="f" coordsize="21600,21600" o:gfxdata="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h3TYu2QAAAAsBAAAPAAAAAAAAAAEAIAAAACIAAABkcnMvZG93bnJldi54bWxQSwECFAAUAAAA&#10;CACHTuJAqmlVECYCAAArBAAADgAAAAAAAAABACAAAAAoAQAAZHJzL2Uyb0RvYy54bWxQSwUGAAAA&#10;AAYABgBZAQAAwAUAAAAA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696723C1">
                      <w:pPr>
                        <w:rPr>
                          <w:rFonts w:hint="eastAsia" w:ascii="包图简圆体" w:hAnsi="包图简圆体" w:eastAsia="包图简圆体" w:cs="包图简圆体"/>
                          <w:color w:val="808080" w:themeColor="background1" w:themeShade="80"/>
                          <w:sz w:val="36"/>
                          <w:szCs w:val="40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color w:val="808080" w:themeColor="background1" w:themeShade="80"/>
                          <w:sz w:val="36"/>
                          <w:szCs w:val="40"/>
                        </w:rPr>
                        <w:t>奖状及证书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477520</wp:posOffset>
                </wp:positionH>
                <wp:positionV relativeFrom="paragraph">
                  <wp:posOffset>4875530</wp:posOffset>
                </wp:positionV>
                <wp:extent cx="1463040" cy="1404620"/>
                <wp:effectExtent l="0" t="0" r="0" b="0"/>
                <wp:wrapNone/>
                <wp:docPr id="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F00D3E1">
                            <w:pPr>
                              <w:ind w:left="420" w:hanging="420"/>
                              <w:rPr>
                                <w:rFonts w:hint="eastAsia" w:ascii="包图简圆体" w:hAnsi="包图简圆体" w:eastAsia="包图简圆体" w:cs="包图简圆体"/>
                                <w:color w:val="808080" w:themeColor="background1" w:themeShade="80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color w:val="808080" w:themeColor="background1" w:themeShade="80"/>
                                <w:sz w:val="36"/>
                                <w:szCs w:val="40"/>
                              </w:rPr>
                              <w:t>奖状及证书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37.6pt;margin-top:383.9pt;height:110.6pt;width:115.2pt;mso-position-horizontal-relative:margin;z-index:251676672;mso-width-relative:page;mso-height-relative:margin;mso-height-percent:200;" filled="f" stroked="f" coordsize="21600,21600" o:gfxdata="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SaLw12QAAAAoBAAAPAAAAAAAAAAEAIAAAACIAAABkcnMvZG93bnJldi54bWxQSwECFAAUAAAA&#10;CACHTuJAsk3x3iYCAAArBAAADgAAAAAAAAABACAAAAAoAQAAZHJzL2Uyb0RvYy54bWxQSwUGAAAA&#10;AAYABgBZAQAAwAUAAAAA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1F00D3E1">
                      <w:pPr>
                        <w:ind w:left="420" w:hanging="420"/>
                        <w:rPr>
                          <w:rFonts w:hint="eastAsia" w:ascii="包图简圆体" w:hAnsi="包图简圆体" w:eastAsia="包图简圆体" w:cs="包图简圆体"/>
                          <w:color w:val="808080" w:themeColor="background1" w:themeShade="80"/>
                          <w:sz w:val="36"/>
                          <w:szCs w:val="40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color w:val="808080" w:themeColor="background1" w:themeShade="80"/>
                          <w:sz w:val="36"/>
                          <w:szCs w:val="40"/>
                        </w:rPr>
                        <w:t>奖状及证书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3120390</wp:posOffset>
            </wp:positionH>
            <wp:positionV relativeFrom="paragraph">
              <wp:posOffset>2077720</wp:posOffset>
            </wp:positionV>
            <wp:extent cx="1981200" cy="2800985"/>
            <wp:effectExtent l="0" t="0" r="0" b="0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255270</wp:posOffset>
            </wp:positionH>
            <wp:positionV relativeFrom="paragraph">
              <wp:posOffset>2047240</wp:posOffset>
            </wp:positionV>
            <wp:extent cx="1981200" cy="2800985"/>
            <wp:effectExtent l="0" t="0" r="0" b="0"/>
            <wp:wrapNone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297180</wp:posOffset>
                </wp:positionH>
                <wp:positionV relativeFrom="paragraph">
                  <wp:posOffset>889000</wp:posOffset>
                </wp:positionV>
                <wp:extent cx="4679950" cy="1828800"/>
                <wp:effectExtent l="0" t="0" r="0" b="381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9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50EE33">
                            <w:pPr>
                              <w:pStyle w:val="7"/>
                              <w:numPr>
                                <w:ilvl w:val="0"/>
                                <w:numId w:val="3"/>
                              </w:numPr>
                              <w:ind w:firstLineChars="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  <w:t>奖励以及证书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.4pt;margin-top:70pt;height:144pt;width:368.5pt;mso-position-horizontal-relative:margin;z-index:251672576;mso-width-relative:page;mso-height-relative:page;" filled="f" stroked="f" coordsize="21600,21600" o:gfxdata="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VvA+71gAAAAoBAAAPAAAAAAAAAAEAIAAAACIAAABkcnMvZG93&#10;bnJldi54bWxQSwECFAAUAAAACACHTuJA+c7bkjsCAABuBAAADgAAAAAAAAABACAAAAAlAQAAZHJz&#10;L2Uyb0RvYy54bWxQSwUGAAAAAAYABgBZAQAA0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3E50EE33">
                      <w:pPr>
                        <w:pStyle w:val="7"/>
                        <w:numPr>
                          <w:ilvl w:val="0"/>
                          <w:numId w:val="3"/>
                        </w:numPr>
                        <w:ind w:firstLineChars="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  <w:t>奖励以及证书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3573F32A">
      <w:pPr>
        <w:widowControl/>
        <w:jc w:val="left"/>
      </w:pPr>
      <w:r>
        <w:drawing>
          <wp:anchor distT="0" distB="0" distL="114300" distR="114300" simplePos="0" relativeHeight="251678720" behindDoc="1" locked="0" layoutInCell="1" allowOverlap="1">
            <wp:simplePos x="0" y="0"/>
            <wp:positionH relativeFrom="page">
              <wp:posOffset>-43815</wp:posOffset>
            </wp:positionH>
            <wp:positionV relativeFrom="page">
              <wp:posOffset>4445</wp:posOffset>
            </wp:positionV>
            <wp:extent cx="7624445" cy="10721340"/>
            <wp:effectExtent l="0" t="0" r="10795" b="7620"/>
            <wp:wrapNone/>
            <wp:docPr id="28" name="图片 28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4445" cy="10721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F69D4F"/>
    <w:p w14:paraId="378A91F6">
      <w:pPr>
        <w:widowControl/>
        <w:jc w:val="left"/>
      </w:pP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2523490</wp:posOffset>
                </wp:positionV>
                <wp:extent cx="2225040" cy="1417320"/>
                <wp:effectExtent l="0" t="0" r="22860" b="11430"/>
                <wp:wrapNone/>
                <wp:docPr id="152" name="矩形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4173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2pt;margin-top:198.7pt;height:111.6pt;width:175.2pt;z-index:251694080;v-text-anchor:middle;mso-width-relative:page;mso-height-relative:page;" fillcolor="#739A28 [2404]" filled="t" stroked="t" coordsize="21600,21600" o:gfxdata="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LftqlbaAAAACgEAAA8AAAAAAAAA&#10;AQAgAAAAIgAAAGRycy9kb3ducmV2LnhtbFBLAQIUABQAAAAIAIdO4kA0C6ADgQIAAD0FAAAOAAAA&#10;AAAAAAEAIAAAACkBAABkcnMvZTJvRG9jLnhtbFBLBQYAAAAABgAGAFkBAAAcBgAAAAA=&#10;">
                <v:fill on="t" focussize="0,0"/>
                <v:stroke weight="1pt" color="#739A28 [24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4337050</wp:posOffset>
                </wp:positionV>
                <wp:extent cx="2225040" cy="1417320"/>
                <wp:effectExtent l="0" t="0" r="22860" b="11430"/>
                <wp:wrapNone/>
                <wp:docPr id="154" name="矩形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4173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2pt;margin-top:341.5pt;height:111.6pt;width:175.2pt;z-index:251696128;v-text-anchor:middle;mso-width-relative:page;mso-height-relative:page;" fillcolor="#739A28 [2404]" filled="t" stroked="t" coordsize="21600,21600" o:gfxdata="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HgVEAfaAAAACgEAAA8AAAAAAAAA&#10;AQAgAAAAIgAAAGRycy9kb3ducmV2LnhtbFBLAQIUABQAAAAIAIdO4kAfOTTAgQIAAD0FAAAOAAAA&#10;AAAAAAEAIAAAACkBAABkcnMvZTJvRG9jLnhtbFBLBQYAAAAABgAGAFkBAAAcBgAAAAA=&#10;">
                <v:fill on="t" focussize="0,0"/>
                <v:stroke weight="1pt" color="#739A28 [24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6165850</wp:posOffset>
                </wp:positionV>
                <wp:extent cx="2225040" cy="1417320"/>
                <wp:effectExtent l="0" t="0" r="22860" b="11430"/>
                <wp:wrapNone/>
                <wp:docPr id="155" name="矩形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4173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2pt;margin-top:485.5pt;height:111.6pt;width:175.2pt;z-index:251697152;v-text-anchor:middle;mso-width-relative:page;mso-height-relative:page;" fillcolor="#739A28 [2404]" filled="t" stroked="t" coordsize="21600,21600" o:gfxdata="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nKEQo2wAAAAsBAAAPAAAAAAAA&#10;AAEAIAAAACIAAABkcnMvZG93bnJldi54bWxQSwECFAAUAAAACACHTuJAM001DYECAAA9BQAADgAA&#10;AAAAAAABACAAAAAqAQAAZHJzL2Uyb0RvYy54bWxQSwUGAAAAAAYABgBZAQAAHQYAAAAA&#10;">
                <v:fill on="t" focussize="0,0"/>
                <v:stroke weight="1pt" color="#739A28 [24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2758440</wp:posOffset>
                </wp:positionH>
                <wp:positionV relativeFrom="paragraph">
                  <wp:posOffset>2538730</wp:posOffset>
                </wp:positionV>
                <wp:extent cx="2209800" cy="1432560"/>
                <wp:effectExtent l="0" t="0" r="19050" b="15240"/>
                <wp:wrapNone/>
                <wp:docPr id="153" name="矩形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4325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7.2pt;margin-top:199.9pt;height:112.8pt;width:174pt;z-index:251695104;v-text-anchor:middle;mso-width-relative:page;mso-height-relative:page;" fillcolor="#739A28 [2404]" filled="t" stroked="t" coordsize="21600,21600" o:gfxdata="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oJtpO9sAAAALAQAADwAAAAAA&#10;AAABACAAAAAiAAAAZHJzL2Rvd25yZXYueG1sUEsBAhQAFAAAAAgAh07iQH+c6PqCAgAAPQUAAA4A&#10;AAAAAAAAAQAgAAAAKgEAAGRycy9lMm9Eb2MueG1sUEsFBgAAAAAGAAYAWQEAAB4GAAAAAA==&#10;">
                <v:fill on="t" focussize="0,0"/>
                <v:stroke weight="1pt" color="#739A28 [24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2773680</wp:posOffset>
                </wp:positionH>
                <wp:positionV relativeFrom="paragraph">
                  <wp:posOffset>4337050</wp:posOffset>
                </wp:positionV>
                <wp:extent cx="2209800" cy="1432560"/>
                <wp:effectExtent l="0" t="0" r="19050" b="15240"/>
                <wp:wrapNone/>
                <wp:docPr id="156" name="矩形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4325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8.4pt;margin-top:341.5pt;height:112.8pt;width:174pt;z-index:251698176;v-text-anchor:middle;mso-width-relative:page;mso-height-relative:page;" fillcolor="#739A28 [2404]" filled="t" stroked="t" coordsize="21600,21600" o:gfxdata="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RZArf9sAAAALAQAADwAAAAAA&#10;AAABACAAAAAiAAAAZHJzL2Rvd25yZXYueG1sUEsBAhQAFAAAAAgAh07iQGE0DrWCAgAAPQUAAA4A&#10;AAAAAAAAAQAgAAAAKgEAAGRycy9lMm9Eb2MueG1sUEsFBgAAAAAGAAYAWQEAAB4GAAAAAA==&#10;">
                <v:fill on="t" focussize="0,0"/>
                <v:stroke weight="1pt" color="#739A28 [24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2804160</wp:posOffset>
                </wp:positionH>
                <wp:positionV relativeFrom="paragraph">
                  <wp:posOffset>6181090</wp:posOffset>
                </wp:positionV>
                <wp:extent cx="2209800" cy="1432560"/>
                <wp:effectExtent l="0" t="0" r="19050" b="15240"/>
                <wp:wrapNone/>
                <wp:docPr id="157" name="矩形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4325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0.8pt;margin-top:486.7pt;height:112.8pt;width:174pt;z-index:251699200;v-text-anchor:middle;mso-width-relative:page;mso-height-relative:page;" fillcolor="#739A28 [2404]" filled="t" stroked="t" coordsize="21600,21600" o:gfxdata="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Vxsr2NsAAAAMAQAADwAAAAAA&#10;AAABACAAAAAiAAAAZHJzL2Rvd25yZXYueG1sUEsBAhQAFAAAAAgAh07iQE1AD3iCAgAAPQUAAA4A&#10;AAAAAAAAAQAgAAAAKgEAAGRycy9lMm9Eb2MueG1sUEsFBgAAAAAGAAYAWQEAAB4GAAAAAA==&#10;">
                <v:fill on="t" focussize="0,0"/>
                <v:stroke weight="1pt" color="#739A28 [24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1636395</wp:posOffset>
                </wp:positionV>
                <wp:extent cx="5273040" cy="1404620"/>
                <wp:effectExtent l="0" t="0" r="0" b="0"/>
                <wp:wrapNone/>
                <wp:docPr id="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0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923A0C0">
                            <w:pPr>
                              <w:ind w:left="420" w:hanging="420"/>
                              <w:jc w:val="center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6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:sz w:val="36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吉他 / 舞蹈 / 古筝 / 篮球 / 钢琴 / 小提琴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top:128.85pt;height:110.6pt;width:415.2pt;mso-position-horizontal:right;mso-position-horizontal-relative:margin;z-index:251680768;mso-width-relative:page;mso-height-relative:margin;mso-height-percent:200;" filled="f" stroked="f" coordsize="21600,21600" o:gfxdata="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4aPSm9cAAAAIAQAADwAAAAAAAAABACAAAAAiAAAAZHJzL2Rvd25yZXYueG1sUEsBAhQAFAAAAAgA&#10;h07iQEg/odsmAgAAKwQAAA4AAAAAAAAAAQAgAAAAJg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923A0C0">
                      <w:pPr>
                        <w:ind w:left="420" w:hanging="420"/>
                        <w:jc w:val="center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6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:sz w:val="36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吉他 / 舞蹈 / 古筝 / 篮球 / 钢琴 / 小提琴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520700</wp:posOffset>
                </wp:positionV>
                <wp:extent cx="4480560" cy="1828800"/>
                <wp:effectExtent l="0" t="0" r="0" b="381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05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3F81211">
                            <w:pPr>
                              <w:pStyle w:val="7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  <w:t>兴 趣 特 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41pt;height:144pt;width:352.8pt;mso-position-horizontal:center;mso-position-horizontal-relative:margin;z-index:251679744;mso-width-relative:page;mso-height-relative:page;" filled="f" stroked="f" coordsize="21600,21600" o:gfxdata="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i672Y1QAAAAcBAAAPAAAAAAAAAAEAIAAAACIAAABkcnMvZG93&#10;bnJldi54bWxQSwECFAAUAAAACACHTuJAhbGmlTwCAABuBAAADgAAAAAAAAABACAAAAAkAQAAZHJz&#10;L2Uyb0RvYy54bWxQSwUGAAAAAAYABgBZAQAA0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43F81211">
                      <w:pPr>
                        <w:pStyle w:val="7"/>
                        <w:numPr>
                          <w:ilvl w:val="0"/>
                          <w:numId w:val="4"/>
                        </w:numPr>
                        <w:ind w:firstLineChars="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  <w:t>兴 趣 特 长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0D77C788">
      <w:r>
        <w:drawing>
          <wp:anchor distT="0" distB="0" distL="114300" distR="114300" simplePos="0" relativeHeight="251681792" behindDoc="1" locked="0" layoutInCell="1" allowOverlap="1">
            <wp:simplePos x="0" y="0"/>
            <wp:positionH relativeFrom="page">
              <wp:posOffset>-69850</wp:posOffset>
            </wp:positionH>
            <wp:positionV relativeFrom="page">
              <wp:posOffset>45720</wp:posOffset>
            </wp:positionV>
            <wp:extent cx="7639685" cy="10642600"/>
            <wp:effectExtent l="0" t="0" r="10795" b="10160"/>
            <wp:wrapNone/>
            <wp:docPr id="141" name="图片 141" descr="C:\Users\lazymaoing\Desktop\5922a9566fe4d.jpg5922a9566fe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41" descr="C:\Users\lazymaoing\Desktop\5922a9566fe4d.jpg5922a9566fe4d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39685" cy="1064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posOffset>6553200</wp:posOffset>
            </wp:positionH>
            <wp:positionV relativeFrom="page">
              <wp:posOffset>0</wp:posOffset>
            </wp:positionV>
            <wp:extent cx="7603490" cy="10760710"/>
            <wp:effectExtent l="0" t="0" r="0" b="2540"/>
            <wp:wrapNone/>
            <wp:docPr id="146" name="图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图片 146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3490" cy="1076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48ED47">
      <w:pPr>
        <w:widowControl/>
        <w:jc w:val="left"/>
      </w:pPr>
      <w: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2581910</wp:posOffset>
            </wp:positionV>
            <wp:extent cx="7498080" cy="5410200"/>
            <wp:effectExtent l="0" t="0" r="0" b="0"/>
            <wp:wrapNone/>
            <wp:docPr id="143" name="图示 1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1085215</wp:posOffset>
                </wp:positionV>
                <wp:extent cx="4450080" cy="1828800"/>
                <wp:effectExtent l="0" t="0" r="0" b="381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00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BFE341">
                            <w:pPr>
                              <w:pStyle w:val="7"/>
                              <w:numPr>
                                <w:ilvl w:val="0"/>
                                <w:numId w:val="5"/>
                              </w:numPr>
                              <w:ind w:firstLineChars="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  <w:t>社 会 实 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85.45pt;height:144pt;width:350.4pt;mso-position-horizontal:center;mso-position-horizontal-relative:margin;z-index:251682816;mso-width-relative:page;mso-height-relative:page;" filled="f" stroked="f" coordsize="21600,21600" o:gfxdata="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MYsPe7VAAAACAEAAA8AAAAAAAAAAQAgAAAAIgAAAGRycy9kb3du&#10;cmV2LnhtbFBLAQIUABQAAAAIAIdO4kBmYfR5OwIAAHAEAAAOAAAAAAAAAAEAIAAAACQBAABkcnMv&#10;ZTJvRG9jLnhtbFBLBQYAAAAABgAGAFkBAADR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58BFE341">
                      <w:pPr>
                        <w:pStyle w:val="7"/>
                        <w:numPr>
                          <w:ilvl w:val="0"/>
                          <w:numId w:val="5"/>
                        </w:numPr>
                        <w:ind w:firstLineChars="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  <w:t>社 会 实 践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FE66702">
      <w:r>
        <w:drawing>
          <wp:anchor distT="0" distB="0" distL="114300" distR="114300" simplePos="0" relativeHeight="251684864" behindDoc="1" locked="0" layoutInCell="1" allowOverlap="1">
            <wp:simplePos x="0" y="0"/>
            <wp:positionH relativeFrom="page">
              <wp:posOffset>13970</wp:posOffset>
            </wp:positionH>
            <wp:positionV relativeFrom="page">
              <wp:posOffset>0</wp:posOffset>
            </wp:positionV>
            <wp:extent cx="7526655" cy="10708005"/>
            <wp:effectExtent l="0" t="0" r="1905" b="5715"/>
            <wp:wrapNone/>
            <wp:docPr id="144" name="图片 144" descr="C:\Users\lazymaoing\Desktop\66651841192.jpg6665184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图片 144" descr="C:\Users\lazymaoing\Desktop\66651841192.jpg66651841192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6655" cy="1070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-548640</wp:posOffset>
                </wp:positionV>
                <wp:extent cx="3627120" cy="944880"/>
                <wp:effectExtent l="0" t="0" r="0" b="762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120" cy="944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9C76F7">
                            <w:pPr>
                              <w:pStyle w:val="7"/>
                              <w:numPr>
                                <w:ilvl w:val="0"/>
                                <w:numId w:val="6"/>
                              </w:numPr>
                              <w:ind w:firstLineChars="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  <w:t>自 荐 信</w:t>
                            </w:r>
                          </w:p>
                          <w:p w14:paraId="4CA0E47C">
                            <w:pPr>
                              <w:rPr>
                                <w:rFonts w:hint="eastAsia" w:ascii="包图简圆体" w:hAnsi="包图简圆体" w:eastAsia="包图简圆体" w:cs="包图简圆体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6.8pt;margin-top:-43.2pt;height:74.4pt;width:285.6pt;z-index:251702272;mso-width-relative:page;mso-height-relative:page;" filled="f" stroked="f" coordsize="21600,21600" o:gfxdata="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P7vXxvbAAAACgEAAA8AAAAAAAAAAQAg&#10;AAAAIgAAAGRycy9kb3ducmV2LnhtbFBLAQIUABQAAAAIAIdO4kChEtgbRAIAAHYEAAAOAAAAAAAA&#10;AAEAIAAAACo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89C76F7">
                      <w:pPr>
                        <w:pStyle w:val="7"/>
                        <w:numPr>
                          <w:ilvl w:val="0"/>
                          <w:numId w:val="6"/>
                        </w:numPr>
                        <w:ind w:firstLineChars="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  <w:t>自 荐 信</w:t>
                      </w:r>
                    </w:p>
                    <w:p w14:paraId="4CA0E47C">
                      <w:pPr>
                        <w:rPr>
                          <w:rFonts w:hint="eastAsia" w:ascii="包图简圆体" w:hAnsi="包图简圆体" w:eastAsia="包图简圆体" w:cs="包图简圆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5FA5D9">
      <w:pPr>
        <w:widowControl/>
        <w:jc w:val="left"/>
      </w:pPr>
      <w: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margin">
                  <wp:posOffset>-578485</wp:posOffset>
                </wp:positionH>
                <wp:positionV relativeFrom="paragraph">
                  <wp:posOffset>335280</wp:posOffset>
                </wp:positionV>
                <wp:extent cx="6431280" cy="8046720"/>
                <wp:effectExtent l="0" t="0" r="0" b="0"/>
                <wp:wrapNone/>
                <wp:docPr id="1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1280" cy="8046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7EFCD3E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尊敬的上海市第十六中学领导：</w:t>
                            </w:r>
                          </w:p>
                          <w:p w14:paraId="102F3667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您好！</w:t>
                            </w:r>
                          </w:p>
                          <w:p w14:paraId="6FF3712F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，</w:t>
                            </w:r>
                          </w:p>
                          <w:p w14:paraId="48EA8431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这里是我梦寐以求的学习胜地！结合我的自身条件，我确信第六中学是最适合我的中学，我渴望能够成为贵校的一名学生，在贵校度过我的中学时光。</w:t>
                            </w:r>
                          </w:p>
                          <w:p w14:paraId="30B93AE3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在小学六年里，我勤奋学习，能独立思考学习问题，勤学好问，成绩优秀。除了夯实课堂上的基础知识，还经常结合课堂外的拓展实践，开阔自己的视野。我不断充实自己，全面发展，赢得了老师和同学的信任和赞誉。</w:t>
                            </w:r>
                          </w:p>
                          <w:p w14:paraId="3DBFCBD1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      </w:r>
                          </w:p>
                          <w:p w14:paraId="5FB13ED2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几年来，一直担任班干部，能协助各科老师开展班上的各项有益活动，在自己努力学习的同时，没有忘记帮助班上其他同学与自己一起进步；对老师交给的任务，能做得有条不紊，成为各科老师的得力小助手。我处处以身作则，为同学们树立了良好的学习榜样。</w:t>
                            </w:r>
                          </w:p>
                          <w:p w14:paraId="5CFF9482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除了掌握丰富的学科知识以外，老师和家长从来也没放松对我综合素质方面的培养和教育。我喜爱钢琴，2016年顺利通过国家考级委员会六级考核，成绩优秀。今年四月通过艺术特长生钢琴考核。我喜爱朗诵，在北京第九届艺术比赛中获朗诵一等奖，北京市“祖国，我为您喝彩”朗诵比赛中获小学二等奖。</w:t>
                            </w:r>
                          </w:p>
                          <w:p w14:paraId="3B0F3685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面对取得的这些成绩，我并没有骄傲，没有沉浸在自我陶醉之中，而是更加努力、刻苦地学习，时刻告诫自己：在人生的学习生涯中，自己才迈出一小步，要坚持不懈地努力朝自己的人生目标──成为一名一专多能的二十一世纪的新少年而奋进。作为一名即将小学毕业的小学生，我的未来，还有很久的路要走。父母常说，宝剑锋从磨砺出，梅花香自苦寒来。我知道，想要达到目标，光有愿望是不够的，还要献出努力、汗水，并不断坚持。我会记住父母的话，坚持不懈地完善自己，挑战自己，</w:t>
                            </w:r>
                          </w:p>
                          <w:p w14:paraId="14FDEDD3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每一天都比昨天进步一点。因此，我对我自己，对自己的未来充满了信心，也恳请第六中学能对我有信心，接纳我、培养我。我期待贵校的佳音!</w:t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cr/>
                            </w: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 xml:space="preserve">        此致</w:t>
                            </w:r>
                          </w:p>
                          <w:p w14:paraId="46FB4997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敬礼！</w:t>
                            </w:r>
                          </w:p>
                          <w:p w14:paraId="139CBADE">
                            <w:pPr>
                              <w:snapToGrid w:val="0"/>
                              <w:spacing w:line="360" w:lineRule="auto"/>
                              <w:jc w:val="righ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上海市第十五小学六(八)班学生 甄美丽</w:t>
                            </w:r>
                          </w:p>
                          <w:p w14:paraId="353EDA28">
                            <w:pPr>
                              <w:snapToGrid w:val="0"/>
                              <w:spacing w:line="360" w:lineRule="auto"/>
                              <w:jc w:val="righ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2017年5月20日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45.55pt;margin-top:26.4pt;height:633.6pt;width:506.4pt;mso-position-horizontal-relative:margin;z-index:251685888;mso-width-relative:page;mso-height-relative:page;" filled="f" stroked="f" coordsize="21600,21600" o:gfxdata="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Ey3&#10;21vXAAAACwEAAA8AAAAAAAAAAQAgAAAAIgAAAGRycy9kb3ducmV2LnhtbFBLAQIUABQAAAAIAIdO&#10;4kAZ9VbXJAIAACwEAAAOAAAAAAAAAAEAIAAAACYBAABkcnMvZTJvRG9jLnhtbFBLBQYAAAAABgAG&#10;AFkBAAC8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77EFCD3E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尊敬的上海市第十六中学领导：</w:t>
                      </w:r>
                    </w:p>
                    <w:p w14:paraId="102F3667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您好！</w:t>
                      </w:r>
                    </w:p>
                    <w:p w14:paraId="6FF3712F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，</w:t>
                      </w:r>
                    </w:p>
                    <w:p w14:paraId="48EA8431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这里是我梦寐以求的学习胜地！结合我的自身条件，我确信第六中学是最适合我的中学，我渴望能够成为贵校的一名学生，在贵校度过我的中学时光。</w:t>
                      </w:r>
                    </w:p>
                    <w:p w14:paraId="30B93AE3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在小学六年里，我勤奋学习，能独立思考学习问题，勤学好问，成绩优秀。除了夯实课堂上的基础知识，还经常结合课堂外的拓展实践，开阔自己的视野。我不断充实自己，全面发展，赢得了老师和同学的信任和赞誉。</w:t>
                      </w:r>
                    </w:p>
                    <w:p w14:paraId="3DBFCBD1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</w:r>
                    </w:p>
                    <w:p w14:paraId="5FB13ED2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几年来，一直担任班干部，能协助各科老师开展班上的各项有益活动，在自己努力学习的同时，没有忘记帮助班上其他同学与自己一起进步；对老师交给的任务，能做得有条不紊，成为各科老师的得力小助手。我处处以身作则，为同学们树立了良好的学习榜样。</w:t>
                      </w:r>
                    </w:p>
                    <w:p w14:paraId="5CFF9482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除了掌握丰富的学科知识以外，老师和家长从来也没放松对我综合素质方面的培养和教育。我喜爱钢琴，2016年顺利通过国家考级委员会六级考核，成绩优秀。今年四月通过艺术特长生钢琴考核。我喜爱朗诵，在北京第九届艺术比赛中获朗诵一等奖，北京市“祖国，我为您喝彩”朗诵比赛中获小学二等奖。</w:t>
                      </w:r>
                    </w:p>
                    <w:p w14:paraId="3B0F3685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面对取得的这些成绩，我并没有骄傲，没有沉浸在自我陶醉之中，而是更加努力、刻苦地学习，时刻告诫自己：在人生的学习生涯中，自己才迈出一小步，要坚持不懈地努力朝自己的人生目标──成为一名一专多能的二十一世纪的新少年而奋进。作为一名即将小学毕业的小学生，我的未来，还有很久的路要走。父母常说，宝剑锋从磨砺出，梅花香自苦寒来。我知道，想要达到目标，光有愿望是不够的，还要献出努力、汗水，并不断坚持。我会记住父母的话，坚持不懈地完善自己，挑战自己，</w:t>
                      </w:r>
                    </w:p>
                    <w:p w14:paraId="14FDEDD3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每一天都比昨天进步一点。因此，我对我自己，对自己的未来充满了信心，也恳请第六中学能对我有信心，接纳我、培养我。我期待贵校的佳音!</w:t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cr/>
                      </w: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 xml:space="preserve">        此致</w:t>
                      </w:r>
                    </w:p>
                    <w:p w14:paraId="46FB4997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敬礼！</w:t>
                      </w:r>
                    </w:p>
                    <w:p w14:paraId="139CBADE">
                      <w:pPr>
                        <w:snapToGrid w:val="0"/>
                        <w:spacing w:line="360" w:lineRule="auto"/>
                        <w:jc w:val="righ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上海市第十五小学六(八)班学生 甄美丽</w:t>
                      </w:r>
                    </w:p>
                    <w:p w14:paraId="353EDA28">
                      <w:pPr>
                        <w:snapToGrid w:val="0"/>
                        <w:spacing w:line="360" w:lineRule="auto"/>
                        <w:jc w:val="righ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2017年5月20日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21766703">
      <w:r>
        <w:drawing>
          <wp:anchor distT="0" distB="0" distL="114300" distR="114300" simplePos="0" relativeHeight="251701248" behindDoc="1" locked="0" layoutInCell="1" allowOverlap="1">
            <wp:simplePos x="0" y="0"/>
            <wp:positionH relativeFrom="page">
              <wp:posOffset>-13335</wp:posOffset>
            </wp:positionH>
            <wp:positionV relativeFrom="paragraph">
              <wp:posOffset>-946785</wp:posOffset>
            </wp:positionV>
            <wp:extent cx="7585075" cy="10770870"/>
            <wp:effectExtent l="0" t="0" r="4445" b="3810"/>
            <wp:wrapNone/>
            <wp:docPr id="133" name="图片 133" descr="C:\Users\lazymaoing\Desktop\66651841192.jpg6665184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133" descr="C:\Users\lazymaoing\Desktop\66651841192.jpg66651841192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5075" cy="10770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213360</wp:posOffset>
                </wp:positionV>
                <wp:extent cx="6553200" cy="8267700"/>
                <wp:effectExtent l="0" t="0" r="0" b="0"/>
                <wp:wrapNone/>
                <wp:docPr id="1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553200" cy="826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1C766F8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尊敬的上海市第十六中学领导：</w:t>
                            </w:r>
                          </w:p>
                          <w:p w14:paraId="64F78172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您好！</w:t>
                            </w:r>
                          </w:p>
                          <w:p w14:paraId="4298E744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作为甄美丽的语文老师、班主任，我很高兴将这个小姑娘推荐给贵校。同时感谢您在百忙之中阅读这篇推荐信。</w:t>
                            </w:r>
                          </w:p>
                          <w:p w14:paraId="646D36E8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 xml:space="preserve">甄美丽同学是一名活泼开朗、积极上进的孩子，现任班级的数学课代表。这个学生品学兼优，兴趣爱好广泛，发展全面，助人为乐，深受老师和同学的喜爱。从一年级以来，曾多次获得校“三好学生”、“优秀班干部”、“优秀少先队员”等称号，是班级乃至全校学生学习的好榜样。下面向您简要介绍一下甄美丽同学： </w:t>
                            </w:r>
                          </w:p>
                          <w:p w14:paraId="0B4531F8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一、学习刻苦，成绩优异</w:t>
                            </w:r>
                          </w:p>
                          <w:p w14:paraId="4A4D0833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小学六年来，真善美同学能保持勤奋踏实的学习态度，学习态度严肃认真，学习目的明确。课堂上专心听讲、积极发言，时刻跟着老师的思维学习。做作业时，面对难题往往能多角度思考、多方式解题，需要动脑筋的作业总是完成得又快又好。从不偏科，每次考试综合成绩都能排在全班前10名以内。</w:t>
                            </w:r>
                          </w:p>
                          <w:p w14:paraId="0BCFC9C8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二、品学兼优，乐于助人</w:t>
                            </w:r>
                          </w:p>
                          <w:p w14:paraId="4B02239C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品行端正，心胸开阔，待人真诚。能模范遵守“小学生日常行为规范”和学校有关规章制度，积极参加各项社会实践和公益活动。更重要的是，该同学有一颗纯洁善良的心，经常热情帮助他人，有的同学在学习上有困难，能主动针对该同学学习中的薄弱环节进行耐心指导，并提出合理化的建议，使班里很多同学的学习成绩有了明显提高。</w:t>
                            </w:r>
                          </w:p>
                          <w:p w14:paraId="607E0CCD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三、尊敬师长，团结同学</w:t>
                            </w:r>
                          </w:p>
                          <w:p w14:paraId="5BBE4A9D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一直担任班干部。在工作中，一尽心尽责，每天帮助老师组织管理班级事务及各项活动，积极主动地做好每件事，也经常协助老师完成校内各种公益工作，具有很强的组织能力，深得老师和同学们的喜爱。作为一名少先队员，能团结同学，关心集体，和同学相处融洽，经常组织同学们参加一些有益的课外活动，在班级同学心中有很高的威信。</w:t>
                            </w:r>
                          </w:p>
                          <w:p w14:paraId="25C245DB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四、兴趣广泛，全面发展</w:t>
                            </w:r>
                          </w:p>
                          <w:p w14:paraId="61D91DE2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该生兴趣爱好广泛，喜爱阅读，学校图书室的书大部分都看过，知识面较宽。乒乓球、跑步、听音乐也是该生课余时间娱乐锻炼的喜爱项目。软笔书法达到中国美术学院社会美术七级，钢琴、游泳、围棋等项目均有较高水平。该生具有优秀的综合素质，是一名德、智、体、美、劳全面发展的好学生。</w:t>
                            </w:r>
                          </w:p>
                          <w:p w14:paraId="63BA0D97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在家里， 也是一个好孩子，在学校，更是一位天赋极佳的好学生，如果贵校能给她提供一个学习成长的平台，相信一定会越来越出色的！望贵校能够接受真善美同学的入学申请。</w:t>
                            </w:r>
                          </w:p>
                          <w:p w14:paraId="5A569C4D">
                            <w:pPr>
                              <w:snapToGrid w:val="0"/>
                              <w:spacing w:line="360" w:lineRule="auto"/>
                              <w:ind w:firstLine="42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此致</w:t>
                            </w:r>
                          </w:p>
                          <w:p w14:paraId="1C5348DC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 xml:space="preserve">敬礼!                                                </w:t>
                            </w:r>
                          </w:p>
                          <w:p w14:paraId="07A4A6F1">
                            <w:pPr>
                              <w:snapToGrid w:val="0"/>
                              <w:spacing w:line="360" w:lineRule="auto"/>
                              <w:jc w:val="righ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>上海市第十五小学六(八)班班主任伯乐</w:t>
                            </w:r>
                          </w:p>
                          <w:p w14:paraId="301F11CE">
                            <w:pPr>
                              <w:snapToGrid w:val="0"/>
                              <w:spacing w:line="360" w:lineRule="auto"/>
                              <w:jc w:val="right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 xml:space="preserve">2017年5月20日  </w:t>
                            </w:r>
                          </w:p>
                          <w:p w14:paraId="27806BCC">
                            <w:pPr>
                              <w:snapToGrid w:val="0"/>
                              <w:spacing w:line="360" w:lineRule="auto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4D671B" w:themeColor="accent1" w:themeShade="80"/>
                                <w14:props3d w14:extrusionH="57150" w14:contourW="0" w14:prstMaterial="softEdge">
                                  <w14:bevelT w14:w="25400" w14:h="38100"/>
                                </w14:props3d>
                              </w:rPr>
                              <w:t xml:space="preserve">                              </w:t>
                            </w:r>
                          </w:p>
                          <w:p w14:paraId="6C9E00CE">
                            <w:pPr>
                              <w:adjustRightInd w:val="0"/>
                              <w:spacing w:line="360" w:lineRule="auto"/>
                              <w:ind w:firstLine="260" w:firstLineChars="200"/>
                              <w:rPr>
                                <w:rFonts w:hint="eastAsia" w:ascii="包图简圆体" w:hAnsi="包图简圆体" w:eastAsia="包图简圆体" w:cs="包图简圆体"/>
                                <w:sz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flip:x;margin-top:16.8pt;height:651pt;width:516pt;mso-position-horizontal:center;mso-position-horizontal-relative:margin;z-index:251687936;mso-width-relative:page;mso-height-relative:page;" filled="f" stroked="f" coordsize="21600,21600" o:gfxdata="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jbIEz2QAAAAkBAAAPAAAAAAAAAAEAIAAAACIAAABkcnMvZG93bnJldi54bWxQSwECFAAU&#10;AAAACACHTuJAkEqxaikCAAA2BAAADgAAAAAAAAABACAAAAAoAQAAZHJzL2Uyb0RvYy54bWxQSwUG&#10;AAAAAAYABgBZAQAAww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51C766F8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尊敬的上海市第十六中学领导：</w:t>
                      </w:r>
                    </w:p>
                    <w:p w14:paraId="64F78172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您好！</w:t>
                      </w:r>
                    </w:p>
                    <w:p w14:paraId="4298E744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作为甄美丽的语文老师、班主任，我很高兴将这个小姑娘推荐给贵校。同时感谢您在百忙之中阅读这篇推荐信。</w:t>
                      </w:r>
                    </w:p>
                    <w:p w14:paraId="646D36E8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 xml:space="preserve">甄美丽同学是一名活泼开朗、积极上进的孩子，现任班级的数学课代表。这个学生品学兼优，兴趣爱好广泛，发展全面，助人为乐，深受老师和同学的喜爱。从一年级以来，曾多次获得校“三好学生”、“优秀班干部”、“优秀少先队员”等称号，是班级乃至全校学生学习的好榜样。下面向您简要介绍一下甄美丽同学： </w:t>
                      </w:r>
                    </w:p>
                    <w:p w14:paraId="0B4531F8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一、学习刻苦，成绩优异</w:t>
                      </w:r>
                    </w:p>
                    <w:p w14:paraId="4A4D0833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小学六年来，真善美同学能保持勤奋踏实的学习态度，学习态度严肃认真，学习目的明确。课堂上专心听讲、积极发言，时刻跟着老师的思维学习。做作业时，面对难题往往能多角度思考、多方式解题，需要动脑筋的作业总是完成得又快又好。从不偏科，每次考试综合成绩都能排在全班前10名以内。</w:t>
                      </w:r>
                    </w:p>
                    <w:p w14:paraId="0BCFC9C8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二、品学兼优，乐于助人</w:t>
                      </w:r>
                    </w:p>
                    <w:p w14:paraId="4B02239C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品行端正，心胸开阔，待人真诚。能模范遵守“小学生日常行为规范”和学校有关规章制度，积极参加各项社会实践和公益活动。更重要的是，该同学有一颗纯洁善良的心，经常热情帮助他人，有的同学在学习上有困难，能主动针对该同学学习中的薄弱环节进行耐心指导，并提出合理化的建议，使班里很多同学的学习成绩有了明显提高。</w:t>
                      </w:r>
                    </w:p>
                    <w:p w14:paraId="607E0CCD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三、尊敬师长，团结同学</w:t>
                      </w:r>
                    </w:p>
                    <w:p w14:paraId="5BBE4A9D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一直担任班干部。在工作中，一尽心尽责，每天帮助老师组织管理班级事务及各项活动，积极主动地做好每件事，也经常协助老师完成校内各种公益工作，具有很强的组织能力，深得老师和同学们的喜爱。作为一名少先队员，能团结同学，关心集体，和同学相处融洽，经常组织同学们参加一些有益的课外活动，在班级同学心中有很高的威信。</w:t>
                      </w:r>
                    </w:p>
                    <w:p w14:paraId="25C245DB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四、兴趣广泛，全面发展</w:t>
                      </w:r>
                    </w:p>
                    <w:p w14:paraId="61D91DE2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该生兴趣爱好广泛，喜爱阅读，学校图书室的书大部分都看过，知识面较宽。乒乓球、跑步、听音乐也是该生课余时间娱乐锻炼的喜爱项目。软笔书法达到中国美术学院社会美术七级，钢琴、游泳、围棋等项目均有较高水平。该生具有优秀的综合素质，是一名德、智、体、美、劳全面发展的好学生。</w:t>
                      </w:r>
                    </w:p>
                    <w:p w14:paraId="63BA0D97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在家里， 也是一个好孩子，在学校，更是一位天赋极佳的好学生，如果贵校能给她提供一个学习成长的平台，相信一定会越来越出色的！望贵校能够接受真善美同学的入学申请。</w:t>
                      </w:r>
                    </w:p>
                    <w:p w14:paraId="5A569C4D">
                      <w:pPr>
                        <w:snapToGrid w:val="0"/>
                        <w:spacing w:line="360" w:lineRule="auto"/>
                        <w:ind w:firstLine="420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此致</w:t>
                      </w:r>
                    </w:p>
                    <w:p w14:paraId="1C5348DC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 xml:space="preserve">敬礼!                                                </w:t>
                      </w:r>
                    </w:p>
                    <w:p w14:paraId="07A4A6F1">
                      <w:pPr>
                        <w:snapToGrid w:val="0"/>
                        <w:spacing w:line="360" w:lineRule="auto"/>
                        <w:jc w:val="righ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>上海市第十五小学六(八)班班主任伯乐</w:t>
                      </w:r>
                    </w:p>
                    <w:p w14:paraId="301F11CE">
                      <w:pPr>
                        <w:snapToGrid w:val="0"/>
                        <w:spacing w:line="360" w:lineRule="auto"/>
                        <w:jc w:val="right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 xml:space="preserve">2017年5月20日  </w:t>
                      </w:r>
                    </w:p>
                    <w:p w14:paraId="27806BCC">
                      <w:pPr>
                        <w:snapToGrid w:val="0"/>
                        <w:spacing w:line="360" w:lineRule="auto"/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4D671B" w:themeColor="accent1" w:themeShade="80"/>
                          <w14:props3d w14:extrusionH="57150" w14:contourW="0" w14:prstMaterial="softEdge">
                            <w14:bevelT w14:w="25400" w14:h="38100"/>
                          </w14:props3d>
                        </w:rPr>
                        <w:t xml:space="preserve">                              </w:t>
                      </w:r>
                    </w:p>
                    <w:p w14:paraId="6C9E00CE">
                      <w:pPr>
                        <w:adjustRightInd w:val="0"/>
                        <w:spacing w:line="360" w:lineRule="auto"/>
                        <w:ind w:firstLine="260" w:firstLineChars="200"/>
                        <w:rPr>
                          <w:rFonts w:hint="eastAsia" w:ascii="包图简圆体" w:hAnsi="包图简圆体" w:eastAsia="包图简圆体" w:cs="包图简圆体"/>
                          <w:sz w:val="1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page">
                  <wp:posOffset>1310640</wp:posOffset>
                </wp:positionH>
                <wp:positionV relativeFrom="paragraph">
                  <wp:posOffset>-733425</wp:posOffset>
                </wp:positionV>
                <wp:extent cx="4831080" cy="975360"/>
                <wp:effectExtent l="0" t="0" r="0" b="0"/>
                <wp:wrapNone/>
                <wp:docPr id="129" name="文本框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108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D4E67">
                            <w:pPr>
                              <w:pStyle w:val="7"/>
                              <w:numPr>
                                <w:ilvl w:val="0"/>
                                <w:numId w:val="7"/>
                              </w:numPr>
                              <w:ind w:firstLineChars="0"/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简圆体" w:hAnsi="包图简圆体" w:eastAsia="包图简圆体" w:cs="包图简圆体"/>
                                <w:b/>
                                <w:color w:val="32531C" w:themeColor="accent2" w:themeShade="80"/>
                                <w:sz w:val="96"/>
                              </w:rPr>
                              <w:t>班主任推荐信</w:t>
                            </w:r>
                          </w:p>
                          <w:p w14:paraId="19F08181">
                            <w:pPr>
                              <w:rPr>
                                <w:rFonts w:hint="eastAsia" w:ascii="包图简圆体" w:hAnsi="包图简圆体" w:eastAsia="包图简圆体" w:cs="包图简圆体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3.2pt;margin-top:-57.75pt;height:76.8pt;width:380.4pt;mso-position-horizontal-relative:page;z-index:251703296;mso-width-relative:page;mso-height-relative:page;" filled="f" stroked="f" coordsize="21600,21600" o:gfxdata="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9EpWOdwAAAALAQAADwAAAAAAAAAB&#10;ACAAAAAiAAAAZHJzL2Rvd25yZXYueG1sUEsBAhQAFAAAAAgAh07iQLE5b3NFAgAAeAQAAA4AAAAA&#10;AAAAAQAgAAAAKw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ABD4E67">
                      <w:pPr>
                        <w:pStyle w:val="7"/>
                        <w:numPr>
                          <w:ilvl w:val="0"/>
                          <w:numId w:val="7"/>
                        </w:numPr>
                        <w:ind w:firstLineChars="0"/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简圆体" w:hAnsi="包图简圆体" w:eastAsia="包图简圆体" w:cs="包图简圆体"/>
                          <w:b/>
                          <w:color w:val="32531C" w:themeColor="accent2" w:themeShade="80"/>
                          <w:sz w:val="96"/>
                        </w:rPr>
                        <w:t>班主任推荐信</w:t>
                      </w:r>
                    </w:p>
                    <w:p w14:paraId="19F08181">
                      <w:pPr>
                        <w:rPr>
                          <w:rFonts w:hint="eastAsia" w:ascii="包图简圆体" w:hAnsi="包图简圆体" w:eastAsia="包图简圆体" w:cs="包图简圆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074DE4">
      <w:pPr>
        <w:widowControl/>
        <w:jc w:val="left"/>
      </w:pPr>
      <w:r>
        <w:br w:type="page"/>
      </w:r>
    </w:p>
    <w:p w14:paraId="23C69290">
      <w: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-610235</wp:posOffset>
            </wp:positionH>
            <wp:positionV relativeFrom="paragraph">
              <wp:posOffset>-53975</wp:posOffset>
            </wp:positionV>
            <wp:extent cx="6444615" cy="4547870"/>
            <wp:effectExtent l="0" t="0" r="0" b="0"/>
            <wp:wrapNone/>
            <wp:docPr id="11" name="图片 11" descr="5b34a00f27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5b34a00f2787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44615" cy="4547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-2540</wp:posOffset>
            </wp:positionH>
            <wp:positionV relativeFrom="page">
              <wp:posOffset>-14605</wp:posOffset>
            </wp:positionV>
            <wp:extent cx="7583805" cy="10750550"/>
            <wp:effectExtent l="0" t="0" r="5715" b="8890"/>
            <wp:wrapNone/>
            <wp:docPr id="1" name="图片 1" descr="C:\Users\lazymaoing\Desktop\66651841192.jpg6665184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lazymaoing\Desktop\66651841192.jpg66651841192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3805" cy="1075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35134B">
      <w:pPr>
        <w:widowControl/>
        <w:jc w:val="left"/>
      </w:pPr>
    </w:p>
    <w:p w14:paraId="10A83DD7"/>
    <w:p w14:paraId="51D292E6">
      <w: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margin">
                  <wp:posOffset>773430</wp:posOffset>
                </wp:positionH>
                <wp:positionV relativeFrom="paragraph">
                  <wp:posOffset>3790315</wp:posOffset>
                </wp:positionV>
                <wp:extent cx="4663440" cy="1404620"/>
                <wp:effectExtent l="0" t="0" r="0" b="0"/>
                <wp:wrapSquare wrapText="bothSides"/>
                <wp:docPr id="14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34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E65608F">
                            <w:pPr>
                              <w:jc w:val="center"/>
                              <w:rPr>
                                <w:rFonts w:hint="eastAsia" w:ascii="包图粗黑体" w:hAnsi="包图粗黑体" w:eastAsia="包图粗黑体" w:cs="包图粗黑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粗黑体" w:hAnsi="包图粗黑体" w:eastAsia="包图粗黑体" w:cs="包图粗黑体"/>
                                <w:b/>
                                <w:color w:val="32531C" w:themeColor="accent2" w:themeShade="80"/>
                                <w:sz w:val="96"/>
                              </w:rPr>
                              <w:t>感谢您的审阅</w:t>
                            </w:r>
                          </w:p>
                          <w:p w14:paraId="46841A14">
                            <w:pPr>
                              <w:jc w:val="center"/>
                              <w:rPr>
                                <w:rFonts w:hint="eastAsia" w:ascii="包图粗黑体" w:hAnsi="包图粗黑体" w:eastAsia="包图粗黑体" w:cs="包图粗黑体"/>
                                <w:b/>
                                <w:color w:val="32531C" w:themeColor="accent2" w:themeShade="80"/>
                                <w:sz w:val="96"/>
                              </w:rPr>
                            </w:pPr>
                            <w:r>
                              <w:rPr>
                                <w:rFonts w:hint="eastAsia" w:ascii="包图粗黑体" w:hAnsi="包图粗黑体" w:eastAsia="包图粗黑体" w:cs="包图粗黑体"/>
                                <w:b/>
                                <w:color w:val="32531C" w:themeColor="accent2" w:themeShade="80"/>
                                <w:sz w:val="96"/>
                              </w:rPr>
                              <w:t>您辛苦了！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60.9pt;margin-top:298.45pt;height:110.6pt;width:367.2pt;mso-position-horizontal-relative:margin;mso-wrap-distance-bottom:3.6pt;mso-wrap-distance-left:9pt;mso-wrap-distance-right:9pt;mso-wrap-distance-top:3.6pt;z-index:251688960;mso-width-relative:page;mso-height-relative:margin;mso-height-percent:200;" filled="f" stroked="f" coordsize="21600,21600" o:gfxdata="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LHyBqdgAAAALAQAADwAAAAAAAAABACAAAAAiAAAAZHJzL2Rvd25yZXYueG1sUEsBAhQAFAAAAAgA&#10;h07iQEZioK4lAgAALA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 w14:paraId="7E65608F">
                      <w:pPr>
                        <w:jc w:val="center"/>
                        <w:rPr>
                          <w:rFonts w:hint="eastAsia" w:ascii="包图粗黑体" w:hAnsi="包图粗黑体" w:eastAsia="包图粗黑体" w:cs="包图粗黑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粗黑体" w:hAnsi="包图粗黑体" w:eastAsia="包图粗黑体" w:cs="包图粗黑体"/>
                          <w:b/>
                          <w:color w:val="32531C" w:themeColor="accent2" w:themeShade="80"/>
                          <w:sz w:val="96"/>
                        </w:rPr>
                        <w:t>感谢您的审阅</w:t>
                      </w:r>
                    </w:p>
                    <w:p w14:paraId="46841A14">
                      <w:pPr>
                        <w:jc w:val="center"/>
                        <w:rPr>
                          <w:rFonts w:hint="eastAsia" w:ascii="包图粗黑体" w:hAnsi="包图粗黑体" w:eastAsia="包图粗黑体" w:cs="包图粗黑体"/>
                          <w:b/>
                          <w:color w:val="32531C" w:themeColor="accent2" w:themeShade="80"/>
                          <w:sz w:val="96"/>
                        </w:rPr>
                      </w:pPr>
                      <w:r>
                        <w:rPr>
                          <w:rFonts w:hint="eastAsia" w:ascii="包图粗黑体" w:hAnsi="包图粗黑体" w:eastAsia="包图粗黑体" w:cs="包图粗黑体"/>
                          <w:b/>
                          <w:color w:val="32531C" w:themeColor="accent2" w:themeShade="80"/>
                          <w:sz w:val="96"/>
                        </w:rPr>
                        <w:t>您辛苦了！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包图简圆体">
    <w:altName w:val="宋体"/>
    <w:panose1 w:val="02010601030101010101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品尚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包图粗黑体">
    <w:altName w:val="黑体"/>
    <w:panose1 w:val="020008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613423"/>
    <w:multiLevelType w:val="multilevel"/>
    <w:tmpl w:val="08613423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17375242"/>
    <w:multiLevelType w:val="multilevel"/>
    <w:tmpl w:val="17375242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2E715B1F"/>
    <w:multiLevelType w:val="multilevel"/>
    <w:tmpl w:val="2E715B1F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4AF4425C"/>
    <w:multiLevelType w:val="multilevel"/>
    <w:tmpl w:val="4AF4425C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4">
    <w:nsid w:val="5DA422BA"/>
    <w:multiLevelType w:val="multilevel"/>
    <w:tmpl w:val="5DA422BA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5">
    <w:nsid w:val="6E976F4D"/>
    <w:multiLevelType w:val="multilevel"/>
    <w:tmpl w:val="6E976F4D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">
    <w:nsid w:val="7D4355AE"/>
    <w:multiLevelType w:val="multilevel"/>
    <w:tmpl w:val="7D4355AE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61"/>
    <w:rsid w:val="00042612"/>
    <w:rsid w:val="00046E2C"/>
    <w:rsid w:val="0007227A"/>
    <w:rsid w:val="0015644E"/>
    <w:rsid w:val="001835EF"/>
    <w:rsid w:val="001B3C40"/>
    <w:rsid w:val="002025CC"/>
    <w:rsid w:val="00254F9F"/>
    <w:rsid w:val="0029168B"/>
    <w:rsid w:val="00304BEF"/>
    <w:rsid w:val="00327F85"/>
    <w:rsid w:val="00335E0D"/>
    <w:rsid w:val="00397741"/>
    <w:rsid w:val="003E0E61"/>
    <w:rsid w:val="0046676F"/>
    <w:rsid w:val="00473E26"/>
    <w:rsid w:val="004A0ABA"/>
    <w:rsid w:val="004E2368"/>
    <w:rsid w:val="004F0E2B"/>
    <w:rsid w:val="0060088D"/>
    <w:rsid w:val="006279FC"/>
    <w:rsid w:val="006454F3"/>
    <w:rsid w:val="00657876"/>
    <w:rsid w:val="00670DA8"/>
    <w:rsid w:val="006E4ACB"/>
    <w:rsid w:val="0070362D"/>
    <w:rsid w:val="00716426"/>
    <w:rsid w:val="007327E7"/>
    <w:rsid w:val="0076023F"/>
    <w:rsid w:val="007772D2"/>
    <w:rsid w:val="0077762C"/>
    <w:rsid w:val="008202DD"/>
    <w:rsid w:val="008D151C"/>
    <w:rsid w:val="008F3118"/>
    <w:rsid w:val="008F4F41"/>
    <w:rsid w:val="0093433E"/>
    <w:rsid w:val="009725BE"/>
    <w:rsid w:val="009B4788"/>
    <w:rsid w:val="009B5BAB"/>
    <w:rsid w:val="009C1CA2"/>
    <w:rsid w:val="00A1505C"/>
    <w:rsid w:val="00A76BD1"/>
    <w:rsid w:val="00A97390"/>
    <w:rsid w:val="00B14158"/>
    <w:rsid w:val="00B24700"/>
    <w:rsid w:val="00B66072"/>
    <w:rsid w:val="00B74BF9"/>
    <w:rsid w:val="00B81637"/>
    <w:rsid w:val="00BE5541"/>
    <w:rsid w:val="00C644FD"/>
    <w:rsid w:val="00C7664C"/>
    <w:rsid w:val="00CA616F"/>
    <w:rsid w:val="00CC5277"/>
    <w:rsid w:val="00CF1997"/>
    <w:rsid w:val="00D01623"/>
    <w:rsid w:val="00D170DB"/>
    <w:rsid w:val="00D43209"/>
    <w:rsid w:val="00D65661"/>
    <w:rsid w:val="00E60C1F"/>
    <w:rsid w:val="00E8341C"/>
    <w:rsid w:val="00EA4B0E"/>
    <w:rsid w:val="00EF61EC"/>
    <w:rsid w:val="00F05151"/>
    <w:rsid w:val="00F67EEE"/>
    <w:rsid w:val="00F71E93"/>
    <w:rsid w:val="00FD556D"/>
    <w:rsid w:val="3D902323"/>
    <w:rsid w:val="59F55F33"/>
    <w:rsid w:val="60FF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No Spacing"/>
    <w:link w:val="6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6">
    <w:name w:val="无间隔 Char"/>
    <w:basedOn w:val="4"/>
    <w:link w:val="5"/>
    <w:uiPriority w:val="1"/>
    <w:rPr>
      <w:kern w:val="0"/>
      <w:sz w:val="22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Layout" Target="diagrams/layout1.xml"/><Relationship Id="rId8" Type="http://schemas.openxmlformats.org/officeDocument/2006/relationships/diagramData" Target="diagrams/data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customXml" Target="../customXml/item1.xml"/><Relationship Id="rId26" Type="http://schemas.openxmlformats.org/officeDocument/2006/relationships/image" Target="media/image8.GIF"/><Relationship Id="rId25" Type="http://schemas.openxmlformats.org/officeDocument/2006/relationships/image" Target="media/image7.jpeg"/><Relationship Id="rId24" Type="http://schemas.microsoft.com/office/2007/relationships/diagramDrawing" Target="diagrams/drawing3.xml"/><Relationship Id="rId23" Type="http://schemas.openxmlformats.org/officeDocument/2006/relationships/diagramColors" Target="diagrams/colors3.xml"/><Relationship Id="rId22" Type="http://schemas.openxmlformats.org/officeDocument/2006/relationships/diagramQuickStyle" Target="diagrams/quickStyle3.xml"/><Relationship Id="rId21" Type="http://schemas.openxmlformats.org/officeDocument/2006/relationships/diagramLayout" Target="diagrams/layout3.xml"/><Relationship Id="rId20" Type="http://schemas.openxmlformats.org/officeDocument/2006/relationships/diagramData" Target="diagrams/data3.xml"/><Relationship Id="rId2" Type="http://schemas.openxmlformats.org/officeDocument/2006/relationships/settings" Target="settings.xml"/><Relationship Id="rId19" Type="http://schemas.openxmlformats.org/officeDocument/2006/relationships/image" Target="media/image6.jpeg"/><Relationship Id="rId18" Type="http://schemas.openxmlformats.org/officeDocument/2006/relationships/image" Target="media/image5.jpeg"/><Relationship Id="rId17" Type="http://schemas.microsoft.com/office/2007/relationships/diagramDrawing" Target="diagrams/drawing2.xml"/><Relationship Id="rId16" Type="http://schemas.openxmlformats.org/officeDocument/2006/relationships/diagramColors" Target="diagrams/colors2.xml"/><Relationship Id="rId15" Type="http://schemas.openxmlformats.org/officeDocument/2006/relationships/diagramQuickStyle" Target="diagrams/quickStyle2.xml"/><Relationship Id="rId14" Type="http://schemas.openxmlformats.org/officeDocument/2006/relationships/diagramLayout" Target="diagrams/layout2.xml"/><Relationship Id="rId13" Type="http://schemas.openxmlformats.org/officeDocument/2006/relationships/diagramData" Target="diagrams/data2.xml"/><Relationship Id="rId12" Type="http://schemas.microsoft.com/office/2007/relationships/diagramDrawing" Target="diagrams/drawing1.xml"/><Relationship Id="rId11" Type="http://schemas.openxmlformats.org/officeDocument/2006/relationships/diagramColors" Target="diagrams/colors1.xml"/><Relationship Id="rId10" Type="http://schemas.openxmlformats.org/officeDocument/2006/relationships/diagramQuickStyle" Target="diagrams/quickStyle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iezhengqi\Desktop\&#23567;&#21319;&#21021;&#27169;&#26495;.dotx" TargetMode="Externa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DF16DB-D434-4717-A16E-ABDD92264865}" type="doc">
      <dgm:prSet loTypeId="urn:microsoft.com/office/officeart/2005/8/layout/pList1" loCatId="list" qsTypeId="urn:microsoft.com/office/officeart/2005/8/quickstyle/simple1" qsCatId="simple" csTypeId="urn:microsoft.com/office/officeart/2005/8/colors/accent1_2" csCatId="accent1" phldr="1"/>
      <dgm:spPr/>
      <dgm:t>
        <a:bodyPr/>
        <a:p>
          <a:endParaRPr lang="zh-CN" altLang="en-US"/>
        </a:p>
      </dgm:t>
    </dgm:pt>
    <dgm:pt modelId="{52DEFEA9-A172-45D5-822F-3A7353960D85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奖状及证书</a:t>
          </a:r>
        </a:p>
      </dgm:t>
    </dgm:pt>
    <dgm:pt modelId="{F4ECA2D3-C44F-4C03-B3CA-D3B4517DC196}" cxnId="{44B3A0D5-5905-481D-81E6-F56F2F5F4ACF}" type="parTrans">
      <dgm:prSet/>
      <dgm:spPr/>
      <dgm:t>
        <a:bodyPr/>
        <a:p>
          <a:endParaRPr lang="zh-CN" altLang="en-US"/>
        </a:p>
      </dgm:t>
    </dgm:pt>
    <dgm:pt modelId="{D405B7EC-6FB5-4117-ABEC-7F4C832239E0}" cxnId="{44B3A0D5-5905-481D-81E6-F56F2F5F4ACF}" type="sibTrans">
      <dgm:prSet/>
      <dgm:spPr/>
      <dgm:t>
        <a:bodyPr/>
        <a:p>
          <a:endParaRPr lang="zh-CN" altLang="en-US"/>
        </a:p>
      </dgm:t>
    </dgm:pt>
    <dgm:pt modelId="{DCD2775E-0287-4C48-A717-853FEBD1E073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奖状及证书</a:t>
          </a:r>
        </a:p>
      </dgm:t>
    </dgm:pt>
    <dgm:pt modelId="{8CD1773D-7186-4684-BEF4-4022738AA9C7}" cxnId="{8C6CC8B4-906E-4F33-AD4D-A08DEE09B5B3}" type="parTrans">
      <dgm:prSet/>
      <dgm:spPr/>
      <dgm:t>
        <a:bodyPr/>
        <a:p>
          <a:endParaRPr lang="zh-CN" altLang="en-US"/>
        </a:p>
      </dgm:t>
    </dgm:pt>
    <dgm:pt modelId="{F389DA2D-675F-4521-B160-E58E6E5FF0F6}" cxnId="{8C6CC8B4-906E-4F33-AD4D-A08DEE09B5B3}" type="sibTrans">
      <dgm:prSet/>
      <dgm:spPr/>
      <dgm:t>
        <a:bodyPr/>
        <a:p>
          <a:endParaRPr lang="zh-CN" altLang="en-US"/>
        </a:p>
      </dgm:t>
    </dgm:pt>
    <dgm:pt modelId="{07EA54F5-1AA1-4566-AD01-2303DB098871}" type="pres">
      <dgm:prSet presAssocID="{69DF16DB-D434-4717-A16E-ABDD92264865}" presName="Name0" presStyleCnt="0">
        <dgm:presLayoutVars>
          <dgm:dir/>
          <dgm:resizeHandles val="exact"/>
        </dgm:presLayoutVars>
      </dgm:prSet>
      <dgm:spPr/>
      <dgm:t>
        <a:bodyPr/>
        <a:p>
          <a:endParaRPr lang="zh-CN" altLang="en-US"/>
        </a:p>
      </dgm:t>
    </dgm:pt>
    <dgm:pt modelId="{E4451BEA-4046-4F23-A1EE-C3FC2EFD589A}" type="pres">
      <dgm:prSet presAssocID="{52DEFEA9-A172-45D5-822F-3A7353960D85}" presName="compNode" presStyleCnt="0"/>
      <dgm:spPr/>
    </dgm:pt>
    <dgm:pt modelId="{0B23ECC2-2F45-49A0-8B5D-BBC12E71BEFB}" type="pres">
      <dgm:prSet presAssocID="{52DEFEA9-A172-45D5-822F-3A7353960D85}" presName="pictRect" presStyleLbl="node1" presStyleIdx="0" presStyleCnt="2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</dgm:spPr>
    </dgm:pt>
    <dgm:pt modelId="{1C8ECB09-03F8-400B-8AAE-231073B531E8}" type="pres">
      <dgm:prSet presAssocID="{52DEFEA9-A172-45D5-822F-3A7353960D85}" presName="textRect" presStyleLbl="revTx" presStyleIdx="0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E520C972-12DF-4914-9E6F-42D8C9F09104}" type="pres">
      <dgm:prSet presAssocID="{D405B7EC-6FB5-4117-ABEC-7F4C832239E0}" presName="sibTrans" presStyleLbl="sibTrans2D1" presStyleIdx="0" presStyleCnt="0"/>
      <dgm:spPr/>
      <dgm:t>
        <a:bodyPr/>
        <a:p>
          <a:endParaRPr lang="zh-CN" altLang="en-US"/>
        </a:p>
      </dgm:t>
    </dgm:pt>
    <dgm:pt modelId="{6E4140BA-A759-4A80-8BC6-4DCC463DE5F4}" type="pres">
      <dgm:prSet presAssocID="{DCD2775E-0287-4C48-A717-853FEBD1E073}" presName="compNode" presStyleCnt="0"/>
      <dgm:spPr/>
    </dgm:pt>
    <dgm:pt modelId="{2FC4E801-B302-46C7-B9B6-607E40B01034}" type="pres">
      <dgm:prSet presAssocID="{DCD2775E-0287-4C48-A717-853FEBD1E073}" presName="pictRect" presStyleLbl="node1" presStyleIdx="1" presStyleCnt="2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</dgm:spPr>
    </dgm:pt>
    <dgm:pt modelId="{CC17F69B-1438-4679-B803-7A904B6F27B9}" type="pres">
      <dgm:prSet presAssocID="{DCD2775E-0287-4C48-A717-853FEBD1E073}" presName="textRect" presStyleLbl="revTx" presStyleIdx="1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9FEF9850-65A2-4176-A0A1-DDEA6D0D67AA}" type="presOf" srcId="{D405B7EC-6FB5-4117-ABEC-7F4C832239E0}" destId="{E520C972-12DF-4914-9E6F-42D8C9F09104}" srcOrd="0" destOrd="0" presId="urn:microsoft.com/office/officeart/2005/8/layout/pList1"/>
    <dgm:cxn modelId="{8C6CC8B4-906E-4F33-AD4D-A08DEE09B5B3}" srcId="{69DF16DB-D434-4717-A16E-ABDD92264865}" destId="{DCD2775E-0287-4C48-A717-853FEBD1E073}" srcOrd="1" destOrd="0" parTransId="{8CD1773D-7186-4684-BEF4-4022738AA9C7}" sibTransId="{F389DA2D-675F-4521-B160-E58E6E5FF0F6}"/>
    <dgm:cxn modelId="{3266F029-5487-4F4A-BE2C-1CB2E024BA57}" type="presOf" srcId="{69DF16DB-D434-4717-A16E-ABDD92264865}" destId="{07EA54F5-1AA1-4566-AD01-2303DB098871}" srcOrd="0" destOrd="0" presId="urn:microsoft.com/office/officeart/2005/8/layout/pList1"/>
    <dgm:cxn modelId="{EBC3B6FE-E065-478A-A4A1-791DDCCB1AF5}" type="presOf" srcId="{52DEFEA9-A172-45D5-822F-3A7353960D85}" destId="{1C8ECB09-03F8-400B-8AAE-231073B531E8}" srcOrd="0" destOrd="0" presId="urn:microsoft.com/office/officeart/2005/8/layout/pList1"/>
    <dgm:cxn modelId="{7FF63B7E-6C40-4AAF-A3C8-879FB4629EB6}" type="presOf" srcId="{DCD2775E-0287-4C48-A717-853FEBD1E073}" destId="{CC17F69B-1438-4679-B803-7A904B6F27B9}" srcOrd="0" destOrd="0" presId="urn:microsoft.com/office/officeart/2005/8/layout/pList1"/>
    <dgm:cxn modelId="{44B3A0D5-5905-481D-81E6-F56F2F5F4ACF}" srcId="{69DF16DB-D434-4717-A16E-ABDD92264865}" destId="{52DEFEA9-A172-45D5-822F-3A7353960D85}" srcOrd="0" destOrd="0" parTransId="{F4ECA2D3-C44F-4C03-B3CA-D3B4517DC196}" sibTransId="{D405B7EC-6FB5-4117-ABEC-7F4C832239E0}"/>
    <dgm:cxn modelId="{6BFDB1E3-725A-4B89-B29D-AECA9C61C5BD}" type="presParOf" srcId="{07EA54F5-1AA1-4566-AD01-2303DB098871}" destId="{E4451BEA-4046-4F23-A1EE-C3FC2EFD589A}" srcOrd="0" destOrd="0" presId="urn:microsoft.com/office/officeart/2005/8/layout/pList1"/>
    <dgm:cxn modelId="{99C21560-16F8-423A-B108-9DC3F697F743}" type="presParOf" srcId="{E4451BEA-4046-4F23-A1EE-C3FC2EFD589A}" destId="{0B23ECC2-2F45-49A0-8B5D-BBC12E71BEFB}" srcOrd="0" destOrd="0" presId="urn:microsoft.com/office/officeart/2005/8/layout/pList1"/>
    <dgm:cxn modelId="{AD6294E0-EC9B-4C80-B7E3-660AF9243D4E}" type="presParOf" srcId="{E4451BEA-4046-4F23-A1EE-C3FC2EFD589A}" destId="{1C8ECB09-03F8-400B-8AAE-231073B531E8}" srcOrd="1" destOrd="0" presId="urn:microsoft.com/office/officeart/2005/8/layout/pList1"/>
    <dgm:cxn modelId="{7CFE82EC-3A54-4C62-BF8A-A6A29858177F}" type="presParOf" srcId="{07EA54F5-1AA1-4566-AD01-2303DB098871}" destId="{E520C972-12DF-4914-9E6F-42D8C9F09104}" srcOrd="1" destOrd="0" presId="urn:microsoft.com/office/officeart/2005/8/layout/pList1"/>
    <dgm:cxn modelId="{C0B6A441-6E92-469A-B7DE-FA7FC39FB145}" type="presParOf" srcId="{07EA54F5-1AA1-4566-AD01-2303DB098871}" destId="{6E4140BA-A759-4A80-8BC6-4DCC463DE5F4}" srcOrd="2" destOrd="0" presId="urn:microsoft.com/office/officeart/2005/8/layout/pList1"/>
    <dgm:cxn modelId="{859854D7-682E-42EF-8C27-ADE90BCA0BAF}" type="presParOf" srcId="{6E4140BA-A759-4A80-8BC6-4DCC463DE5F4}" destId="{2FC4E801-B302-46C7-B9B6-607E40B01034}" srcOrd="0" destOrd="0" presId="urn:microsoft.com/office/officeart/2005/8/layout/pList1"/>
    <dgm:cxn modelId="{7323D9A4-2E23-4AF6-8833-EE5C86A611BD}" type="presParOf" srcId="{6E4140BA-A759-4A80-8BC6-4DCC463DE5F4}" destId="{CC17F69B-1438-4679-B803-7A904B6F27B9}" srcOrd="1" destOrd="0" presId="urn:microsoft.com/office/officeart/2005/8/layout/p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9DF16DB-D434-4717-A16E-ABDD92264865}" type="doc">
      <dgm:prSet loTypeId="urn:microsoft.com/office/officeart/2005/8/layout/pList1" loCatId="list" qsTypeId="urn:microsoft.com/office/officeart/2005/8/quickstyle/simple1" qsCatId="simple" csTypeId="urn:microsoft.com/office/officeart/2005/8/colors/accent1_2" csCatId="accent1" phldr="1"/>
      <dgm:spPr/>
      <dgm:t>
        <a:bodyPr/>
        <a:p>
          <a:endParaRPr lang="zh-CN" altLang="en-US"/>
        </a:p>
      </dgm:t>
    </dgm:pt>
    <dgm:pt modelId="{52DEFEA9-A172-45D5-822F-3A7353960D85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奖状及证书</a:t>
          </a:r>
        </a:p>
      </dgm:t>
    </dgm:pt>
    <dgm:pt modelId="{F4ECA2D3-C44F-4C03-B3CA-D3B4517DC196}" cxnId="{44B3A0D5-5905-481D-81E6-F56F2F5F4ACF}" type="parTrans">
      <dgm:prSet/>
      <dgm:spPr/>
      <dgm:t>
        <a:bodyPr/>
        <a:p>
          <a:endParaRPr lang="zh-CN" altLang="en-US"/>
        </a:p>
      </dgm:t>
    </dgm:pt>
    <dgm:pt modelId="{D405B7EC-6FB5-4117-ABEC-7F4C832239E0}" cxnId="{44B3A0D5-5905-481D-81E6-F56F2F5F4ACF}" type="sibTrans">
      <dgm:prSet/>
      <dgm:spPr/>
      <dgm:t>
        <a:bodyPr/>
        <a:p>
          <a:endParaRPr lang="zh-CN" altLang="en-US"/>
        </a:p>
      </dgm:t>
    </dgm:pt>
    <dgm:pt modelId="{DCD2775E-0287-4C48-A717-853FEBD1E073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奖状及证书</a:t>
          </a:r>
        </a:p>
      </dgm:t>
    </dgm:pt>
    <dgm:pt modelId="{8CD1773D-7186-4684-BEF4-4022738AA9C7}" cxnId="{8C6CC8B4-906E-4F33-AD4D-A08DEE09B5B3}" type="parTrans">
      <dgm:prSet/>
      <dgm:spPr/>
      <dgm:t>
        <a:bodyPr/>
        <a:p>
          <a:endParaRPr lang="zh-CN" altLang="en-US"/>
        </a:p>
      </dgm:t>
    </dgm:pt>
    <dgm:pt modelId="{F389DA2D-675F-4521-B160-E58E6E5FF0F6}" cxnId="{8C6CC8B4-906E-4F33-AD4D-A08DEE09B5B3}" type="sibTrans">
      <dgm:prSet/>
      <dgm:spPr/>
      <dgm:t>
        <a:bodyPr/>
        <a:p>
          <a:endParaRPr lang="zh-CN" altLang="en-US"/>
        </a:p>
      </dgm:t>
    </dgm:pt>
    <dgm:pt modelId="{07EA54F5-1AA1-4566-AD01-2303DB098871}" type="pres">
      <dgm:prSet presAssocID="{69DF16DB-D434-4717-A16E-ABDD92264865}" presName="Name0" presStyleCnt="0">
        <dgm:presLayoutVars>
          <dgm:dir/>
          <dgm:resizeHandles val="exact"/>
        </dgm:presLayoutVars>
      </dgm:prSet>
      <dgm:spPr/>
      <dgm:t>
        <a:bodyPr/>
        <a:p>
          <a:endParaRPr lang="zh-CN" altLang="en-US"/>
        </a:p>
      </dgm:t>
    </dgm:pt>
    <dgm:pt modelId="{E4451BEA-4046-4F23-A1EE-C3FC2EFD589A}" type="pres">
      <dgm:prSet presAssocID="{52DEFEA9-A172-45D5-822F-3A7353960D85}" presName="compNode" presStyleCnt="0"/>
      <dgm:spPr/>
    </dgm:pt>
    <dgm:pt modelId="{0B23ECC2-2F45-49A0-8B5D-BBC12E71BEFB}" type="pres">
      <dgm:prSet presAssocID="{52DEFEA9-A172-45D5-822F-3A7353960D85}" presName="pictRect" presStyleLbl="node1" presStyleIdx="0" presStyleCnt="2" custLinFactNeighborX="-1214" custLinFactNeighborY="-88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</dgm:spPr>
    </dgm:pt>
    <dgm:pt modelId="{1C8ECB09-03F8-400B-8AAE-231073B531E8}" type="pres">
      <dgm:prSet presAssocID="{52DEFEA9-A172-45D5-822F-3A7353960D85}" presName="textRect" presStyleLbl="revTx" presStyleIdx="0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E520C972-12DF-4914-9E6F-42D8C9F09104}" type="pres">
      <dgm:prSet presAssocID="{D405B7EC-6FB5-4117-ABEC-7F4C832239E0}" presName="sibTrans" presStyleLbl="sibTrans2D1" presStyleIdx="0" presStyleCnt="0"/>
      <dgm:spPr/>
      <dgm:t>
        <a:bodyPr/>
        <a:p>
          <a:endParaRPr lang="zh-CN" altLang="en-US"/>
        </a:p>
      </dgm:t>
    </dgm:pt>
    <dgm:pt modelId="{6E4140BA-A759-4A80-8BC6-4DCC463DE5F4}" type="pres">
      <dgm:prSet presAssocID="{DCD2775E-0287-4C48-A717-853FEBD1E073}" presName="compNode" presStyleCnt="0"/>
      <dgm:spPr/>
    </dgm:pt>
    <dgm:pt modelId="{2FC4E801-B302-46C7-B9B6-607E40B01034}" type="pres">
      <dgm:prSet presAssocID="{DCD2775E-0287-4C48-A717-853FEBD1E073}" presName="pictRect" presStyleLbl="node1" presStyleIdx="1" presStyleCnt="2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</dgm:spPr>
    </dgm:pt>
    <dgm:pt modelId="{CC17F69B-1438-4679-B803-7A904B6F27B9}" type="pres">
      <dgm:prSet presAssocID="{DCD2775E-0287-4C48-A717-853FEBD1E073}" presName="textRect" presStyleLbl="revTx" presStyleIdx="1" presStyleCnt="2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3CDC97D4-98D1-4A48-82FE-62AC821F10AB}" type="presOf" srcId="{DCD2775E-0287-4C48-A717-853FEBD1E073}" destId="{CC17F69B-1438-4679-B803-7A904B6F27B9}" srcOrd="0" destOrd="0" presId="urn:microsoft.com/office/officeart/2005/8/layout/pList1"/>
    <dgm:cxn modelId="{8C6CC8B4-906E-4F33-AD4D-A08DEE09B5B3}" srcId="{69DF16DB-D434-4717-A16E-ABDD92264865}" destId="{DCD2775E-0287-4C48-A717-853FEBD1E073}" srcOrd="1" destOrd="0" parTransId="{8CD1773D-7186-4684-BEF4-4022738AA9C7}" sibTransId="{F389DA2D-675F-4521-B160-E58E6E5FF0F6}"/>
    <dgm:cxn modelId="{823A9BF6-9B8E-4081-8959-BD9ECFDD0BB8}" type="presOf" srcId="{52DEFEA9-A172-45D5-822F-3A7353960D85}" destId="{1C8ECB09-03F8-400B-8AAE-231073B531E8}" srcOrd="0" destOrd="0" presId="urn:microsoft.com/office/officeart/2005/8/layout/pList1"/>
    <dgm:cxn modelId="{926A14D3-13EE-46FC-9EF9-30AB81C6C6DB}" type="presOf" srcId="{D405B7EC-6FB5-4117-ABEC-7F4C832239E0}" destId="{E520C972-12DF-4914-9E6F-42D8C9F09104}" srcOrd="0" destOrd="0" presId="urn:microsoft.com/office/officeart/2005/8/layout/pList1"/>
    <dgm:cxn modelId="{0D7A46AA-B916-4092-9ACF-504572D5F672}" type="presOf" srcId="{69DF16DB-D434-4717-A16E-ABDD92264865}" destId="{07EA54F5-1AA1-4566-AD01-2303DB098871}" srcOrd="0" destOrd="0" presId="urn:microsoft.com/office/officeart/2005/8/layout/pList1"/>
    <dgm:cxn modelId="{44B3A0D5-5905-481D-81E6-F56F2F5F4ACF}" srcId="{69DF16DB-D434-4717-A16E-ABDD92264865}" destId="{52DEFEA9-A172-45D5-822F-3A7353960D85}" srcOrd="0" destOrd="0" parTransId="{F4ECA2D3-C44F-4C03-B3CA-D3B4517DC196}" sibTransId="{D405B7EC-6FB5-4117-ABEC-7F4C832239E0}"/>
    <dgm:cxn modelId="{65E19CA1-48C6-4118-80BB-9D8A9E5E5617}" type="presParOf" srcId="{07EA54F5-1AA1-4566-AD01-2303DB098871}" destId="{E4451BEA-4046-4F23-A1EE-C3FC2EFD589A}" srcOrd="0" destOrd="0" presId="urn:microsoft.com/office/officeart/2005/8/layout/pList1"/>
    <dgm:cxn modelId="{941BA855-7AB4-4078-937E-845BB680D2C0}" type="presParOf" srcId="{E4451BEA-4046-4F23-A1EE-C3FC2EFD589A}" destId="{0B23ECC2-2F45-49A0-8B5D-BBC12E71BEFB}" srcOrd="0" destOrd="0" presId="urn:microsoft.com/office/officeart/2005/8/layout/pList1"/>
    <dgm:cxn modelId="{75C488B3-25F3-4D99-9DBA-BBB78E8DB1FB}" type="presParOf" srcId="{E4451BEA-4046-4F23-A1EE-C3FC2EFD589A}" destId="{1C8ECB09-03F8-400B-8AAE-231073B531E8}" srcOrd="1" destOrd="0" presId="urn:microsoft.com/office/officeart/2005/8/layout/pList1"/>
    <dgm:cxn modelId="{EEA2AAB6-ED77-44D8-9380-0C6F0E1412BC}" type="presParOf" srcId="{07EA54F5-1AA1-4566-AD01-2303DB098871}" destId="{E520C972-12DF-4914-9E6F-42D8C9F09104}" srcOrd="1" destOrd="0" presId="urn:microsoft.com/office/officeart/2005/8/layout/pList1"/>
    <dgm:cxn modelId="{5F92439B-C0DA-4C73-86CB-2600CEA0533B}" type="presParOf" srcId="{07EA54F5-1AA1-4566-AD01-2303DB098871}" destId="{6E4140BA-A759-4A80-8BC6-4DCC463DE5F4}" srcOrd="2" destOrd="0" presId="urn:microsoft.com/office/officeart/2005/8/layout/pList1"/>
    <dgm:cxn modelId="{073ED600-9980-4B95-B257-CD8B89462AEB}" type="presParOf" srcId="{6E4140BA-A759-4A80-8BC6-4DCC463DE5F4}" destId="{2FC4E801-B302-46C7-B9B6-607E40B01034}" srcOrd="0" destOrd="0" presId="urn:microsoft.com/office/officeart/2005/8/layout/pList1"/>
    <dgm:cxn modelId="{D01C6790-10F8-4206-908A-0BBF1012BDA1}" type="presParOf" srcId="{6E4140BA-A759-4A80-8BC6-4DCC463DE5F4}" destId="{CC17F69B-1438-4679-B803-7A904B6F27B9}" srcOrd="1" destOrd="0" presId="urn:microsoft.com/office/officeart/2005/8/layout/pLis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13B0BA5-31A2-40E1-9298-FF804BBF2E5B}" type="doc">
      <dgm:prSet loTypeId="urn:microsoft.com/office/officeart/2005/8/layout/pList1" loCatId="list" qsTypeId="urn:microsoft.com/office/officeart/2005/8/quickstyle/simple1" qsCatId="simple" csTypeId="urn:microsoft.com/office/officeart/2005/8/colors/accent1_2" csCatId="accent1" phldr="1"/>
      <dgm:spPr/>
      <dgm:t>
        <a:bodyPr/>
        <a:p>
          <a:endParaRPr lang="zh-CN" altLang="en-US"/>
        </a:p>
      </dgm:t>
    </dgm:pt>
    <dgm:pt modelId="{2A32FDC0-638E-43AF-A08E-91209BF192AF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请在此输入内容</a:t>
          </a:r>
        </a:p>
      </dgm:t>
    </dgm:pt>
    <dgm:pt modelId="{67D3927C-5764-4B20-BF70-9D7618C4DAD8}" cxnId="{A96D6BC1-EC13-470D-9180-81FB167B4485}" type="parTrans">
      <dgm:prSet/>
      <dgm:spPr/>
      <dgm:t>
        <a:bodyPr/>
        <a:p>
          <a:endParaRPr lang="zh-CN" altLang="en-US"/>
        </a:p>
      </dgm:t>
    </dgm:pt>
    <dgm:pt modelId="{5E1EEE6F-F697-4E47-9106-BA78F8E90462}" cxnId="{A96D6BC1-EC13-470D-9180-81FB167B4485}" type="sibTrans">
      <dgm:prSet/>
      <dgm:spPr/>
      <dgm:t>
        <a:bodyPr/>
        <a:p>
          <a:endParaRPr lang="zh-CN" altLang="en-US"/>
        </a:p>
      </dgm:t>
    </dgm:pt>
    <dgm:pt modelId="{F38E52EB-776D-4013-B02A-FEABE185A5B1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请在此输入内容</a:t>
          </a:r>
        </a:p>
      </dgm:t>
    </dgm:pt>
    <dgm:pt modelId="{A33748B1-E69F-44A4-BD18-BF159F3D38A6}" cxnId="{9E297EBE-AF56-466C-A33F-14DABBEFCAAB}" type="parTrans">
      <dgm:prSet/>
      <dgm:spPr/>
      <dgm:t>
        <a:bodyPr/>
        <a:p>
          <a:endParaRPr lang="zh-CN" altLang="en-US"/>
        </a:p>
      </dgm:t>
    </dgm:pt>
    <dgm:pt modelId="{80B37C3C-A41D-4183-9D23-E63912CD370F}" cxnId="{9E297EBE-AF56-466C-A33F-14DABBEFCAAB}" type="sibTrans">
      <dgm:prSet/>
      <dgm:spPr/>
      <dgm:t>
        <a:bodyPr/>
        <a:p>
          <a:endParaRPr lang="zh-CN" altLang="en-US"/>
        </a:p>
      </dgm:t>
    </dgm:pt>
    <dgm:pt modelId="{B99C3DBB-B42E-4D54-9D91-47592EC6BF8C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请在此输入内容</a:t>
          </a:r>
        </a:p>
      </dgm:t>
    </dgm:pt>
    <dgm:pt modelId="{A6327740-8583-46B3-9E24-06A5A7AB3B20}" cxnId="{9F91706D-5E37-4F03-A131-655EAE591BEF}" type="parTrans">
      <dgm:prSet/>
      <dgm:spPr/>
      <dgm:t>
        <a:bodyPr/>
        <a:p>
          <a:endParaRPr lang="zh-CN" altLang="en-US"/>
        </a:p>
      </dgm:t>
    </dgm:pt>
    <dgm:pt modelId="{E8A9589B-8F1F-4062-8CB5-80D456FE60FD}" cxnId="{9F91706D-5E37-4F03-A131-655EAE591BEF}" type="sibTrans">
      <dgm:prSet/>
      <dgm:spPr/>
      <dgm:t>
        <a:bodyPr/>
        <a:p>
          <a:endParaRPr lang="zh-CN" altLang="en-US"/>
        </a:p>
      </dgm:t>
    </dgm:pt>
    <dgm:pt modelId="{67A3A6BF-89FE-45C1-9960-EB4905CD96EA}">
      <dgm:prSet phldrT="[文本]" custT="1"/>
      <dgm:spPr/>
      <dgm:t>
        <a:bodyPr/>
        <a:p>
          <a:r>
            <a:rPr lang="zh-CN" altLang="en-US" sz="1800">
              <a:solidFill>
                <a:schemeClr val="bg1">
                  <a:lumMod val="50000"/>
                </a:schemeClr>
              </a:solidFill>
              <a:latin typeface="微软雅黑" panose="020B0503020204020204" pitchFamily="2" charset="-122"/>
              <a:ea typeface="微软雅黑" panose="020B0503020204020204" pitchFamily="2" charset="-122"/>
            </a:rPr>
            <a:t>请在此输入内容</a:t>
          </a:r>
        </a:p>
      </dgm:t>
    </dgm:pt>
    <dgm:pt modelId="{6F4BF9A1-FD91-4B35-853E-40798D72931E}" cxnId="{F9E8E3CB-37F5-415E-ADA4-5D673CE3EA85}" type="parTrans">
      <dgm:prSet/>
      <dgm:spPr/>
      <dgm:t>
        <a:bodyPr/>
        <a:p>
          <a:endParaRPr lang="zh-CN" altLang="en-US"/>
        </a:p>
      </dgm:t>
    </dgm:pt>
    <dgm:pt modelId="{74773BF1-BC51-45A4-A6E5-4B468396CC87}" cxnId="{F9E8E3CB-37F5-415E-ADA4-5D673CE3EA85}" type="sibTrans">
      <dgm:prSet/>
      <dgm:spPr/>
      <dgm:t>
        <a:bodyPr/>
        <a:p>
          <a:endParaRPr lang="zh-CN" altLang="en-US"/>
        </a:p>
      </dgm:t>
    </dgm:pt>
    <dgm:pt modelId="{CFF06EC2-B8BE-4111-B56E-9D4CB4308B18}" type="pres">
      <dgm:prSet presAssocID="{613B0BA5-31A2-40E1-9298-FF804BBF2E5B}" presName="Name0" presStyleCnt="0">
        <dgm:presLayoutVars>
          <dgm:dir/>
          <dgm:resizeHandles val="exact"/>
        </dgm:presLayoutVars>
      </dgm:prSet>
      <dgm:spPr/>
      <dgm:t>
        <a:bodyPr/>
        <a:p>
          <a:endParaRPr lang="zh-CN" altLang="en-US"/>
        </a:p>
      </dgm:t>
    </dgm:pt>
    <dgm:pt modelId="{CE721D48-D82B-4904-A57B-99FF40F5A503}" type="pres">
      <dgm:prSet presAssocID="{2A32FDC0-638E-43AF-A08E-91209BF192AF}" presName="compNode" presStyleCnt="0"/>
      <dgm:spPr/>
      <dgm:t>
        <a:bodyPr/>
        <a:p>
          <a:endParaRPr lang="zh-CN" altLang="en-US"/>
        </a:p>
      </dgm:t>
    </dgm:pt>
    <dgm:pt modelId="{6B09D12B-131E-4F8A-9014-ADF8204786CF}" type="pres">
      <dgm:prSet presAssocID="{2A32FDC0-638E-43AF-A08E-91209BF192AF}" presName="pictRect" presStyleLbl="node1" presStyleIdx="0" presStyleCnt="4"/>
      <dgm:spPr>
        <a:prstGeom prst="rect">
          <a:avLst/>
        </a:prstGeom>
        <a:solidFill>
          <a:schemeClr val="accent1">
            <a:lumMod val="75000"/>
          </a:schemeClr>
        </a:solidFill>
        <a:ln>
          <a:solidFill>
            <a:schemeClr val="accent1">
              <a:lumMod val="75000"/>
            </a:schemeClr>
          </a:solidFill>
        </a:ln>
      </dgm:spPr>
      <dgm:t>
        <a:bodyPr/>
        <a:p>
          <a:endParaRPr lang="zh-CN" altLang="en-US"/>
        </a:p>
      </dgm:t>
    </dgm:pt>
    <dgm:pt modelId="{6C6CFF01-70A4-4ECA-8AA8-F603DA6BC293}" type="pres">
      <dgm:prSet presAssocID="{2A32FDC0-638E-43AF-A08E-91209BF192AF}" presName="textRect" presStyleLbl="revTx" presStyleIdx="0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316DDBC8-1F65-4F2C-85A6-9F5B1A2567CC}" type="pres">
      <dgm:prSet presAssocID="{5E1EEE6F-F697-4E47-9106-BA78F8E90462}" presName="sibTrans" presStyleLbl="sibTrans2D1" presStyleIdx="0" presStyleCnt="0"/>
      <dgm:spPr/>
      <dgm:t>
        <a:bodyPr/>
        <a:p>
          <a:endParaRPr lang="zh-CN" altLang="en-US"/>
        </a:p>
      </dgm:t>
    </dgm:pt>
    <dgm:pt modelId="{8B41F7F7-0A8B-4454-AA19-6E92B48FC95F}" type="pres">
      <dgm:prSet presAssocID="{F38E52EB-776D-4013-B02A-FEABE185A5B1}" presName="compNode" presStyleCnt="0"/>
      <dgm:spPr/>
      <dgm:t>
        <a:bodyPr/>
        <a:p>
          <a:endParaRPr lang="zh-CN" altLang="en-US"/>
        </a:p>
      </dgm:t>
    </dgm:pt>
    <dgm:pt modelId="{F084BD82-69A3-449B-946F-8373DE0DC996}" type="pres">
      <dgm:prSet presAssocID="{F38E52EB-776D-4013-B02A-FEABE185A5B1}" presName="pictRect" presStyleLbl="node1" presStyleIdx="1" presStyleCnt="4" custLinFactNeighborY="-223"/>
      <dgm:spPr>
        <a:prstGeom prst="rect">
          <a:avLst/>
        </a:prstGeom>
        <a:solidFill>
          <a:schemeClr val="accent1">
            <a:lumMod val="75000"/>
          </a:schemeClr>
        </a:solidFill>
        <a:ln>
          <a:solidFill>
            <a:schemeClr val="accent1">
              <a:lumMod val="75000"/>
            </a:schemeClr>
          </a:solidFill>
        </a:ln>
      </dgm:spPr>
      <dgm:t>
        <a:bodyPr/>
        <a:p>
          <a:endParaRPr lang="zh-CN" altLang="en-US"/>
        </a:p>
      </dgm:t>
    </dgm:pt>
    <dgm:pt modelId="{5DE6EBCD-ECA0-45EF-A70C-197EF6BAAA43}" type="pres">
      <dgm:prSet presAssocID="{F38E52EB-776D-4013-B02A-FEABE185A5B1}" presName="textRect" presStyleLbl="revTx" presStyleIdx="1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B52BBC4F-82FF-4999-A489-284EEB6B8574}" type="pres">
      <dgm:prSet presAssocID="{80B37C3C-A41D-4183-9D23-E63912CD370F}" presName="sibTrans" presStyleLbl="sibTrans2D1" presStyleIdx="0" presStyleCnt="0"/>
      <dgm:spPr/>
      <dgm:t>
        <a:bodyPr/>
        <a:p>
          <a:endParaRPr lang="zh-CN" altLang="en-US"/>
        </a:p>
      </dgm:t>
    </dgm:pt>
    <dgm:pt modelId="{658A02E2-A936-41F6-A992-9A51762E19AF}" type="pres">
      <dgm:prSet presAssocID="{B99C3DBB-B42E-4D54-9D91-47592EC6BF8C}" presName="compNode" presStyleCnt="0"/>
      <dgm:spPr/>
      <dgm:t>
        <a:bodyPr/>
        <a:p>
          <a:endParaRPr lang="zh-CN" altLang="en-US"/>
        </a:p>
      </dgm:t>
    </dgm:pt>
    <dgm:pt modelId="{84DE4919-8903-47C1-A958-3DB18BFF32B9}" type="pres">
      <dgm:prSet presAssocID="{B99C3DBB-B42E-4D54-9D91-47592EC6BF8C}" presName="pictRect" presStyleLbl="node1" presStyleIdx="2" presStyleCnt="4" custLinFactNeighborY="-3636"/>
      <dgm:spPr>
        <a:prstGeom prst="rect">
          <a:avLst/>
        </a:prstGeom>
        <a:solidFill>
          <a:schemeClr val="accent1">
            <a:lumMod val="75000"/>
          </a:schemeClr>
        </a:solidFill>
        <a:ln>
          <a:solidFill>
            <a:schemeClr val="accent1">
              <a:lumMod val="75000"/>
            </a:schemeClr>
          </a:solidFill>
        </a:ln>
      </dgm:spPr>
      <dgm:t>
        <a:bodyPr/>
        <a:p>
          <a:endParaRPr lang="zh-CN" altLang="en-US"/>
        </a:p>
      </dgm:t>
    </dgm:pt>
    <dgm:pt modelId="{AF1D71DD-CC47-4F62-AB9F-CB074AE85121}" type="pres">
      <dgm:prSet presAssocID="{B99C3DBB-B42E-4D54-9D91-47592EC6BF8C}" presName="textRect" presStyleLbl="revTx" presStyleIdx="2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  <dgm:pt modelId="{E7478C74-8878-4F42-85F1-5FC540D0EE45}" type="pres">
      <dgm:prSet presAssocID="{E8A9589B-8F1F-4062-8CB5-80D456FE60FD}" presName="sibTrans" presStyleLbl="sibTrans2D1" presStyleIdx="0" presStyleCnt="0"/>
      <dgm:spPr/>
      <dgm:t>
        <a:bodyPr/>
        <a:p>
          <a:endParaRPr lang="zh-CN" altLang="en-US"/>
        </a:p>
      </dgm:t>
    </dgm:pt>
    <dgm:pt modelId="{B294C3F1-1B8C-4AF6-B3C2-141836F99E9D}" type="pres">
      <dgm:prSet presAssocID="{67A3A6BF-89FE-45C1-9960-EB4905CD96EA}" presName="compNode" presStyleCnt="0"/>
      <dgm:spPr/>
      <dgm:t>
        <a:bodyPr/>
        <a:p>
          <a:endParaRPr lang="zh-CN" altLang="en-US"/>
        </a:p>
      </dgm:t>
    </dgm:pt>
    <dgm:pt modelId="{E2FBF50E-197B-4246-BE5D-415D894A707D}" type="pres">
      <dgm:prSet presAssocID="{67A3A6BF-89FE-45C1-9960-EB4905CD96EA}" presName="pictRect" presStyleLbl="node1" presStyleIdx="3" presStyleCnt="4"/>
      <dgm:spPr>
        <a:prstGeom prst="rect">
          <a:avLst/>
        </a:prstGeom>
        <a:solidFill>
          <a:schemeClr val="accent1">
            <a:lumMod val="75000"/>
          </a:schemeClr>
        </a:solidFill>
        <a:ln>
          <a:solidFill>
            <a:schemeClr val="accent1">
              <a:lumMod val="75000"/>
            </a:schemeClr>
          </a:solidFill>
        </a:ln>
      </dgm:spPr>
      <dgm:t>
        <a:bodyPr/>
        <a:p>
          <a:endParaRPr lang="zh-CN" altLang="en-US"/>
        </a:p>
      </dgm:t>
    </dgm:pt>
    <dgm:pt modelId="{C15E58FA-3A5F-4FDE-8E66-F390724EFCD6}" type="pres">
      <dgm:prSet presAssocID="{67A3A6BF-89FE-45C1-9960-EB4905CD96EA}" presName="textRect" presStyleLbl="revTx" presStyleIdx="3" presStyleCnt="4">
        <dgm:presLayoutVars>
          <dgm:bulletEnabled val="1"/>
        </dgm:presLayoutVars>
      </dgm:prSet>
      <dgm:spPr/>
      <dgm:t>
        <a:bodyPr/>
        <a:p>
          <a:endParaRPr lang="zh-CN" altLang="en-US"/>
        </a:p>
      </dgm:t>
    </dgm:pt>
  </dgm:ptLst>
  <dgm:cxnLst>
    <dgm:cxn modelId="{E22131B7-62D1-44E5-A3C9-8B2AE72D62C1}" type="presOf" srcId="{67A3A6BF-89FE-45C1-9960-EB4905CD96EA}" destId="{C15E58FA-3A5F-4FDE-8E66-F390724EFCD6}" srcOrd="0" destOrd="0" presId="urn:microsoft.com/office/officeart/2005/8/layout/pList1"/>
    <dgm:cxn modelId="{199E2B86-5DDB-4796-B6C3-2C107C8F7755}" type="presOf" srcId="{2A32FDC0-638E-43AF-A08E-91209BF192AF}" destId="{6C6CFF01-70A4-4ECA-8AA8-F603DA6BC293}" srcOrd="0" destOrd="0" presId="urn:microsoft.com/office/officeart/2005/8/layout/pList1"/>
    <dgm:cxn modelId="{A96D6BC1-EC13-470D-9180-81FB167B4485}" srcId="{613B0BA5-31A2-40E1-9298-FF804BBF2E5B}" destId="{2A32FDC0-638E-43AF-A08E-91209BF192AF}" srcOrd="0" destOrd="0" parTransId="{67D3927C-5764-4B20-BF70-9D7618C4DAD8}" sibTransId="{5E1EEE6F-F697-4E47-9106-BA78F8E90462}"/>
    <dgm:cxn modelId="{9F91706D-5E37-4F03-A131-655EAE591BEF}" srcId="{613B0BA5-31A2-40E1-9298-FF804BBF2E5B}" destId="{B99C3DBB-B42E-4D54-9D91-47592EC6BF8C}" srcOrd="2" destOrd="0" parTransId="{A6327740-8583-46B3-9E24-06A5A7AB3B20}" sibTransId="{E8A9589B-8F1F-4062-8CB5-80D456FE60FD}"/>
    <dgm:cxn modelId="{F9E8E3CB-37F5-415E-ADA4-5D673CE3EA85}" srcId="{613B0BA5-31A2-40E1-9298-FF804BBF2E5B}" destId="{67A3A6BF-89FE-45C1-9960-EB4905CD96EA}" srcOrd="3" destOrd="0" parTransId="{6F4BF9A1-FD91-4B35-853E-40798D72931E}" sibTransId="{74773BF1-BC51-45A4-A6E5-4B468396CC87}"/>
    <dgm:cxn modelId="{742F811D-8CB3-4D89-A041-849C25D64B3D}" type="presOf" srcId="{E8A9589B-8F1F-4062-8CB5-80D456FE60FD}" destId="{E7478C74-8878-4F42-85F1-5FC540D0EE45}" srcOrd="0" destOrd="0" presId="urn:microsoft.com/office/officeart/2005/8/layout/pList1"/>
    <dgm:cxn modelId="{788DCD60-E2F5-4C9A-B74A-44B0EB54715D}" type="presOf" srcId="{5E1EEE6F-F697-4E47-9106-BA78F8E90462}" destId="{316DDBC8-1F65-4F2C-85A6-9F5B1A2567CC}" srcOrd="0" destOrd="0" presId="urn:microsoft.com/office/officeart/2005/8/layout/pList1"/>
    <dgm:cxn modelId="{B45D652F-7EEF-406E-9254-A41DFAEE4384}" type="presOf" srcId="{80B37C3C-A41D-4183-9D23-E63912CD370F}" destId="{B52BBC4F-82FF-4999-A489-284EEB6B8574}" srcOrd="0" destOrd="0" presId="urn:microsoft.com/office/officeart/2005/8/layout/pList1"/>
    <dgm:cxn modelId="{8CFAF859-749C-4DC2-9C1F-C306F9D04F69}" type="presOf" srcId="{B99C3DBB-B42E-4D54-9D91-47592EC6BF8C}" destId="{AF1D71DD-CC47-4F62-AB9F-CB074AE85121}" srcOrd="0" destOrd="0" presId="urn:microsoft.com/office/officeart/2005/8/layout/pList1"/>
    <dgm:cxn modelId="{45E1B6E2-2B5A-42C5-9F06-8784D74C869E}" type="presOf" srcId="{F38E52EB-776D-4013-B02A-FEABE185A5B1}" destId="{5DE6EBCD-ECA0-45EF-A70C-197EF6BAAA43}" srcOrd="0" destOrd="0" presId="urn:microsoft.com/office/officeart/2005/8/layout/pList1"/>
    <dgm:cxn modelId="{7079A839-75BF-4F8C-949B-DFC1877F16EA}" type="presOf" srcId="{613B0BA5-31A2-40E1-9298-FF804BBF2E5B}" destId="{CFF06EC2-B8BE-4111-B56E-9D4CB4308B18}" srcOrd="0" destOrd="0" presId="urn:microsoft.com/office/officeart/2005/8/layout/pList1"/>
    <dgm:cxn modelId="{9E297EBE-AF56-466C-A33F-14DABBEFCAAB}" srcId="{613B0BA5-31A2-40E1-9298-FF804BBF2E5B}" destId="{F38E52EB-776D-4013-B02A-FEABE185A5B1}" srcOrd="1" destOrd="0" parTransId="{A33748B1-E69F-44A4-BD18-BF159F3D38A6}" sibTransId="{80B37C3C-A41D-4183-9D23-E63912CD370F}"/>
    <dgm:cxn modelId="{D7F4C316-5E65-4478-A5B9-ECBEF5EB4C7E}" type="presParOf" srcId="{CFF06EC2-B8BE-4111-B56E-9D4CB4308B18}" destId="{CE721D48-D82B-4904-A57B-99FF40F5A503}" srcOrd="0" destOrd="0" presId="urn:microsoft.com/office/officeart/2005/8/layout/pList1"/>
    <dgm:cxn modelId="{49BDE506-873B-46BB-B54F-DD52E711B6C7}" type="presParOf" srcId="{CE721D48-D82B-4904-A57B-99FF40F5A503}" destId="{6B09D12B-131E-4F8A-9014-ADF8204786CF}" srcOrd="0" destOrd="0" presId="urn:microsoft.com/office/officeart/2005/8/layout/pList1"/>
    <dgm:cxn modelId="{A4085806-84DB-445A-9D8D-DD83D0678811}" type="presParOf" srcId="{CE721D48-D82B-4904-A57B-99FF40F5A503}" destId="{6C6CFF01-70A4-4ECA-8AA8-F603DA6BC293}" srcOrd="1" destOrd="0" presId="urn:microsoft.com/office/officeart/2005/8/layout/pList1"/>
    <dgm:cxn modelId="{9C6FBC2F-6890-4994-8632-0B0150510DF7}" type="presParOf" srcId="{CFF06EC2-B8BE-4111-B56E-9D4CB4308B18}" destId="{316DDBC8-1F65-4F2C-85A6-9F5B1A2567CC}" srcOrd="1" destOrd="0" presId="urn:microsoft.com/office/officeart/2005/8/layout/pList1"/>
    <dgm:cxn modelId="{3A157E57-ABE9-411A-BC38-620ECD788BAF}" type="presParOf" srcId="{CFF06EC2-B8BE-4111-B56E-9D4CB4308B18}" destId="{8B41F7F7-0A8B-4454-AA19-6E92B48FC95F}" srcOrd="2" destOrd="0" presId="urn:microsoft.com/office/officeart/2005/8/layout/pList1"/>
    <dgm:cxn modelId="{D1A314B6-2F45-4A7E-AC09-1318B7B71A39}" type="presParOf" srcId="{8B41F7F7-0A8B-4454-AA19-6E92B48FC95F}" destId="{F084BD82-69A3-449B-946F-8373DE0DC996}" srcOrd="0" destOrd="0" presId="urn:microsoft.com/office/officeart/2005/8/layout/pList1"/>
    <dgm:cxn modelId="{1A7C48CD-D2B5-40D6-9D7E-14F5EF273AC0}" type="presParOf" srcId="{8B41F7F7-0A8B-4454-AA19-6E92B48FC95F}" destId="{5DE6EBCD-ECA0-45EF-A70C-197EF6BAAA43}" srcOrd="1" destOrd="0" presId="urn:microsoft.com/office/officeart/2005/8/layout/pList1"/>
    <dgm:cxn modelId="{248F2E43-F814-42EA-8416-381B0E82242C}" type="presParOf" srcId="{CFF06EC2-B8BE-4111-B56E-9D4CB4308B18}" destId="{B52BBC4F-82FF-4999-A489-284EEB6B8574}" srcOrd="3" destOrd="0" presId="urn:microsoft.com/office/officeart/2005/8/layout/pList1"/>
    <dgm:cxn modelId="{63ACB18F-E9AD-42DD-AFB1-3A019435E490}" type="presParOf" srcId="{CFF06EC2-B8BE-4111-B56E-9D4CB4308B18}" destId="{658A02E2-A936-41F6-A992-9A51762E19AF}" srcOrd="4" destOrd="0" presId="urn:microsoft.com/office/officeart/2005/8/layout/pList1"/>
    <dgm:cxn modelId="{D9C1B9DD-641F-4A0F-9DC8-15AC4E061A61}" type="presParOf" srcId="{658A02E2-A936-41F6-A992-9A51762E19AF}" destId="{84DE4919-8903-47C1-A958-3DB18BFF32B9}" srcOrd="0" destOrd="0" presId="urn:microsoft.com/office/officeart/2005/8/layout/pList1"/>
    <dgm:cxn modelId="{CE6F08EC-096C-47AC-A7FD-017D9DC21250}" type="presParOf" srcId="{658A02E2-A936-41F6-A992-9A51762E19AF}" destId="{AF1D71DD-CC47-4F62-AB9F-CB074AE85121}" srcOrd="1" destOrd="0" presId="urn:microsoft.com/office/officeart/2005/8/layout/pList1"/>
    <dgm:cxn modelId="{30A6D5CA-DE8D-4854-83DF-873A2335AE20}" type="presParOf" srcId="{CFF06EC2-B8BE-4111-B56E-9D4CB4308B18}" destId="{E7478C74-8878-4F42-85F1-5FC540D0EE45}" srcOrd="5" destOrd="0" presId="urn:microsoft.com/office/officeart/2005/8/layout/pList1"/>
    <dgm:cxn modelId="{A2843830-87CF-466A-804E-FCD12E565767}" type="presParOf" srcId="{CFF06EC2-B8BE-4111-B56E-9D4CB4308B18}" destId="{B294C3F1-1B8C-4AF6-B3C2-141836F99E9D}" srcOrd="6" destOrd="0" presId="urn:microsoft.com/office/officeart/2005/8/layout/pList1"/>
    <dgm:cxn modelId="{51364E7B-CE75-477D-987E-E9F637B24813}" type="presParOf" srcId="{B294C3F1-1B8C-4AF6-B3C2-141836F99E9D}" destId="{E2FBF50E-197B-4246-BE5D-415D894A707D}" srcOrd="0" destOrd="0" presId="urn:microsoft.com/office/officeart/2005/8/layout/pList1"/>
    <dgm:cxn modelId="{E1A83C42-4FAF-43D0-909E-D6A4754908F2}" type="presParOf" srcId="{B294C3F1-1B8C-4AF6-B3C2-141836F99E9D}" destId="{C15E58FA-3A5F-4FDE-8E66-F390724EFCD6}" srcOrd="1" destOrd="0" presId="urn:microsoft.com/office/officeart/2005/8/layout/pList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B23ECC2-2F45-49A0-8B5D-BBC12E71BEFB}">
      <dsp:nvSpPr>
        <dsp:cNvPr id="0" name=""/>
        <dsp:cNvSpPr/>
      </dsp:nvSpPr>
      <dsp:spPr>
        <a:xfrm>
          <a:off x="1698" y="277568"/>
          <a:ext cx="2509908" cy="1729326"/>
        </a:xfrm>
        <a:prstGeom prst="round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8ECB09-03F8-400B-8AAE-231073B531E8}">
      <dsp:nvSpPr>
        <dsp:cNvPr id="0" name=""/>
        <dsp:cNvSpPr/>
      </dsp:nvSpPr>
      <dsp:spPr>
        <a:xfrm>
          <a:off x="1698" y="2006895"/>
          <a:ext cx="2509908" cy="93117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奖状及证书</a:t>
          </a:r>
        </a:p>
      </dsp:txBody>
      <dsp:txXfrm>
        <a:off x="1698" y="2006895"/>
        <a:ext cx="2509908" cy="931176"/>
      </dsp:txXfrm>
    </dsp:sp>
    <dsp:sp modelId="{2FC4E801-B302-46C7-B9B6-607E40B01034}">
      <dsp:nvSpPr>
        <dsp:cNvPr id="0" name=""/>
        <dsp:cNvSpPr/>
      </dsp:nvSpPr>
      <dsp:spPr>
        <a:xfrm>
          <a:off x="2762703" y="277568"/>
          <a:ext cx="2509908" cy="1729326"/>
        </a:xfrm>
        <a:prstGeom prst="round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17F69B-1438-4679-B803-7A904B6F27B9}">
      <dsp:nvSpPr>
        <dsp:cNvPr id="0" name=""/>
        <dsp:cNvSpPr/>
      </dsp:nvSpPr>
      <dsp:spPr>
        <a:xfrm>
          <a:off x="2762703" y="2006895"/>
          <a:ext cx="2509908" cy="93117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奖状及证书</a:t>
          </a:r>
        </a:p>
      </dsp:txBody>
      <dsp:txXfrm>
        <a:off x="2762703" y="2006895"/>
        <a:ext cx="2509908" cy="93117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B23ECC2-2F45-49A0-8B5D-BBC12E71BEFB}">
      <dsp:nvSpPr>
        <dsp:cNvPr id="0" name=""/>
        <dsp:cNvSpPr/>
      </dsp:nvSpPr>
      <dsp:spPr>
        <a:xfrm>
          <a:off x="0" y="262333"/>
          <a:ext cx="2509908" cy="1729326"/>
        </a:xfrm>
        <a:prstGeom prst="round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8ECB09-03F8-400B-8AAE-231073B531E8}">
      <dsp:nvSpPr>
        <dsp:cNvPr id="0" name=""/>
        <dsp:cNvSpPr/>
      </dsp:nvSpPr>
      <dsp:spPr>
        <a:xfrm>
          <a:off x="1698" y="2006895"/>
          <a:ext cx="2509908" cy="93117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奖状及证书</a:t>
          </a:r>
        </a:p>
      </dsp:txBody>
      <dsp:txXfrm>
        <a:off x="1698" y="2006895"/>
        <a:ext cx="2509908" cy="931176"/>
      </dsp:txXfrm>
    </dsp:sp>
    <dsp:sp modelId="{2FC4E801-B302-46C7-B9B6-607E40B01034}">
      <dsp:nvSpPr>
        <dsp:cNvPr id="0" name=""/>
        <dsp:cNvSpPr/>
      </dsp:nvSpPr>
      <dsp:spPr>
        <a:xfrm>
          <a:off x="2762703" y="277568"/>
          <a:ext cx="2509908" cy="1729326"/>
        </a:xfrm>
        <a:prstGeom prst="round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C17F69B-1438-4679-B803-7A904B6F27B9}">
      <dsp:nvSpPr>
        <dsp:cNvPr id="0" name=""/>
        <dsp:cNvSpPr/>
      </dsp:nvSpPr>
      <dsp:spPr>
        <a:xfrm>
          <a:off x="2762703" y="2006895"/>
          <a:ext cx="2509908" cy="93117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奖状及证书</a:t>
          </a:r>
        </a:p>
      </dsp:txBody>
      <dsp:txXfrm>
        <a:off x="2762703" y="2006895"/>
        <a:ext cx="2509908" cy="93117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09D12B-131E-4F8A-9014-ADF8204786CF}">
      <dsp:nvSpPr>
        <dsp:cNvPr id="0" name=""/>
        <dsp:cNvSpPr/>
      </dsp:nvSpPr>
      <dsp:spPr>
        <a:xfrm>
          <a:off x="1193649" y="3741"/>
          <a:ext cx="2433656" cy="1676789"/>
        </a:xfrm>
        <a:prstGeom prst="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C6CFF01-70A4-4ECA-8AA8-F603DA6BC293}">
      <dsp:nvSpPr>
        <dsp:cNvPr id="0" name=""/>
        <dsp:cNvSpPr/>
      </dsp:nvSpPr>
      <dsp:spPr>
        <a:xfrm>
          <a:off x="1193649" y="1680530"/>
          <a:ext cx="2433656" cy="9028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请在此输入内容</a:t>
          </a:r>
        </a:p>
      </dsp:txBody>
      <dsp:txXfrm>
        <a:off x="1193649" y="1680530"/>
        <a:ext cx="2433656" cy="902886"/>
      </dsp:txXfrm>
    </dsp:sp>
    <dsp:sp modelId="{F084BD82-69A3-449B-946F-8373DE0DC996}">
      <dsp:nvSpPr>
        <dsp:cNvPr id="0" name=""/>
        <dsp:cNvSpPr/>
      </dsp:nvSpPr>
      <dsp:spPr>
        <a:xfrm>
          <a:off x="3870773" y="1"/>
          <a:ext cx="2433656" cy="1676789"/>
        </a:xfrm>
        <a:prstGeom prst="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E6EBCD-ECA0-45EF-A70C-197EF6BAAA43}">
      <dsp:nvSpPr>
        <dsp:cNvPr id="0" name=""/>
        <dsp:cNvSpPr/>
      </dsp:nvSpPr>
      <dsp:spPr>
        <a:xfrm>
          <a:off x="3870773" y="1680530"/>
          <a:ext cx="2433656" cy="9028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请在此输入内容</a:t>
          </a:r>
        </a:p>
      </dsp:txBody>
      <dsp:txXfrm>
        <a:off x="3870773" y="1680530"/>
        <a:ext cx="2433656" cy="902886"/>
      </dsp:txXfrm>
    </dsp:sp>
    <dsp:sp modelId="{84DE4919-8903-47C1-A958-3DB18BFF32B9}">
      <dsp:nvSpPr>
        <dsp:cNvPr id="0" name=""/>
        <dsp:cNvSpPr/>
      </dsp:nvSpPr>
      <dsp:spPr>
        <a:xfrm>
          <a:off x="1193649" y="2765814"/>
          <a:ext cx="2433656" cy="1676789"/>
        </a:xfrm>
        <a:prstGeom prst="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1D71DD-CC47-4F62-AB9F-CB074AE85121}">
      <dsp:nvSpPr>
        <dsp:cNvPr id="0" name=""/>
        <dsp:cNvSpPr/>
      </dsp:nvSpPr>
      <dsp:spPr>
        <a:xfrm>
          <a:off x="1193649" y="4503572"/>
          <a:ext cx="2433656" cy="9028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请在此输入内容</a:t>
          </a:r>
        </a:p>
      </dsp:txBody>
      <dsp:txXfrm>
        <a:off x="1193649" y="4503572"/>
        <a:ext cx="2433656" cy="902886"/>
      </dsp:txXfrm>
    </dsp:sp>
    <dsp:sp modelId="{E2FBF50E-197B-4246-BE5D-415D894A707D}">
      <dsp:nvSpPr>
        <dsp:cNvPr id="0" name=""/>
        <dsp:cNvSpPr/>
      </dsp:nvSpPr>
      <dsp:spPr>
        <a:xfrm>
          <a:off x="3870773" y="2826782"/>
          <a:ext cx="2433656" cy="1676789"/>
        </a:xfrm>
        <a:prstGeom prst="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accent1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5E58FA-3A5F-4FDE-8E66-F390724EFCD6}">
      <dsp:nvSpPr>
        <dsp:cNvPr id="0" name=""/>
        <dsp:cNvSpPr/>
      </dsp:nvSpPr>
      <dsp:spPr>
        <a:xfrm>
          <a:off x="3870773" y="4503572"/>
          <a:ext cx="2433656" cy="9028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0" numCol="1" spcCol="1270" anchor="t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800" kern="1200">
              <a:solidFill>
                <a:schemeClr val="bg1">
                  <a:lumMod val="50000"/>
                </a:schemeClr>
              </a:solidFill>
              <a:latin typeface="微软雅黑" panose="020B0503020204020204" pitchFamily="34" charset="-122"/>
              <a:ea typeface="微软雅黑" panose="020B0503020204020204" pitchFamily="34" charset="-122"/>
            </a:rPr>
            <a:t>请在此输入内容</a:t>
          </a:r>
        </a:p>
      </dsp:txBody>
      <dsp:txXfrm>
        <a:off x="3870773" y="4503572"/>
        <a:ext cx="2433656" cy="9028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1">
  <dgm:title val=""/>
  <dgm:desc val=""/>
  <dgm:catLst>
    <dgm:cat type="list" pri="2000"/>
    <dgm:cat type="picture" pri="2500"/>
    <dgm:cat type="pictureconvert" pri="25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off" val="ctr"/>
          <dgm:param type="contDir" val="sameDir"/>
          <dgm:param type="grDir" val="tL"/>
          <dgm:param type="flowDir" val="row"/>
          <dgm:param type="horzAlign" val="ctr"/>
          <dgm:param type="vertAlign" val="mid"/>
        </dgm:alg>
      </dgm:if>
      <dgm:else name="Name3">
        <dgm:alg type="snake">
          <dgm:param type="off" val="ctr"/>
          <dgm:param type="contDir" val="sameDir"/>
          <dgm:param type="grDir" val="tR"/>
          <dgm:param type="flowDir" val="row"/>
          <dgm:param type="horzAlign" val="ctr"/>
          <dgm:param type="vertAlign" val="mid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1"/>
      <dgm:constr type="sp" refType="w" refFor="ch" refForName="compNode" op="equ" fact="0.1"/>
      <dgm:constr type="primFontSz" for="des" ptType="node" op="equ" val="65"/>
    </dgm:constrLst>
    <dgm:ruleLst/>
    <dgm:forEach name="Name4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 axis="self"/>
        <dgm:constrLst>
          <dgm:constr type="h" refType="w" fact="1.06"/>
          <dgm:constr type="h" for="ch" forName="pictRect" refType="h" fact="0.65"/>
          <dgm:constr type="w" for="ch" forName="pictRect" refType="w"/>
          <dgm:constr type="l" for="ch" forName="pictRect"/>
          <dgm:constr type="t" for="ch" forName="pictRect"/>
          <dgm:constr type="w" for="ch" forName="textRect" refType="w"/>
          <dgm:constr type="h" for="ch" forName="textRect" refType="h" fact="0.35"/>
          <dgm:constr type="l" for="ch" forName="textRect"/>
          <dgm:constr type="t" for="ch" forName="textRect" refType="b" refFor="ch" refForName="pictRect"/>
        </dgm:constrLst>
        <dgm:ruleLst/>
        <dgm:layoutNode name="pictRect">
          <dgm:alg type="sp"/>
          <dgm:shape xmlns:r="http://schemas.openxmlformats.org/officeDocument/2006/relationships" type="roundRect" r:blip="" blipPhldr="1">
            <dgm:adjLst/>
          </dgm:shape>
          <dgm:presOf/>
          <dgm:constrLst/>
          <dgm:ruleLst/>
        </dgm:layoutNode>
        <dgm:layoutNode name="textRect" styleLbl="revTx">
          <dgm:varLst>
            <dgm:bulletEnabled val="1"/>
          </dgm:varLst>
          <dgm:alg type="tx"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bMarg"/>
          </dgm:constrLst>
          <dgm:ruleLst>
            <dgm:rule type="primFontSz" val="5" fact="NaN" max="NaN"/>
          </dgm:ruleLst>
        </dgm:layoutNode>
      </dgm:layoutNode>
      <dgm:forEach name="Name5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List1">
  <dgm:title val=""/>
  <dgm:desc val=""/>
  <dgm:catLst>
    <dgm:cat type="list" pri="2000"/>
    <dgm:cat type="picture" pri="2500"/>
    <dgm:cat type="pictureconvert" pri="25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off" val="ctr"/>
          <dgm:param type="contDir" val="sameDir"/>
          <dgm:param type="grDir" val="tL"/>
          <dgm:param type="flowDir" val="row"/>
          <dgm:param type="horzAlign" val="ctr"/>
          <dgm:param type="vertAlign" val="mid"/>
        </dgm:alg>
      </dgm:if>
      <dgm:else name="Name3">
        <dgm:alg type="snake">
          <dgm:param type="off" val="ctr"/>
          <dgm:param type="contDir" val="sameDir"/>
          <dgm:param type="grDir" val="tR"/>
          <dgm:param type="flowDir" val="row"/>
          <dgm:param type="horzAlign" val="ctr"/>
          <dgm:param type="vertAlign" val="mid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1"/>
      <dgm:constr type="sp" refType="w" refFor="ch" refForName="compNode" op="equ" fact="0.1"/>
      <dgm:constr type="primFontSz" for="des" ptType="node" op="equ" val="65"/>
    </dgm:constrLst>
    <dgm:ruleLst/>
    <dgm:forEach name="Name4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 axis="self"/>
        <dgm:constrLst>
          <dgm:constr type="h" refType="w" fact="1.06"/>
          <dgm:constr type="h" for="ch" forName="pictRect" refType="h" fact="0.65"/>
          <dgm:constr type="w" for="ch" forName="pictRect" refType="w"/>
          <dgm:constr type="l" for="ch" forName="pictRect"/>
          <dgm:constr type="t" for="ch" forName="pictRect"/>
          <dgm:constr type="w" for="ch" forName="textRect" refType="w"/>
          <dgm:constr type="h" for="ch" forName="textRect" refType="h" fact="0.35"/>
          <dgm:constr type="l" for="ch" forName="textRect"/>
          <dgm:constr type="t" for="ch" forName="textRect" refType="b" refFor="ch" refForName="pictRect"/>
        </dgm:constrLst>
        <dgm:ruleLst/>
        <dgm:layoutNode name="pictRect">
          <dgm:alg type="sp"/>
          <dgm:shape xmlns:r="http://schemas.openxmlformats.org/officeDocument/2006/relationships" type="roundRect" r:blip="" blipPhldr="1">
            <dgm:adjLst/>
          </dgm:shape>
          <dgm:presOf/>
          <dgm:constrLst/>
          <dgm:ruleLst/>
        </dgm:layoutNode>
        <dgm:layoutNode name="textRect" styleLbl="revTx">
          <dgm:varLst>
            <dgm:bulletEnabled val="1"/>
          </dgm:varLst>
          <dgm:alg type="tx"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bMarg"/>
          </dgm:constrLst>
          <dgm:ruleLst>
            <dgm:rule type="primFontSz" val="5" fact="NaN" max="NaN"/>
          </dgm:ruleLst>
        </dgm:layoutNode>
      </dgm:layoutNode>
      <dgm:forEach name="Name5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List1">
  <dgm:title val=""/>
  <dgm:desc val=""/>
  <dgm:catLst>
    <dgm:cat type="list" pri="2000"/>
    <dgm:cat type="picture" pri="2500"/>
    <dgm:cat type="pictureconvert" pri="25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off" val="ctr"/>
          <dgm:param type="contDir" val="sameDir"/>
          <dgm:param type="grDir" val="tL"/>
          <dgm:param type="flowDir" val="row"/>
          <dgm:param type="horzAlign" val="ctr"/>
          <dgm:param type="vertAlign" val="mid"/>
        </dgm:alg>
      </dgm:if>
      <dgm:else name="Name3">
        <dgm:alg type="snake">
          <dgm:param type="off" val="ctr"/>
          <dgm:param type="contDir" val="sameDir"/>
          <dgm:param type="grDir" val="tR"/>
          <dgm:param type="flowDir" val="row"/>
          <dgm:param type="horzAlign" val="ctr"/>
          <dgm:param type="vertAlign" val="mid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1"/>
      <dgm:constr type="sp" refType="w" refFor="ch" refForName="compNode" op="equ" fact="0.1"/>
      <dgm:constr type="primFontSz" for="des" ptType="node" op="equ" val="65"/>
    </dgm:constrLst>
    <dgm:ruleLst/>
    <dgm:forEach name="Name4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 axis="self"/>
        <dgm:constrLst>
          <dgm:constr type="h" refType="w" fact="1.06"/>
          <dgm:constr type="h" for="ch" forName="pictRect" refType="h" fact="0.65"/>
          <dgm:constr type="w" for="ch" forName="pictRect" refType="w"/>
          <dgm:constr type="l" for="ch" forName="pictRect"/>
          <dgm:constr type="t" for="ch" forName="pictRect"/>
          <dgm:constr type="w" for="ch" forName="textRect" refType="w"/>
          <dgm:constr type="h" for="ch" forName="textRect" refType="h" fact="0.35"/>
          <dgm:constr type="l" for="ch" forName="textRect"/>
          <dgm:constr type="t" for="ch" forName="textRect" refType="b" refFor="ch" refForName="pictRect"/>
        </dgm:constrLst>
        <dgm:ruleLst/>
        <dgm:layoutNode name="pictRect">
          <dgm:alg type="sp"/>
          <dgm:shape xmlns:r="http://schemas.openxmlformats.org/officeDocument/2006/relationships" type="roundRect" r:blip="" blipPhldr="1">
            <dgm:adjLst/>
          </dgm:shape>
          <dgm:presOf/>
          <dgm:constrLst/>
          <dgm:ruleLst/>
        </dgm:layoutNode>
        <dgm:layoutNode name="textRect" styleLbl="revTx">
          <dgm:varLst>
            <dgm:bulletEnabled val="1"/>
          </dgm:varLst>
          <dgm:alg type="tx"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bMarg"/>
          </dgm:constrLst>
          <dgm:ruleLst>
            <dgm:rule type="primFontSz" val="5" fact="NaN" max="NaN"/>
          </dgm:ruleLst>
        </dgm:layoutNode>
      </dgm:layoutNode>
      <dgm:forEach name="Name5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Office 主题">
  <a:themeElements>
    <a:clrScheme name="黄绿色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小升初模板</Template>
  <Pages>10</Pages>
  <Words>0</Words>
  <Characters>0</Characters>
  <Lines>1</Lines>
  <Paragraphs>1</Paragraphs>
  <TotalTime>13</TotalTime>
  <ScaleCrop>false</ScaleCrop>
  <LinksUpToDate>false</LinksUpToDate>
  <CharactersWithSpaces>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2017-11-17T22:00:00Z</dcterms:created>
  <dc:creator>Windows 用户</dc:creator>
  <cp:lastModifiedBy>我爱旺仔牛奶</cp:lastModifiedBy>
  <cp:lastPrinted>2017-11-05T16:05:00Z</cp:lastPrinted>
  <dcterms:modified xsi:type="dcterms:W3CDTF">2026-05-29T08:49:38Z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76F6F3CA4FCC4601968A728C254B850E_13</vt:lpwstr>
  </property>
</Properties>
</file>